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5BF" w:rsidRDefault="006C35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A44C9E" w:rsidRPr="00A44C9E" w:rsidTr="00A44C9E">
        <w:tc>
          <w:tcPr>
            <w:tcW w:w="0" w:type="auto"/>
          </w:tcPr>
          <w:p w:rsidR="00A44C9E" w:rsidRPr="00A44C9E" w:rsidRDefault="00A44C9E" w:rsidP="004558FB">
            <w:pPr>
              <w:jc w:val="center"/>
              <w:rPr>
                <w:b/>
                <w:sz w:val="32"/>
                <w:szCs w:val="32"/>
              </w:rPr>
            </w:pPr>
            <w:r w:rsidRPr="00A44C9E">
              <w:rPr>
                <w:b/>
                <w:sz w:val="32"/>
                <w:szCs w:val="32"/>
              </w:rPr>
              <w:t>INVENTORY OF CONTENTS AND SCHEDULE OF CONDITION</w:t>
            </w:r>
          </w:p>
        </w:tc>
      </w:tr>
      <w:tr w:rsidR="00A44C9E" w:rsidRPr="00A44C9E" w:rsidTr="00A44C9E">
        <w:tc>
          <w:tcPr>
            <w:tcW w:w="0" w:type="auto"/>
          </w:tcPr>
          <w:tbl>
            <w:tblPr>
              <w:tblStyle w:val="TableGrid"/>
              <w:tblW w:w="0" w:type="auto"/>
              <w:tblLook w:val="04A0" w:firstRow="1" w:lastRow="0" w:firstColumn="1" w:lastColumn="0" w:noHBand="0" w:noVBand="1"/>
            </w:tblPr>
            <w:tblGrid>
              <w:gridCol w:w="3890"/>
              <w:gridCol w:w="11498"/>
            </w:tblGrid>
            <w:tr w:rsidR="00A44C9E" w:rsidRPr="00A44C9E" w:rsidTr="004558FB">
              <w:trPr>
                <w:trHeight w:val="567"/>
              </w:trPr>
              <w:tc>
                <w:tcPr>
                  <w:tcW w:w="3936" w:type="dxa"/>
                  <w:shd w:val="clear" w:color="auto" w:fill="E7E6E6" w:themeFill="background2"/>
                  <w:vAlign w:val="center"/>
                </w:tcPr>
                <w:p w:rsidR="00A44C9E" w:rsidRPr="00A44C9E" w:rsidRDefault="00A44C9E" w:rsidP="004558FB">
                  <w:pPr>
                    <w:rPr>
                      <w:b/>
                      <w:sz w:val="32"/>
                      <w:szCs w:val="32"/>
                    </w:rPr>
                  </w:pPr>
                  <w:r w:rsidRPr="00A44C9E">
                    <w:rPr>
                      <w:b/>
                      <w:sz w:val="32"/>
                      <w:szCs w:val="32"/>
                    </w:rPr>
                    <w:t>Client</w:t>
                  </w:r>
                </w:p>
              </w:tc>
              <w:tc>
                <w:tcPr>
                  <w:tcW w:w="11678" w:type="dxa"/>
                  <w:vAlign w:val="center"/>
                </w:tcPr>
                <w:p w:rsidR="00A44C9E" w:rsidRPr="00A44C9E" w:rsidRDefault="00A44C9E" w:rsidP="004558FB">
                  <w:pPr>
                    <w:rPr>
                      <w:b/>
                      <w:sz w:val="32"/>
                      <w:szCs w:val="32"/>
                    </w:rPr>
                  </w:pPr>
                </w:p>
              </w:tc>
            </w:tr>
            <w:tr w:rsidR="00A44C9E" w:rsidRPr="00A44C9E" w:rsidTr="004558FB">
              <w:trPr>
                <w:trHeight w:val="567"/>
              </w:trPr>
              <w:tc>
                <w:tcPr>
                  <w:tcW w:w="3936" w:type="dxa"/>
                  <w:shd w:val="clear" w:color="auto" w:fill="E7E6E6" w:themeFill="background2"/>
                  <w:vAlign w:val="center"/>
                </w:tcPr>
                <w:p w:rsidR="00A44C9E" w:rsidRPr="00A44C9E" w:rsidRDefault="00A44C9E" w:rsidP="004558FB">
                  <w:pPr>
                    <w:rPr>
                      <w:b/>
                      <w:sz w:val="32"/>
                      <w:szCs w:val="32"/>
                    </w:rPr>
                  </w:pPr>
                  <w:r w:rsidRPr="00A44C9E">
                    <w:rPr>
                      <w:b/>
                      <w:sz w:val="32"/>
                      <w:szCs w:val="32"/>
                    </w:rPr>
                    <w:t>Property address</w:t>
                  </w:r>
                </w:p>
              </w:tc>
              <w:tc>
                <w:tcPr>
                  <w:tcW w:w="11678" w:type="dxa"/>
                  <w:vAlign w:val="center"/>
                </w:tcPr>
                <w:p w:rsidR="00A44C9E" w:rsidRPr="00A44C9E" w:rsidRDefault="00A44C9E" w:rsidP="004558FB">
                  <w:pPr>
                    <w:rPr>
                      <w:b/>
                      <w:sz w:val="32"/>
                      <w:szCs w:val="32"/>
                    </w:rPr>
                  </w:pPr>
                </w:p>
              </w:tc>
            </w:tr>
            <w:tr w:rsidR="00A44C9E" w:rsidRPr="00A44C9E" w:rsidTr="004558FB">
              <w:trPr>
                <w:trHeight w:val="567"/>
              </w:trPr>
              <w:tc>
                <w:tcPr>
                  <w:tcW w:w="3936" w:type="dxa"/>
                  <w:shd w:val="clear" w:color="auto" w:fill="E7E6E6" w:themeFill="background2"/>
                  <w:vAlign w:val="center"/>
                </w:tcPr>
                <w:p w:rsidR="00A44C9E" w:rsidRPr="00A44C9E" w:rsidRDefault="00A44C9E" w:rsidP="004558FB">
                  <w:pPr>
                    <w:rPr>
                      <w:b/>
                      <w:sz w:val="32"/>
                      <w:szCs w:val="32"/>
                    </w:rPr>
                  </w:pPr>
                  <w:r w:rsidRPr="00A44C9E">
                    <w:rPr>
                      <w:b/>
                      <w:sz w:val="32"/>
                      <w:szCs w:val="32"/>
                    </w:rPr>
                    <w:t>Date</w:t>
                  </w:r>
                </w:p>
              </w:tc>
              <w:sdt>
                <w:sdtPr>
                  <w:rPr>
                    <w:b/>
                    <w:sz w:val="32"/>
                    <w:szCs w:val="32"/>
                  </w:rPr>
                  <w:id w:val="1069541189"/>
                  <w:placeholder>
                    <w:docPart w:val="15D479CBDBC145E081205EEEC58236D3"/>
                  </w:placeholder>
                  <w:date w:fullDate="2014-11-05T00:00:00Z">
                    <w:dateFormat w:val="dd/MM/yyyy"/>
                    <w:lid w:val="en-GB"/>
                    <w:storeMappedDataAs w:val="dateTime"/>
                    <w:calendar w:val="gregorian"/>
                  </w:date>
                </w:sdtPr>
                <w:sdtContent>
                  <w:tc>
                    <w:tcPr>
                      <w:tcW w:w="11678" w:type="dxa"/>
                      <w:vAlign w:val="center"/>
                    </w:tcPr>
                    <w:p w:rsidR="00A44C9E" w:rsidRPr="00A44C9E" w:rsidRDefault="007532A2" w:rsidP="00C24F2C">
                      <w:pPr>
                        <w:rPr>
                          <w:b/>
                          <w:sz w:val="32"/>
                          <w:szCs w:val="32"/>
                        </w:rPr>
                      </w:pPr>
                      <w:r>
                        <w:rPr>
                          <w:b/>
                          <w:sz w:val="32"/>
                          <w:szCs w:val="32"/>
                        </w:rPr>
                        <w:t>05/11/2014</w:t>
                      </w:r>
                    </w:p>
                  </w:tc>
                </w:sdtContent>
              </w:sdt>
            </w:tr>
            <w:tr w:rsidR="00A44C9E" w:rsidRPr="00A44C9E" w:rsidTr="004558FB">
              <w:trPr>
                <w:trHeight w:val="567"/>
              </w:trPr>
              <w:tc>
                <w:tcPr>
                  <w:tcW w:w="3936" w:type="dxa"/>
                  <w:shd w:val="clear" w:color="auto" w:fill="E7E6E6" w:themeFill="background2"/>
                  <w:vAlign w:val="center"/>
                </w:tcPr>
                <w:p w:rsidR="00A44C9E" w:rsidRPr="00A44C9E" w:rsidRDefault="00A44C9E" w:rsidP="004558FB">
                  <w:pPr>
                    <w:rPr>
                      <w:b/>
                      <w:sz w:val="32"/>
                      <w:szCs w:val="32"/>
                    </w:rPr>
                  </w:pPr>
                  <w:r w:rsidRPr="00A44C9E">
                    <w:rPr>
                      <w:b/>
                      <w:sz w:val="32"/>
                      <w:szCs w:val="32"/>
                    </w:rPr>
                    <w:t>Property type</w:t>
                  </w:r>
                </w:p>
              </w:tc>
              <w:tc>
                <w:tcPr>
                  <w:tcW w:w="11678" w:type="dxa"/>
                  <w:vAlign w:val="center"/>
                </w:tcPr>
                <w:p w:rsidR="00A44C9E" w:rsidRPr="00A44C9E" w:rsidRDefault="000E62DB" w:rsidP="004558FB">
                  <w:pPr>
                    <w:rPr>
                      <w:b/>
                      <w:sz w:val="32"/>
                      <w:szCs w:val="32"/>
                    </w:rPr>
                  </w:pPr>
                  <w:r w:rsidRPr="00B2064E">
                    <w:rPr>
                      <w:b/>
                      <w:sz w:val="32"/>
                      <w:szCs w:val="32"/>
                    </w:rPr>
                    <w:t xml:space="preserve">3 </w:t>
                  </w:r>
                  <w:proofErr w:type="gramStart"/>
                  <w:r w:rsidRPr="00B2064E">
                    <w:rPr>
                      <w:b/>
                      <w:sz w:val="32"/>
                      <w:szCs w:val="32"/>
                    </w:rPr>
                    <w:t>bedroom</w:t>
                  </w:r>
                  <w:proofErr w:type="gramEnd"/>
                  <w:r w:rsidRPr="00B2064E">
                    <w:rPr>
                      <w:b/>
                      <w:sz w:val="32"/>
                      <w:szCs w:val="32"/>
                    </w:rPr>
                    <w:t xml:space="preserve"> furnished </w:t>
                  </w:r>
                  <w:r w:rsidR="00CA380C">
                    <w:rPr>
                      <w:b/>
                      <w:sz w:val="32"/>
                      <w:szCs w:val="32"/>
                    </w:rPr>
                    <w:t xml:space="preserve">garden </w:t>
                  </w:r>
                  <w:r w:rsidRPr="00B2064E">
                    <w:rPr>
                      <w:b/>
                      <w:sz w:val="32"/>
                      <w:szCs w:val="32"/>
                    </w:rPr>
                    <w:t>apartment.</w:t>
                  </w:r>
                </w:p>
              </w:tc>
            </w:tr>
            <w:tr w:rsidR="00A44C9E" w:rsidRPr="00A44C9E" w:rsidTr="004558FB">
              <w:trPr>
                <w:trHeight w:val="567"/>
              </w:trPr>
              <w:tc>
                <w:tcPr>
                  <w:tcW w:w="3936" w:type="dxa"/>
                  <w:shd w:val="clear" w:color="auto" w:fill="E7E6E6" w:themeFill="background2"/>
                  <w:vAlign w:val="center"/>
                </w:tcPr>
                <w:p w:rsidR="00A44C9E" w:rsidRPr="00A44C9E" w:rsidRDefault="00A44C9E" w:rsidP="004558FB">
                  <w:pPr>
                    <w:rPr>
                      <w:b/>
                      <w:sz w:val="32"/>
                      <w:szCs w:val="32"/>
                    </w:rPr>
                  </w:pPr>
                  <w:r w:rsidRPr="00A44C9E">
                    <w:rPr>
                      <w:b/>
                      <w:sz w:val="32"/>
                      <w:szCs w:val="32"/>
                    </w:rPr>
                    <w:t>Clerk</w:t>
                  </w:r>
                </w:p>
              </w:tc>
              <w:tc>
                <w:tcPr>
                  <w:tcW w:w="11678" w:type="dxa"/>
                  <w:vAlign w:val="center"/>
                </w:tcPr>
                <w:p w:rsidR="00A44C9E" w:rsidRPr="00A44C9E" w:rsidRDefault="00A44C9E" w:rsidP="004558FB">
                  <w:pPr>
                    <w:rPr>
                      <w:b/>
                      <w:sz w:val="32"/>
                      <w:szCs w:val="32"/>
                    </w:rPr>
                  </w:pPr>
                  <w:r w:rsidRPr="00A44C9E">
                    <w:rPr>
                      <w:b/>
                      <w:sz w:val="32"/>
                      <w:szCs w:val="32"/>
                    </w:rPr>
                    <w:t>James Cook</w:t>
                  </w:r>
                </w:p>
              </w:tc>
            </w:tr>
          </w:tbl>
          <w:p w:rsidR="00A44C9E" w:rsidRPr="00A44C9E" w:rsidRDefault="00A44C9E" w:rsidP="004558FB">
            <w:pPr>
              <w:rPr>
                <w:b/>
                <w:sz w:val="32"/>
                <w:szCs w:val="32"/>
              </w:rPr>
            </w:pPr>
          </w:p>
        </w:tc>
      </w:tr>
      <w:tr w:rsidR="00A44C9E" w:rsidTr="00A44C9E">
        <w:tc>
          <w:tcPr>
            <w:tcW w:w="0" w:type="auto"/>
          </w:tcPr>
          <w:p w:rsidR="00A44C9E" w:rsidRDefault="00A44C9E" w:rsidP="004558FB">
            <w:pPr>
              <w:jc w:val="center"/>
              <w:rPr>
                <w:b/>
                <w:sz w:val="32"/>
                <w:szCs w:val="32"/>
              </w:rPr>
            </w:pPr>
          </w:p>
          <w:sdt>
            <w:sdtPr>
              <w:rPr>
                <w:b/>
                <w:sz w:val="32"/>
                <w:szCs w:val="32"/>
              </w:rPr>
              <w:id w:val="78026271"/>
              <w:picture/>
            </w:sdtPr>
            <w:sdtContent>
              <w:p w:rsidR="00A44C9E" w:rsidRDefault="00A44C9E" w:rsidP="004558FB">
                <w:pPr>
                  <w:jc w:val="center"/>
                  <w:rPr>
                    <w:b/>
                    <w:sz w:val="32"/>
                    <w:szCs w:val="32"/>
                  </w:rPr>
                </w:pPr>
                <w:r>
                  <w:rPr>
                    <w:b/>
                    <w:noProof/>
                    <w:sz w:val="32"/>
                    <w:szCs w:val="32"/>
                    <w:lang w:eastAsia="en-GB"/>
                  </w:rPr>
                  <w:drawing>
                    <wp:inline distT="0" distB="0" distL="0" distR="0" wp14:anchorId="22684318" wp14:editId="14E2A778">
                      <wp:extent cx="3545144" cy="2658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45144" cy="2658858"/>
                              </a:xfrm>
                              <a:prstGeom prst="rect">
                                <a:avLst/>
                              </a:prstGeom>
                              <a:noFill/>
                              <a:ln>
                                <a:noFill/>
                              </a:ln>
                            </pic:spPr>
                          </pic:pic>
                        </a:graphicData>
                      </a:graphic>
                    </wp:inline>
                  </w:drawing>
                </w:r>
              </w:p>
            </w:sdtContent>
          </w:sdt>
        </w:tc>
      </w:tr>
    </w:tbl>
    <w:p w:rsidR="00BF7C1F" w:rsidRDefault="00BF7C1F" w:rsidP="00BF7C1F">
      <w:pPr>
        <w:jc w:val="center"/>
        <w:rPr>
          <w:b/>
          <w:sz w:val="32"/>
          <w:szCs w:val="32"/>
        </w:rPr>
      </w:pPr>
    </w:p>
    <w:p w:rsidR="009B7BBF" w:rsidRDefault="009B7BBF" w:rsidP="00BF7C1F">
      <w:pPr>
        <w:jc w:val="center"/>
        <w:rPr>
          <w:b/>
          <w:sz w:val="32"/>
          <w:szCs w:val="3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1B26E4" w:rsidRPr="001B26E4" w:rsidTr="004C4FAA">
        <w:tc>
          <w:tcPr>
            <w:tcW w:w="5000" w:type="pct"/>
          </w:tcPr>
          <w:p w:rsidR="001B26E4" w:rsidRPr="001B26E4" w:rsidRDefault="001B26E4" w:rsidP="004558FB">
            <w:pPr>
              <w:jc w:val="center"/>
              <w:rPr>
                <w:b/>
                <w:sz w:val="32"/>
                <w:szCs w:val="32"/>
              </w:rPr>
            </w:pPr>
          </w:p>
        </w:tc>
      </w:tr>
      <w:tr w:rsidR="001B26E4" w:rsidRPr="001B26E4" w:rsidTr="004C4FAA">
        <w:tc>
          <w:tcPr>
            <w:tcW w:w="5000" w:type="pct"/>
          </w:tcPr>
          <w:p w:rsidR="001B26E4" w:rsidRPr="001B26E4" w:rsidRDefault="001B26E4" w:rsidP="004558FB">
            <w:pPr>
              <w:rPr>
                <w:b/>
                <w:sz w:val="32"/>
                <w:szCs w:val="32"/>
              </w:rPr>
            </w:pPr>
          </w:p>
        </w:tc>
      </w:tr>
      <w:tr w:rsidR="001B26E4" w:rsidRPr="001B26E4" w:rsidTr="004C4FAA">
        <w:tc>
          <w:tcPr>
            <w:tcW w:w="5000" w:type="pct"/>
          </w:tcPr>
          <w:p w:rsidR="001B26E4" w:rsidRPr="001B26E4" w:rsidRDefault="001B26E4" w:rsidP="004558FB">
            <w:pPr>
              <w:rPr>
                <w:b/>
                <w:sz w:val="32"/>
                <w:szCs w:val="32"/>
              </w:rPr>
            </w:pPr>
          </w:p>
        </w:tc>
      </w:tr>
      <w:tr w:rsidR="001B26E4" w:rsidRPr="001B26E4" w:rsidTr="004C4FAA">
        <w:tc>
          <w:tcPr>
            <w:tcW w:w="5000" w:type="pct"/>
          </w:tcPr>
          <w:p w:rsidR="001B26E4" w:rsidRPr="001B26E4" w:rsidRDefault="00797DC8" w:rsidP="004558FB">
            <w:pPr>
              <w:rPr>
                <w:b/>
                <w:sz w:val="32"/>
                <w:szCs w:val="32"/>
              </w:rPr>
            </w:pPr>
            <w:r>
              <w:rPr>
                <w:b/>
                <w:noProof/>
                <w:sz w:val="32"/>
                <w:szCs w:val="32"/>
                <w:lang w:eastAsia="en-GB"/>
              </w:rPr>
              <w:drawing>
                <wp:inline distT="0" distB="0" distL="0" distR="0">
                  <wp:extent cx="3752850" cy="16280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1.jpg"/>
                          <pic:cNvPicPr/>
                        </pic:nvPicPr>
                        <pic:blipFill>
                          <a:blip r:embed="rId10">
                            <a:extLst>
                              <a:ext uri="{28A0092B-C50C-407E-A947-70E740481C1C}">
                                <a14:useLocalDpi xmlns:a14="http://schemas.microsoft.com/office/drawing/2010/main" val="0"/>
                              </a:ext>
                            </a:extLst>
                          </a:blip>
                          <a:stretch>
                            <a:fillRect/>
                          </a:stretch>
                        </pic:blipFill>
                        <pic:spPr>
                          <a:xfrm>
                            <a:off x="0" y="0"/>
                            <a:ext cx="3752850" cy="1628038"/>
                          </a:xfrm>
                          <a:prstGeom prst="rect">
                            <a:avLst/>
                          </a:prstGeom>
                        </pic:spPr>
                      </pic:pic>
                    </a:graphicData>
                  </a:graphic>
                </wp:inline>
              </w:drawing>
            </w:r>
          </w:p>
        </w:tc>
      </w:tr>
      <w:tr w:rsidR="001B26E4" w:rsidRPr="001B26E4" w:rsidTr="004C4FAA">
        <w:tc>
          <w:tcPr>
            <w:tcW w:w="5000" w:type="pct"/>
          </w:tcPr>
          <w:p w:rsidR="001B26E4" w:rsidRPr="001B26E4" w:rsidRDefault="0057111F" w:rsidP="004558FB">
            <w:pPr>
              <w:pStyle w:val="NoSpacing"/>
              <w:rPr>
                <w:sz w:val="32"/>
                <w:szCs w:val="32"/>
              </w:rPr>
            </w:pPr>
            <w:r>
              <w:rPr>
                <w:sz w:val="32"/>
                <w:szCs w:val="32"/>
              </w:rPr>
              <w:t>Inside Out Inventories</w:t>
            </w:r>
          </w:p>
        </w:tc>
      </w:tr>
      <w:tr w:rsidR="001B26E4" w:rsidRPr="001B26E4" w:rsidTr="004C4FAA">
        <w:tc>
          <w:tcPr>
            <w:tcW w:w="5000" w:type="pct"/>
          </w:tcPr>
          <w:p w:rsidR="001B26E4" w:rsidRPr="001B26E4" w:rsidRDefault="001B26E4" w:rsidP="004558FB">
            <w:pPr>
              <w:pStyle w:val="NoSpacing"/>
              <w:rPr>
                <w:sz w:val="32"/>
                <w:szCs w:val="32"/>
              </w:rPr>
            </w:pPr>
            <w:r w:rsidRPr="001B26E4">
              <w:rPr>
                <w:sz w:val="32"/>
                <w:szCs w:val="32"/>
              </w:rPr>
              <w:t>26 York Street</w:t>
            </w:r>
          </w:p>
        </w:tc>
      </w:tr>
      <w:tr w:rsidR="001B26E4" w:rsidRPr="001B26E4" w:rsidTr="004C4FAA">
        <w:tc>
          <w:tcPr>
            <w:tcW w:w="5000" w:type="pct"/>
          </w:tcPr>
          <w:p w:rsidR="001B26E4" w:rsidRPr="001B26E4" w:rsidRDefault="001B26E4" w:rsidP="004558FB">
            <w:pPr>
              <w:pStyle w:val="NoSpacing"/>
              <w:rPr>
                <w:sz w:val="32"/>
                <w:szCs w:val="32"/>
              </w:rPr>
            </w:pPr>
            <w:r w:rsidRPr="001B26E4">
              <w:rPr>
                <w:sz w:val="32"/>
                <w:szCs w:val="32"/>
              </w:rPr>
              <w:t>London</w:t>
            </w:r>
          </w:p>
        </w:tc>
      </w:tr>
      <w:tr w:rsidR="001B26E4" w:rsidRPr="001B26E4" w:rsidTr="004C4FAA">
        <w:tc>
          <w:tcPr>
            <w:tcW w:w="5000" w:type="pct"/>
          </w:tcPr>
          <w:p w:rsidR="001B26E4" w:rsidRPr="001B26E4" w:rsidRDefault="001B26E4" w:rsidP="004558FB">
            <w:pPr>
              <w:pStyle w:val="NoSpacing"/>
              <w:rPr>
                <w:sz w:val="32"/>
                <w:szCs w:val="32"/>
              </w:rPr>
            </w:pPr>
            <w:r w:rsidRPr="001B26E4">
              <w:rPr>
                <w:sz w:val="32"/>
                <w:szCs w:val="32"/>
              </w:rPr>
              <w:t>W1U 6PZ</w:t>
            </w:r>
          </w:p>
        </w:tc>
      </w:tr>
      <w:tr w:rsidR="001B26E4" w:rsidRPr="001B26E4" w:rsidTr="004C4FAA">
        <w:tc>
          <w:tcPr>
            <w:tcW w:w="5000" w:type="pct"/>
          </w:tcPr>
          <w:p w:rsidR="001B26E4" w:rsidRPr="001B26E4" w:rsidRDefault="001B26E4" w:rsidP="00F30683">
            <w:pPr>
              <w:pStyle w:val="NoSpacing"/>
              <w:rPr>
                <w:sz w:val="32"/>
                <w:szCs w:val="32"/>
              </w:rPr>
            </w:pPr>
          </w:p>
        </w:tc>
      </w:tr>
      <w:tr w:rsidR="001B26E4" w:rsidRPr="001B26E4" w:rsidTr="004C4FAA">
        <w:tc>
          <w:tcPr>
            <w:tcW w:w="5000" w:type="pct"/>
          </w:tcPr>
          <w:p w:rsidR="00563F39" w:rsidRDefault="00297F68" w:rsidP="004558FB">
            <w:pPr>
              <w:pStyle w:val="NoSpacing"/>
              <w:rPr>
                <w:rStyle w:val="Hyperlink"/>
                <w:sz w:val="32"/>
                <w:szCs w:val="32"/>
              </w:rPr>
            </w:pPr>
            <w:hyperlink r:id="rId11" w:history="1">
              <w:r w:rsidR="00495DD5" w:rsidRPr="00AD664D">
                <w:rPr>
                  <w:rStyle w:val="Hyperlink"/>
                  <w:sz w:val="32"/>
                  <w:szCs w:val="32"/>
                </w:rPr>
                <w:t>info@insideoutinventories.co.uk</w:t>
              </w:r>
            </w:hyperlink>
          </w:p>
          <w:p w:rsidR="00563F39" w:rsidRDefault="00563F39" w:rsidP="004558FB">
            <w:pPr>
              <w:pStyle w:val="NoSpacing"/>
              <w:rPr>
                <w:rStyle w:val="Hyperlink"/>
                <w:color w:val="auto"/>
                <w:sz w:val="32"/>
                <w:szCs w:val="32"/>
                <w:u w:val="none"/>
              </w:rPr>
            </w:pPr>
            <w:r w:rsidRPr="00563F39">
              <w:rPr>
                <w:rStyle w:val="Hyperlink"/>
                <w:color w:val="auto"/>
                <w:sz w:val="32"/>
                <w:szCs w:val="32"/>
                <w:u w:val="none"/>
              </w:rPr>
              <w:t>07515 884 894 - 0207 760 7624</w:t>
            </w:r>
          </w:p>
          <w:p w:rsidR="0071191B" w:rsidRPr="00563F39" w:rsidRDefault="0071191B" w:rsidP="004558FB">
            <w:pPr>
              <w:pStyle w:val="NoSpacing"/>
              <w:rPr>
                <w:sz w:val="32"/>
                <w:szCs w:val="32"/>
              </w:rPr>
            </w:pPr>
            <w:r>
              <w:rPr>
                <w:noProof/>
                <w:sz w:val="32"/>
                <w:szCs w:val="32"/>
                <w:lang w:eastAsia="en-GB"/>
              </w:rPr>
              <w:drawing>
                <wp:inline distT="0" distB="0" distL="0" distR="0">
                  <wp:extent cx="2097702" cy="1316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c prob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702" cy="1316890"/>
                          </a:xfrm>
                          <a:prstGeom prst="rect">
                            <a:avLst/>
                          </a:prstGeom>
                        </pic:spPr>
                      </pic:pic>
                    </a:graphicData>
                  </a:graphic>
                </wp:inline>
              </w:drawing>
            </w:r>
          </w:p>
        </w:tc>
      </w:tr>
      <w:tr w:rsidR="001B26E4" w:rsidRPr="001B26E4" w:rsidTr="004C4FAA">
        <w:tc>
          <w:tcPr>
            <w:tcW w:w="5000" w:type="pct"/>
          </w:tcPr>
          <w:p w:rsidR="001B26E4" w:rsidRPr="001B26E4" w:rsidRDefault="001B26E4" w:rsidP="004558FB">
            <w:pPr>
              <w:pStyle w:val="NoSpacing"/>
              <w:rPr>
                <w:sz w:val="32"/>
                <w:szCs w:val="32"/>
              </w:rPr>
            </w:pPr>
          </w:p>
        </w:tc>
      </w:tr>
    </w:tbl>
    <w:p w:rsidR="0060753D" w:rsidRDefault="0060753D">
      <w:r>
        <w:br w:type="page"/>
      </w:r>
    </w:p>
    <w:sdt>
      <w:sdtPr>
        <w:rPr>
          <w:rFonts w:asciiTheme="minorHAnsi" w:eastAsiaTheme="minorHAnsi" w:hAnsiTheme="minorHAnsi" w:cstheme="minorBidi"/>
          <w:b w:val="0"/>
          <w:bCs w:val="0"/>
          <w:sz w:val="32"/>
          <w:szCs w:val="32"/>
          <w:lang w:val="en-GB" w:eastAsia="en-US"/>
        </w:rPr>
        <w:id w:val="-1548674807"/>
        <w:docPartObj>
          <w:docPartGallery w:val="Table of Contents"/>
          <w:docPartUnique/>
        </w:docPartObj>
      </w:sdtPr>
      <w:sdtEndPr>
        <w:rPr>
          <w:noProof/>
        </w:rPr>
      </w:sdtEndPr>
      <w:sdtContent>
        <w:p w:rsidR="00573681" w:rsidRDefault="00573681">
          <w:pPr>
            <w:pStyle w:val="TOCHeading"/>
            <w:rPr>
              <w:sz w:val="32"/>
              <w:szCs w:val="32"/>
            </w:rPr>
          </w:pPr>
          <w:r w:rsidRPr="00573681">
            <w:rPr>
              <w:sz w:val="32"/>
              <w:szCs w:val="32"/>
            </w:rPr>
            <w:t>Contents</w:t>
          </w:r>
        </w:p>
        <w:p w:rsidR="00573681" w:rsidRPr="00573681" w:rsidRDefault="00573681" w:rsidP="00573681">
          <w:pPr>
            <w:rPr>
              <w:lang w:val="en-US" w:eastAsia="ja-JP"/>
            </w:rPr>
          </w:pPr>
        </w:p>
        <w:p w:rsidR="009E2929" w:rsidRDefault="00B27CAB">
          <w:pPr>
            <w:pStyle w:val="TOC1"/>
            <w:tabs>
              <w:tab w:val="right" w:leader="dot" w:pos="15388"/>
            </w:tabs>
            <w:rPr>
              <w:rFonts w:eastAsiaTheme="minorEastAsia"/>
              <w:noProof/>
              <w:lang w:eastAsia="en-GB"/>
            </w:rPr>
          </w:pPr>
          <w:r w:rsidRPr="00573681">
            <w:rPr>
              <w:sz w:val="32"/>
              <w:szCs w:val="32"/>
            </w:rPr>
            <w:fldChar w:fldCharType="begin"/>
          </w:r>
          <w:r w:rsidR="00573681" w:rsidRPr="00573681">
            <w:rPr>
              <w:sz w:val="32"/>
              <w:szCs w:val="32"/>
            </w:rPr>
            <w:instrText xml:space="preserve"> TOC \o "1-3" \h \z \u </w:instrText>
          </w:r>
          <w:r w:rsidRPr="00573681">
            <w:rPr>
              <w:sz w:val="32"/>
              <w:szCs w:val="32"/>
            </w:rPr>
            <w:fldChar w:fldCharType="separate"/>
          </w:r>
          <w:hyperlink w:anchor="_Toc403044614" w:history="1">
            <w:r w:rsidR="009E2929" w:rsidRPr="00883306">
              <w:rPr>
                <w:rStyle w:val="Hyperlink"/>
                <w:noProof/>
              </w:rPr>
              <w:t>SCHEDULE OF CONDITION</w:t>
            </w:r>
            <w:r w:rsidR="009E2929">
              <w:rPr>
                <w:noProof/>
                <w:webHidden/>
              </w:rPr>
              <w:tab/>
            </w:r>
            <w:r w:rsidR="009E2929">
              <w:rPr>
                <w:noProof/>
                <w:webHidden/>
              </w:rPr>
              <w:fldChar w:fldCharType="begin"/>
            </w:r>
            <w:r w:rsidR="009E2929">
              <w:rPr>
                <w:noProof/>
                <w:webHidden/>
              </w:rPr>
              <w:instrText xml:space="preserve"> PAGEREF _Toc403044614 \h </w:instrText>
            </w:r>
            <w:r w:rsidR="009E2929">
              <w:rPr>
                <w:noProof/>
                <w:webHidden/>
              </w:rPr>
            </w:r>
            <w:r w:rsidR="009E2929">
              <w:rPr>
                <w:noProof/>
                <w:webHidden/>
              </w:rPr>
              <w:fldChar w:fldCharType="separate"/>
            </w:r>
            <w:r w:rsidR="00B46AF9">
              <w:rPr>
                <w:noProof/>
                <w:webHidden/>
              </w:rPr>
              <w:t>4</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15" w:history="1">
            <w:r w:rsidR="009E2929" w:rsidRPr="00883306">
              <w:rPr>
                <w:rStyle w:val="Hyperlink"/>
                <w:noProof/>
              </w:rPr>
              <w:t>KEYS</w:t>
            </w:r>
            <w:r w:rsidR="009E2929">
              <w:rPr>
                <w:noProof/>
                <w:webHidden/>
              </w:rPr>
              <w:tab/>
            </w:r>
            <w:r w:rsidR="009E2929">
              <w:rPr>
                <w:noProof/>
                <w:webHidden/>
              </w:rPr>
              <w:fldChar w:fldCharType="begin"/>
            </w:r>
            <w:r w:rsidR="009E2929">
              <w:rPr>
                <w:noProof/>
                <w:webHidden/>
              </w:rPr>
              <w:instrText xml:space="preserve"> PAGEREF _Toc403044615 \h </w:instrText>
            </w:r>
            <w:r w:rsidR="009E2929">
              <w:rPr>
                <w:noProof/>
                <w:webHidden/>
              </w:rPr>
            </w:r>
            <w:r w:rsidR="009E2929">
              <w:rPr>
                <w:noProof/>
                <w:webHidden/>
              </w:rPr>
              <w:fldChar w:fldCharType="separate"/>
            </w:r>
            <w:r w:rsidR="00B46AF9">
              <w:rPr>
                <w:noProof/>
                <w:webHidden/>
              </w:rPr>
              <w:t>5</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16" w:history="1">
            <w:r w:rsidR="009E2929" w:rsidRPr="00883306">
              <w:rPr>
                <w:rStyle w:val="Hyperlink"/>
                <w:noProof/>
              </w:rPr>
              <w:t>UTILITIES</w:t>
            </w:r>
            <w:r w:rsidR="009E2929">
              <w:rPr>
                <w:noProof/>
                <w:webHidden/>
              </w:rPr>
              <w:tab/>
            </w:r>
            <w:r w:rsidR="009E2929">
              <w:rPr>
                <w:noProof/>
                <w:webHidden/>
              </w:rPr>
              <w:fldChar w:fldCharType="begin"/>
            </w:r>
            <w:r w:rsidR="009E2929">
              <w:rPr>
                <w:noProof/>
                <w:webHidden/>
              </w:rPr>
              <w:instrText xml:space="preserve"> PAGEREF _Toc403044616 \h </w:instrText>
            </w:r>
            <w:r w:rsidR="009E2929">
              <w:rPr>
                <w:noProof/>
                <w:webHidden/>
              </w:rPr>
            </w:r>
            <w:r w:rsidR="009E2929">
              <w:rPr>
                <w:noProof/>
                <w:webHidden/>
              </w:rPr>
              <w:fldChar w:fldCharType="separate"/>
            </w:r>
            <w:r w:rsidR="00B46AF9">
              <w:rPr>
                <w:noProof/>
                <w:webHidden/>
              </w:rPr>
              <w:t>6</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17" w:history="1">
            <w:r w:rsidR="009E2929" w:rsidRPr="00883306">
              <w:rPr>
                <w:rStyle w:val="Hyperlink"/>
                <w:noProof/>
              </w:rPr>
              <w:t>SIGNATURES</w:t>
            </w:r>
            <w:r w:rsidR="009E2929">
              <w:rPr>
                <w:noProof/>
                <w:webHidden/>
              </w:rPr>
              <w:tab/>
            </w:r>
            <w:r w:rsidR="009E2929">
              <w:rPr>
                <w:noProof/>
                <w:webHidden/>
              </w:rPr>
              <w:fldChar w:fldCharType="begin"/>
            </w:r>
            <w:r w:rsidR="009E2929">
              <w:rPr>
                <w:noProof/>
                <w:webHidden/>
              </w:rPr>
              <w:instrText xml:space="preserve"> PAGEREF _Toc403044617 \h </w:instrText>
            </w:r>
            <w:r w:rsidR="009E2929">
              <w:rPr>
                <w:noProof/>
                <w:webHidden/>
              </w:rPr>
            </w:r>
            <w:r w:rsidR="009E2929">
              <w:rPr>
                <w:noProof/>
                <w:webHidden/>
              </w:rPr>
              <w:fldChar w:fldCharType="separate"/>
            </w:r>
            <w:r w:rsidR="00B46AF9">
              <w:rPr>
                <w:noProof/>
                <w:webHidden/>
              </w:rPr>
              <w:t>7</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18" w:history="1">
            <w:r w:rsidR="009E2929" w:rsidRPr="00883306">
              <w:rPr>
                <w:rStyle w:val="Hyperlink"/>
                <w:noProof/>
              </w:rPr>
              <w:t>FRONT EXTERIOR</w:t>
            </w:r>
            <w:r w:rsidR="009E2929">
              <w:rPr>
                <w:noProof/>
                <w:webHidden/>
              </w:rPr>
              <w:tab/>
            </w:r>
            <w:r w:rsidR="009E2929">
              <w:rPr>
                <w:noProof/>
                <w:webHidden/>
              </w:rPr>
              <w:fldChar w:fldCharType="begin"/>
            </w:r>
            <w:r w:rsidR="009E2929">
              <w:rPr>
                <w:noProof/>
                <w:webHidden/>
              </w:rPr>
              <w:instrText xml:space="preserve"> PAGEREF _Toc403044618 \h </w:instrText>
            </w:r>
            <w:r w:rsidR="009E2929">
              <w:rPr>
                <w:noProof/>
                <w:webHidden/>
              </w:rPr>
            </w:r>
            <w:r w:rsidR="009E2929">
              <w:rPr>
                <w:noProof/>
                <w:webHidden/>
              </w:rPr>
              <w:fldChar w:fldCharType="separate"/>
            </w:r>
            <w:r w:rsidR="00B46AF9">
              <w:rPr>
                <w:noProof/>
                <w:webHidden/>
              </w:rPr>
              <w:t>8</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19" w:history="1">
            <w:r w:rsidR="009E2929" w:rsidRPr="00883306">
              <w:rPr>
                <w:rStyle w:val="Hyperlink"/>
                <w:noProof/>
              </w:rPr>
              <w:t>ENTRANCE AND SMALL HALLWAY</w:t>
            </w:r>
            <w:r w:rsidR="009E2929">
              <w:rPr>
                <w:noProof/>
                <w:webHidden/>
              </w:rPr>
              <w:tab/>
            </w:r>
            <w:r w:rsidR="009E2929">
              <w:rPr>
                <w:noProof/>
                <w:webHidden/>
              </w:rPr>
              <w:fldChar w:fldCharType="begin"/>
            </w:r>
            <w:r w:rsidR="009E2929">
              <w:rPr>
                <w:noProof/>
                <w:webHidden/>
              </w:rPr>
              <w:instrText xml:space="preserve"> PAGEREF _Toc403044619 \h </w:instrText>
            </w:r>
            <w:r w:rsidR="009E2929">
              <w:rPr>
                <w:noProof/>
                <w:webHidden/>
              </w:rPr>
            </w:r>
            <w:r w:rsidR="009E2929">
              <w:rPr>
                <w:noProof/>
                <w:webHidden/>
              </w:rPr>
              <w:fldChar w:fldCharType="separate"/>
            </w:r>
            <w:r w:rsidR="00B46AF9">
              <w:rPr>
                <w:noProof/>
                <w:webHidden/>
              </w:rPr>
              <w:t>10</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0" w:history="1">
            <w:r w:rsidR="009E2929" w:rsidRPr="00883306">
              <w:rPr>
                <w:rStyle w:val="Hyperlink"/>
                <w:noProof/>
              </w:rPr>
              <w:t>UNDER STAIRS STORAGE ROOM</w:t>
            </w:r>
            <w:r w:rsidR="009E2929">
              <w:rPr>
                <w:noProof/>
                <w:webHidden/>
              </w:rPr>
              <w:tab/>
            </w:r>
            <w:r w:rsidR="009E2929">
              <w:rPr>
                <w:noProof/>
                <w:webHidden/>
              </w:rPr>
              <w:fldChar w:fldCharType="begin"/>
            </w:r>
            <w:r w:rsidR="009E2929">
              <w:rPr>
                <w:noProof/>
                <w:webHidden/>
              </w:rPr>
              <w:instrText xml:space="preserve"> PAGEREF _Toc403044620 \h </w:instrText>
            </w:r>
            <w:r w:rsidR="009E2929">
              <w:rPr>
                <w:noProof/>
                <w:webHidden/>
              </w:rPr>
            </w:r>
            <w:r w:rsidR="009E2929">
              <w:rPr>
                <w:noProof/>
                <w:webHidden/>
              </w:rPr>
              <w:fldChar w:fldCharType="separate"/>
            </w:r>
            <w:r w:rsidR="00B46AF9">
              <w:rPr>
                <w:noProof/>
                <w:webHidden/>
              </w:rPr>
              <w:t>14</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1" w:history="1">
            <w:r w:rsidR="009E2929" w:rsidRPr="00883306">
              <w:rPr>
                <w:rStyle w:val="Hyperlink"/>
                <w:noProof/>
              </w:rPr>
              <w:t>RECEPTION ROOM (OPEN PLAN FROM ENTRANCE HALLWAY)</w:t>
            </w:r>
            <w:r w:rsidR="009E2929">
              <w:rPr>
                <w:noProof/>
                <w:webHidden/>
              </w:rPr>
              <w:tab/>
            </w:r>
            <w:r w:rsidR="009E2929">
              <w:rPr>
                <w:noProof/>
                <w:webHidden/>
              </w:rPr>
              <w:fldChar w:fldCharType="begin"/>
            </w:r>
            <w:r w:rsidR="009E2929">
              <w:rPr>
                <w:noProof/>
                <w:webHidden/>
              </w:rPr>
              <w:instrText xml:space="preserve"> PAGEREF _Toc403044621 \h </w:instrText>
            </w:r>
            <w:r w:rsidR="009E2929">
              <w:rPr>
                <w:noProof/>
                <w:webHidden/>
              </w:rPr>
            </w:r>
            <w:r w:rsidR="009E2929">
              <w:rPr>
                <w:noProof/>
                <w:webHidden/>
              </w:rPr>
              <w:fldChar w:fldCharType="separate"/>
            </w:r>
            <w:r w:rsidR="00B46AF9">
              <w:rPr>
                <w:noProof/>
                <w:webHidden/>
              </w:rPr>
              <w:t>17</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2" w:history="1">
            <w:r w:rsidR="009E2929" w:rsidRPr="00883306">
              <w:rPr>
                <w:rStyle w:val="Hyperlink"/>
                <w:noProof/>
              </w:rPr>
              <w:t>KITCHEN (NOT INCLUDING DINING ROOM)</w:t>
            </w:r>
            <w:r w:rsidR="009E2929">
              <w:rPr>
                <w:noProof/>
                <w:webHidden/>
              </w:rPr>
              <w:tab/>
            </w:r>
            <w:r w:rsidR="009E2929">
              <w:rPr>
                <w:noProof/>
                <w:webHidden/>
              </w:rPr>
              <w:fldChar w:fldCharType="begin"/>
            </w:r>
            <w:r w:rsidR="009E2929">
              <w:rPr>
                <w:noProof/>
                <w:webHidden/>
              </w:rPr>
              <w:instrText xml:space="preserve"> PAGEREF _Toc403044622 \h </w:instrText>
            </w:r>
            <w:r w:rsidR="009E2929">
              <w:rPr>
                <w:noProof/>
                <w:webHidden/>
              </w:rPr>
            </w:r>
            <w:r w:rsidR="009E2929">
              <w:rPr>
                <w:noProof/>
                <w:webHidden/>
              </w:rPr>
              <w:fldChar w:fldCharType="separate"/>
            </w:r>
            <w:r w:rsidR="00B46AF9">
              <w:rPr>
                <w:noProof/>
                <w:webHidden/>
              </w:rPr>
              <w:t>24</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3" w:history="1">
            <w:r w:rsidR="009E2929" w:rsidRPr="00883306">
              <w:rPr>
                <w:rStyle w:val="Hyperlink"/>
                <w:noProof/>
              </w:rPr>
              <w:t>DINING ROOM (SEMI OPEN PLAN FROM KITCHEN)</w:t>
            </w:r>
            <w:r w:rsidR="009E2929">
              <w:rPr>
                <w:noProof/>
                <w:webHidden/>
              </w:rPr>
              <w:tab/>
            </w:r>
            <w:r w:rsidR="009E2929">
              <w:rPr>
                <w:noProof/>
                <w:webHidden/>
              </w:rPr>
              <w:fldChar w:fldCharType="begin"/>
            </w:r>
            <w:r w:rsidR="009E2929">
              <w:rPr>
                <w:noProof/>
                <w:webHidden/>
              </w:rPr>
              <w:instrText xml:space="preserve"> PAGEREF _Toc403044623 \h </w:instrText>
            </w:r>
            <w:r w:rsidR="009E2929">
              <w:rPr>
                <w:noProof/>
                <w:webHidden/>
              </w:rPr>
            </w:r>
            <w:r w:rsidR="009E2929">
              <w:rPr>
                <w:noProof/>
                <w:webHidden/>
              </w:rPr>
              <w:fldChar w:fldCharType="separate"/>
            </w:r>
            <w:r w:rsidR="00B46AF9">
              <w:rPr>
                <w:noProof/>
                <w:webHidden/>
              </w:rPr>
              <w:t>36</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4" w:history="1">
            <w:r w:rsidR="009E2929" w:rsidRPr="00883306">
              <w:rPr>
                <w:rStyle w:val="Hyperlink"/>
                <w:noProof/>
              </w:rPr>
              <w:t>STAIRS LEADING UP</w:t>
            </w:r>
            <w:r w:rsidR="009E2929">
              <w:rPr>
                <w:noProof/>
                <w:webHidden/>
              </w:rPr>
              <w:tab/>
            </w:r>
            <w:r w:rsidR="009E2929">
              <w:rPr>
                <w:noProof/>
                <w:webHidden/>
              </w:rPr>
              <w:fldChar w:fldCharType="begin"/>
            </w:r>
            <w:r w:rsidR="009E2929">
              <w:rPr>
                <w:noProof/>
                <w:webHidden/>
              </w:rPr>
              <w:instrText xml:space="preserve"> PAGEREF _Toc403044624 \h </w:instrText>
            </w:r>
            <w:r w:rsidR="009E2929">
              <w:rPr>
                <w:noProof/>
                <w:webHidden/>
              </w:rPr>
            </w:r>
            <w:r w:rsidR="009E2929">
              <w:rPr>
                <w:noProof/>
                <w:webHidden/>
              </w:rPr>
              <w:fldChar w:fldCharType="separate"/>
            </w:r>
            <w:r w:rsidR="00B46AF9">
              <w:rPr>
                <w:noProof/>
                <w:webHidden/>
              </w:rPr>
              <w:t>40</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5" w:history="1">
            <w:r w:rsidR="009E2929" w:rsidRPr="00883306">
              <w:rPr>
                <w:rStyle w:val="Hyperlink"/>
                <w:noProof/>
              </w:rPr>
              <w:t>FIRST FLOOR LANDING</w:t>
            </w:r>
            <w:r w:rsidR="009E2929">
              <w:rPr>
                <w:noProof/>
                <w:webHidden/>
              </w:rPr>
              <w:tab/>
            </w:r>
            <w:r w:rsidR="009E2929">
              <w:rPr>
                <w:noProof/>
                <w:webHidden/>
              </w:rPr>
              <w:fldChar w:fldCharType="begin"/>
            </w:r>
            <w:r w:rsidR="009E2929">
              <w:rPr>
                <w:noProof/>
                <w:webHidden/>
              </w:rPr>
              <w:instrText xml:space="preserve"> PAGEREF _Toc403044625 \h </w:instrText>
            </w:r>
            <w:r w:rsidR="009E2929">
              <w:rPr>
                <w:noProof/>
                <w:webHidden/>
              </w:rPr>
            </w:r>
            <w:r w:rsidR="009E2929">
              <w:rPr>
                <w:noProof/>
                <w:webHidden/>
              </w:rPr>
              <w:fldChar w:fldCharType="separate"/>
            </w:r>
            <w:r w:rsidR="00B46AF9">
              <w:rPr>
                <w:noProof/>
                <w:webHidden/>
              </w:rPr>
              <w:t>42</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6" w:history="1">
            <w:r w:rsidR="009E2929" w:rsidRPr="00883306">
              <w:rPr>
                <w:rStyle w:val="Hyperlink"/>
                <w:noProof/>
              </w:rPr>
              <w:t>BEDROOM 1 (REAR OF PROPERTY)</w:t>
            </w:r>
            <w:r w:rsidR="009E2929">
              <w:rPr>
                <w:noProof/>
                <w:webHidden/>
              </w:rPr>
              <w:tab/>
            </w:r>
            <w:r w:rsidR="009E2929">
              <w:rPr>
                <w:noProof/>
                <w:webHidden/>
              </w:rPr>
              <w:fldChar w:fldCharType="begin"/>
            </w:r>
            <w:r w:rsidR="009E2929">
              <w:rPr>
                <w:noProof/>
                <w:webHidden/>
              </w:rPr>
              <w:instrText xml:space="preserve"> PAGEREF _Toc403044626 \h </w:instrText>
            </w:r>
            <w:r w:rsidR="009E2929">
              <w:rPr>
                <w:noProof/>
                <w:webHidden/>
              </w:rPr>
            </w:r>
            <w:r w:rsidR="009E2929">
              <w:rPr>
                <w:noProof/>
                <w:webHidden/>
              </w:rPr>
              <w:fldChar w:fldCharType="separate"/>
            </w:r>
            <w:r w:rsidR="00B46AF9">
              <w:rPr>
                <w:noProof/>
                <w:webHidden/>
              </w:rPr>
              <w:t>45</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7" w:history="1">
            <w:r w:rsidR="009E2929" w:rsidRPr="00883306">
              <w:rPr>
                <w:rStyle w:val="Hyperlink"/>
                <w:noProof/>
              </w:rPr>
              <w:t>BATHROOM</w:t>
            </w:r>
            <w:r w:rsidR="009E2929">
              <w:rPr>
                <w:noProof/>
                <w:webHidden/>
              </w:rPr>
              <w:tab/>
            </w:r>
            <w:r w:rsidR="009E2929">
              <w:rPr>
                <w:noProof/>
                <w:webHidden/>
              </w:rPr>
              <w:fldChar w:fldCharType="begin"/>
            </w:r>
            <w:r w:rsidR="009E2929">
              <w:rPr>
                <w:noProof/>
                <w:webHidden/>
              </w:rPr>
              <w:instrText xml:space="preserve"> PAGEREF _Toc403044627 \h </w:instrText>
            </w:r>
            <w:r w:rsidR="009E2929">
              <w:rPr>
                <w:noProof/>
                <w:webHidden/>
              </w:rPr>
            </w:r>
            <w:r w:rsidR="009E2929">
              <w:rPr>
                <w:noProof/>
                <w:webHidden/>
              </w:rPr>
              <w:fldChar w:fldCharType="separate"/>
            </w:r>
            <w:r w:rsidR="00B46AF9">
              <w:rPr>
                <w:noProof/>
                <w:webHidden/>
              </w:rPr>
              <w:t>49</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8" w:history="1">
            <w:r w:rsidR="009E2929" w:rsidRPr="00883306">
              <w:rPr>
                <w:rStyle w:val="Hyperlink"/>
                <w:noProof/>
              </w:rPr>
              <w:t>BEDROOM 2 (MIDDLE BEDROOM)</w:t>
            </w:r>
            <w:r w:rsidR="009E2929">
              <w:rPr>
                <w:noProof/>
                <w:webHidden/>
              </w:rPr>
              <w:tab/>
            </w:r>
            <w:r w:rsidR="009E2929">
              <w:rPr>
                <w:noProof/>
                <w:webHidden/>
              </w:rPr>
              <w:fldChar w:fldCharType="begin"/>
            </w:r>
            <w:r w:rsidR="009E2929">
              <w:rPr>
                <w:noProof/>
                <w:webHidden/>
              </w:rPr>
              <w:instrText xml:space="preserve"> PAGEREF _Toc403044628 \h </w:instrText>
            </w:r>
            <w:r w:rsidR="009E2929">
              <w:rPr>
                <w:noProof/>
                <w:webHidden/>
              </w:rPr>
            </w:r>
            <w:r w:rsidR="009E2929">
              <w:rPr>
                <w:noProof/>
                <w:webHidden/>
              </w:rPr>
              <w:fldChar w:fldCharType="separate"/>
            </w:r>
            <w:r w:rsidR="00B46AF9">
              <w:rPr>
                <w:noProof/>
                <w:webHidden/>
              </w:rPr>
              <w:t>54</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29" w:history="1">
            <w:r w:rsidR="009E2929" w:rsidRPr="00883306">
              <w:rPr>
                <w:rStyle w:val="Hyperlink"/>
                <w:noProof/>
              </w:rPr>
              <w:t>BEDROOM 3 (FRONT OF PROPERTY)</w:t>
            </w:r>
            <w:r w:rsidR="009E2929">
              <w:rPr>
                <w:noProof/>
                <w:webHidden/>
              </w:rPr>
              <w:tab/>
            </w:r>
            <w:r w:rsidR="009E2929">
              <w:rPr>
                <w:noProof/>
                <w:webHidden/>
              </w:rPr>
              <w:fldChar w:fldCharType="begin"/>
            </w:r>
            <w:r w:rsidR="009E2929">
              <w:rPr>
                <w:noProof/>
                <w:webHidden/>
              </w:rPr>
              <w:instrText xml:space="preserve"> PAGEREF _Toc403044629 \h </w:instrText>
            </w:r>
            <w:r w:rsidR="009E2929">
              <w:rPr>
                <w:noProof/>
                <w:webHidden/>
              </w:rPr>
            </w:r>
            <w:r w:rsidR="009E2929">
              <w:rPr>
                <w:noProof/>
                <w:webHidden/>
              </w:rPr>
              <w:fldChar w:fldCharType="separate"/>
            </w:r>
            <w:r w:rsidR="00B46AF9">
              <w:rPr>
                <w:noProof/>
                <w:webHidden/>
              </w:rPr>
              <w:t>59</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30" w:history="1">
            <w:r w:rsidR="009E2929" w:rsidRPr="00883306">
              <w:rPr>
                <w:rStyle w:val="Hyperlink"/>
                <w:noProof/>
              </w:rPr>
              <w:t>REAR GARDEN</w:t>
            </w:r>
            <w:r w:rsidR="009E2929">
              <w:rPr>
                <w:noProof/>
                <w:webHidden/>
              </w:rPr>
              <w:tab/>
            </w:r>
            <w:r w:rsidR="009E2929">
              <w:rPr>
                <w:noProof/>
                <w:webHidden/>
              </w:rPr>
              <w:fldChar w:fldCharType="begin"/>
            </w:r>
            <w:r w:rsidR="009E2929">
              <w:rPr>
                <w:noProof/>
                <w:webHidden/>
              </w:rPr>
              <w:instrText xml:space="preserve"> PAGEREF _Toc403044630 \h </w:instrText>
            </w:r>
            <w:r w:rsidR="009E2929">
              <w:rPr>
                <w:noProof/>
                <w:webHidden/>
              </w:rPr>
            </w:r>
            <w:r w:rsidR="009E2929">
              <w:rPr>
                <w:noProof/>
                <w:webHidden/>
              </w:rPr>
              <w:fldChar w:fldCharType="separate"/>
            </w:r>
            <w:r w:rsidR="00B46AF9">
              <w:rPr>
                <w:noProof/>
                <w:webHidden/>
              </w:rPr>
              <w:t>64</w:t>
            </w:r>
            <w:r w:rsidR="009E2929">
              <w:rPr>
                <w:noProof/>
                <w:webHidden/>
              </w:rPr>
              <w:fldChar w:fldCharType="end"/>
            </w:r>
          </w:hyperlink>
        </w:p>
        <w:p w:rsidR="009E2929" w:rsidRDefault="00297F68">
          <w:pPr>
            <w:pStyle w:val="TOC1"/>
            <w:tabs>
              <w:tab w:val="right" w:leader="dot" w:pos="15388"/>
            </w:tabs>
            <w:rPr>
              <w:rFonts w:eastAsiaTheme="minorEastAsia"/>
              <w:noProof/>
              <w:lang w:eastAsia="en-GB"/>
            </w:rPr>
          </w:pPr>
          <w:hyperlink w:anchor="_Toc403044631" w:history="1">
            <w:r w:rsidR="009E2929" w:rsidRPr="00883306">
              <w:rPr>
                <w:rStyle w:val="Hyperlink"/>
                <w:noProof/>
              </w:rPr>
              <w:t>Check-In Declaration – sign &amp; print all names</w:t>
            </w:r>
            <w:r w:rsidR="009E2929">
              <w:rPr>
                <w:noProof/>
                <w:webHidden/>
              </w:rPr>
              <w:tab/>
            </w:r>
            <w:r w:rsidR="009E2929">
              <w:rPr>
                <w:noProof/>
                <w:webHidden/>
              </w:rPr>
              <w:fldChar w:fldCharType="begin"/>
            </w:r>
            <w:r w:rsidR="009E2929">
              <w:rPr>
                <w:noProof/>
                <w:webHidden/>
              </w:rPr>
              <w:instrText xml:space="preserve"> PAGEREF _Toc403044631 \h </w:instrText>
            </w:r>
            <w:r w:rsidR="009E2929">
              <w:rPr>
                <w:noProof/>
                <w:webHidden/>
              </w:rPr>
            </w:r>
            <w:r w:rsidR="009E2929">
              <w:rPr>
                <w:noProof/>
                <w:webHidden/>
              </w:rPr>
              <w:fldChar w:fldCharType="separate"/>
            </w:r>
            <w:r w:rsidR="00B46AF9">
              <w:rPr>
                <w:noProof/>
                <w:webHidden/>
              </w:rPr>
              <w:t>71</w:t>
            </w:r>
            <w:r w:rsidR="009E2929">
              <w:rPr>
                <w:noProof/>
                <w:webHidden/>
              </w:rPr>
              <w:fldChar w:fldCharType="end"/>
            </w:r>
          </w:hyperlink>
        </w:p>
        <w:p w:rsidR="00573681" w:rsidRPr="00573681" w:rsidRDefault="00B27CAB">
          <w:pPr>
            <w:rPr>
              <w:sz w:val="32"/>
              <w:szCs w:val="32"/>
            </w:rPr>
          </w:pPr>
          <w:r w:rsidRPr="00573681">
            <w:rPr>
              <w:b/>
              <w:bCs/>
              <w:noProof/>
              <w:sz w:val="32"/>
              <w:szCs w:val="32"/>
            </w:rPr>
            <w:fldChar w:fldCharType="end"/>
          </w:r>
        </w:p>
      </w:sdtContent>
    </w:sdt>
    <w:p w:rsidR="0060753D" w:rsidRPr="00573681" w:rsidRDefault="0060753D">
      <w:pPr>
        <w:rPr>
          <w:sz w:val="32"/>
          <w:szCs w:val="32"/>
        </w:rPr>
      </w:pPr>
      <w:r w:rsidRPr="00573681">
        <w:rPr>
          <w:sz w:val="32"/>
          <w:szCs w:val="32"/>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797DC8" w:rsidRPr="001B26E4" w:rsidTr="004C4FAA">
        <w:tc>
          <w:tcPr>
            <w:tcW w:w="5000" w:type="pct"/>
          </w:tcPr>
          <w:p w:rsidR="00495DD5" w:rsidRPr="001B26E4" w:rsidRDefault="00495DD5" w:rsidP="004558FB">
            <w:pPr>
              <w:pStyle w:val="NoSpacing"/>
              <w:rPr>
                <w:sz w:val="32"/>
                <w:szCs w:val="32"/>
              </w:rPr>
            </w:pPr>
          </w:p>
        </w:tc>
      </w:tr>
      <w:tr w:rsidR="004C4FAA" w:rsidRPr="003534AD" w:rsidTr="004C4FAA">
        <w:tc>
          <w:tcPr>
            <w:tcW w:w="0" w:type="auto"/>
          </w:tcPr>
          <w:tbl>
            <w:tblPr>
              <w:tblStyle w:val="TableGrid"/>
              <w:tblW w:w="15451" w:type="dxa"/>
              <w:tblLook w:val="04A0" w:firstRow="1" w:lastRow="0" w:firstColumn="1" w:lastColumn="0" w:noHBand="0" w:noVBand="1"/>
            </w:tblPr>
            <w:tblGrid>
              <w:gridCol w:w="2830"/>
              <w:gridCol w:w="12621"/>
            </w:tblGrid>
            <w:tr w:rsidR="004C4FAA" w:rsidRPr="00C06942" w:rsidTr="006D2CE0">
              <w:trPr>
                <w:trHeight w:val="340"/>
              </w:trPr>
              <w:tc>
                <w:tcPr>
                  <w:tcW w:w="15451" w:type="dxa"/>
                  <w:gridSpan w:val="2"/>
                  <w:shd w:val="clear" w:color="auto" w:fill="E7E6E6" w:themeFill="background2"/>
                </w:tcPr>
                <w:p w:rsidR="004C4FAA" w:rsidRPr="003B7E0C" w:rsidRDefault="004C4FAA" w:rsidP="00301DFB">
                  <w:pPr>
                    <w:pStyle w:val="Heading1"/>
                    <w:outlineLvl w:val="0"/>
                  </w:pPr>
                  <w:bookmarkStart w:id="0" w:name="_Toc403044614"/>
                  <w:r w:rsidRPr="003B7E0C">
                    <w:t xml:space="preserve">SCHEDULE OF </w:t>
                  </w:r>
                  <w:r w:rsidRPr="00301DFB">
                    <w:t>CONDITION</w:t>
                  </w:r>
                  <w:bookmarkEnd w:id="0"/>
                </w:p>
              </w:tc>
            </w:tr>
            <w:tr w:rsidR="004C4FAA" w:rsidRPr="00C06942" w:rsidTr="006853A6">
              <w:trPr>
                <w:trHeight w:val="567"/>
              </w:trPr>
              <w:tc>
                <w:tcPr>
                  <w:tcW w:w="2830" w:type="dxa"/>
                  <w:vAlign w:val="center"/>
                </w:tcPr>
                <w:p w:rsidR="004C4FAA" w:rsidRPr="003B7E0C" w:rsidRDefault="004C4FAA" w:rsidP="006D2CE0">
                  <w:pPr>
                    <w:rPr>
                      <w:b/>
                      <w:sz w:val="24"/>
                      <w:szCs w:val="24"/>
                    </w:rPr>
                  </w:pPr>
                  <w:r w:rsidRPr="003B7E0C">
                    <w:rPr>
                      <w:b/>
                      <w:sz w:val="24"/>
                      <w:szCs w:val="24"/>
                    </w:rPr>
                    <w:t>Cleaning</w:t>
                  </w:r>
                </w:p>
              </w:tc>
              <w:tc>
                <w:tcPr>
                  <w:tcW w:w="12621" w:type="dxa"/>
                  <w:vAlign w:val="center"/>
                </w:tcPr>
                <w:p w:rsidR="004C4FAA" w:rsidRPr="006853A6" w:rsidRDefault="00190087" w:rsidP="006853A6">
                  <w:pPr>
                    <w:rPr>
                      <w:sz w:val="24"/>
                      <w:szCs w:val="24"/>
                    </w:rPr>
                  </w:pPr>
                  <w:r>
                    <w:rPr>
                      <w:sz w:val="24"/>
                      <w:szCs w:val="24"/>
                    </w:rPr>
                    <w:t>Professionally cleaned.</w:t>
                  </w:r>
                </w:p>
              </w:tc>
            </w:tr>
            <w:tr w:rsidR="004C4FAA" w:rsidRPr="00C06942" w:rsidTr="006853A6">
              <w:trPr>
                <w:trHeight w:val="567"/>
              </w:trPr>
              <w:tc>
                <w:tcPr>
                  <w:tcW w:w="2830" w:type="dxa"/>
                  <w:vAlign w:val="center"/>
                </w:tcPr>
                <w:p w:rsidR="004C4FAA" w:rsidRPr="003B7E0C" w:rsidRDefault="004C4FAA" w:rsidP="006D2CE0">
                  <w:pPr>
                    <w:rPr>
                      <w:b/>
                      <w:sz w:val="24"/>
                      <w:szCs w:val="24"/>
                    </w:rPr>
                  </w:pPr>
                  <w:r>
                    <w:rPr>
                      <w:b/>
                      <w:sz w:val="24"/>
                      <w:szCs w:val="24"/>
                    </w:rPr>
                    <w:t>General Overview</w:t>
                  </w:r>
                </w:p>
              </w:tc>
              <w:tc>
                <w:tcPr>
                  <w:tcW w:w="12621" w:type="dxa"/>
                  <w:vAlign w:val="center"/>
                </w:tcPr>
                <w:p w:rsidR="004C4FAA" w:rsidRPr="006853A6" w:rsidRDefault="00190087" w:rsidP="006853A6">
                  <w:pPr>
                    <w:rPr>
                      <w:sz w:val="24"/>
                      <w:szCs w:val="24"/>
                    </w:rPr>
                  </w:pPr>
                  <w:r>
                    <w:rPr>
                      <w:sz w:val="24"/>
                      <w:szCs w:val="24"/>
                    </w:rPr>
                    <w:t xml:space="preserve">3 </w:t>
                  </w:r>
                  <w:proofErr w:type="gramStart"/>
                  <w:r>
                    <w:rPr>
                      <w:sz w:val="24"/>
                      <w:szCs w:val="24"/>
                    </w:rPr>
                    <w:t>bedroom</w:t>
                  </w:r>
                  <w:proofErr w:type="gramEnd"/>
                  <w:r>
                    <w:rPr>
                      <w:sz w:val="24"/>
                      <w:szCs w:val="24"/>
                    </w:rPr>
                    <w:t xml:space="preserve"> furnished garden apartment.</w:t>
                  </w:r>
                </w:p>
              </w:tc>
            </w:tr>
            <w:tr w:rsidR="004C4FAA" w:rsidRPr="00C06942" w:rsidTr="006853A6">
              <w:trPr>
                <w:trHeight w:val="567"/>
              </w:trPr>
              <w:tc>
                <w:tcPr>
                  <w:tcW w:w="2830" w:type="dxa"/>
                  <w:vAlign w:val="center"/>
                </w:tcPr>
                <w:p w:rsidR="004C4FAA" w:rsidRPr="003B7E0C" w:rsidRDefault="004C4FAA" w:rsidP="006D2CE0">
                  <w:pPr>
                    <w:rPr>
                      <w:b/>
                      <w:sz w:val="24"/>
                      <w:szCs w:val="24"/>
                    </w:rPr>
                  </w:pPr>
                  <w:r w:rsidRPr="003B7E0C">
                    <w:rPr>
                      <w:b/>
                      <w:sz w:val="24"/>
                      <w:szCs w:val="24"/>
                    </w:rPr>
                    <w:t>Decorative condition</w:t>
                  </w:r>
                </w:p>
              </w:tc>
              <w:tc>
                <w:tcPr>
                  <w:tcW w:w="12621" w:type="dxa"/>
                  <w:vAlign w:val="center"/>
                </w:tcPr>
                <w:p w:rsidR="004C4FAA" w:rsidRPr="006853A6" w:rsidRDefault="00190087" w:rsidP="006853A6">
                  <w:pPr>
                    <w:rPr>
                      <w:sz w:val="24"/>
                      <w:szCs w:val="24"/>
                    </w:rPr>
                  </w:pPr>
                  <w:r>
                    <w:rPr>
                      <w:sz w:val="24"/>
                      <w:szCs w:val="24"/>
                    </w:rPr>
                    <w:t>Freshly decorated with light usage as noted.</w:t>
                  </w:r>
                </w:p>
              </w:tc>
            </w:tr>
            <w:tr w:rsidR="004C4FAA" w:rsidRPr="00C06942" w:rsidTr="006853A6">
              <w:trPr>
                <w:trHeight w:val="567"/>
              </w:trPr>
              <w:tc>
                <w:tcPr>
                  <w:tcW w:w="2830" w:type="dxa"/>
                  <w:vAlign w:val="center"/>
                </w:tcPr>
                <w:p w:rsidR="004C4FAA" w:rsidRPr="003B7E0C" w:rsidRDefault="004C4FAA" w:rsidP="006D2CE0">
                  <w:pPr>
                    <w:rPr>
                      <w:b/>
                      <w:sz w:val="24"/>
                      <w:szCs w:val="24"/>
                    </w:rPr>
                  </w:pPr>
                  <w:r w:rsidRPr="003B7E0C">
                    <w:rPr>
                      <w:b/>
                      <w:sz w:val="24"/>
                      <w:szCs w:val="24"/>
                    </w:rPr>
                    <w:t>Flooring</w:t>
                  </w:r>
                </w:p>
              </w:tc>
              <w:tc>
                <w:tcPr>
                  <w:tcW w:w="12621" w:type="dxa"/>
                  <w:tcBorders>
                    <w:bottom w:val="single" w:sz="4" w:space="0" w:color="auto"/>
                  </w:tcBorders>
                  <w:vAlign w:val="center"/>
                </w:tcPr>
                <w:p w:rsidR="004C4FAA" w:rsidRPr="006853A6" w:rsidRDefault="00190087" w:rsidP="006853A6">
                  <w:pPr>
                    <w:rPr>
                      <w:sz w:val="24"/>
                      <w:szCs w:val="24"/>
                    </w:rPr>
                  </w:pPr>
                  <w:r>
                    <w:rPr>
                      <w:sz w:val="24"/>
                      <w:szCs w:val="24"/>
                    </w:rPr>
                    <w:t>Carpets professionally cleaned with light usage as noted. Light scratches to wooden flooring.</w:t>
                  </w:r>
                </w:p>
              </w:tc>
            </w:tr>
            <w:tr w:rsidR="004C4FAA" w:rsidRPr="00C06942" w:rsidTr="006853A6">
              <w:trPr>
                <w:trHeight w:val="567"/>
              </w:trPr>
              <w:tc>
                <w:tcPr>
                  <w:tcW w:w="2830" w:type="dxa"/>
                  <w:tcBorders>
                    <w:right w:val="single" w:sz="4" w:space="0" w:color="auto"/>
                  </w:tcBorders>
                  <w:vAlign w:val="center"/>
                </w:tcPr>
                <w:p w:rsidR="004C4FAA" w:rsidRPr="003B7E0C" w:rsidRDefault="004C4FAA" w:rsidP="006D2CE0">
                  <w:pPr>
                    <w:rPr>
                      <w:b/>
                      <w:sz w:val="24"/>
                      <w:szCs w:val="24"/>
                    </w:rPr>
                  </w:pPr>
                  <w:r w:rsidRPr="003B7E0C">
                    <w:rPr>
                      <w:b/>
                      <w:sz w:val="24"/>
                      <w:szCs w:val="24"/>
                    </w:rPr>
                    <w:t>Windows</w:t>
                  </w:r>
                </w:p>
              </w:tc>
              <w:tc>
                <w:tcPr>
                  <w:tcW w:w="12621" w:type="dxa"/>
                  <w:tcBorders>
                    <w:top w:val="single" w:sz="4" w:space="0" w:color="auto"/>
                    <w:left w:val="single" w:sz="4" w:space="0" w:color="auto"/>
                    <w:bottom w:val="single" w:sz="4" w:space="0" w:color="auto"/>
                    <w:right w:val="single" w:sz="4" w:space="0" w:color="auto"/>
                  </w:tcBorders>
                  <w:vAlign w:val="center"/>
                </w:tcPr>
                <w:p w:rsidR="004C4FAA" w:rsidRPr="006853A6" w:rsidRDefault="00190087" w:rsidP="006853A6">
                  <w:pPr>
                    <w:rPr>
                      <w:sz w:val="24"/>
                      <w:szCs w:val="24"/>
                    </w:rPr>
                  </w:pPr>
                  <w:r>
                    <w:rPr>
                      <w:sz w:val="24"/>
                      <w:szCs w:val="24"/>
                    </w:rPr>
                    <w:t>Glazing sound and clean to both interiors and exteriors.</w:t>
                  </w:r>
                </w:p>
              </w:tc>
            </w:tr>
            <w:tr w:rsidR="004C4FAA" w:rsidRPr="00C06942" w:rsidTr="006853A6">
              <w:trPr>
                <w:trHeight w:val="567"/>
              </w:trPr>
              <w:tc>
                <w:tcPr>
                  <w:tcW w:w="2830" w:type="dxa"/>
                  <w:tcBorders>
                    <w:right w:val="single" w:sz="4" w:space="0" w:color="auto"/>
                  </w:tcBorders>
                  <w:vAlign w:val="center"/>
                </w:tcPr>
                <w:p w:rsidR="004C4FAA" w:rsidRPr="003B7E0C" w:rsidRDefault="004C4FAA" w:rsidP="006D2CE0">
                  <w:pPr>
                    <w:rPr>
                      <w:b/>
                      <w:sz w:val="24"/>
                      <w:szCs w:val="24"/>
                    </w:rPr>
                  </w:pPr>
                  <w:r w:rsidRPr="003B7E0C">
                    <w:rPr>
                      <w:b/>
                      <w:sz w:val="24"/>
                      <w:szCs w:val="24"/>
                    </w:rPr>
                    <w:t>Curtains</w:t>
                  </w:r>
                  <w:r>
                    <w:rPr>
                      <w:b/>
                      <w:sz w:val="24"/>
                      <w:szCs w:val="24"/>
                    </w:rPr>
                    <w:t>/Blinds</w:t>
                  </w:r>
                </w:p>
              </w:tc>
              <w:tc>
                <w:tcPr>
                  <w:tcW w:w="12621" w:type="dxa"/>
                  <w:tcBorders>
                    <w:top w:val="single" w:sz="4" w:space="0" w:color="auto"/>
                    <w:left w:val="single" w:sz="4" w:space="0" w:color="auto"/>
                    <w:bottom w:val="single" w:sz="4" w:space="0" w:color="auto"/>
                    <w:right w:val="single" w:sz="4" w:space="0" w:color="auto"/>
                  </w:tcBorders>
                  <w:vAlign w:val="center"/>
                </w:tcPr>
                <w:p w:rsidR="004C4FAA" w:rsidRPr="006853A6" w:rsidRDefault="00190087" w:rsidP="006853A6">
                  <w:pPr>
                    <w:rPr>
                      <w:sz w:val="24"/>
                      <w:szCs w:val="24"/>
                    </w:rPr>
                  </w:pPr>
                  <w:r>
                    <w:rPr>
                      <w:sz w:val="24"/>
                      <w:szCs w:val="24"/>
                    </w:rPr>
                    <w:t>All in good working order.</w:t>
                  </w:r>
                </w:p>
              </w:tc>
            </w:tr>
            <w:tr w:rsidR="004C4FAA" w:rsidRPr="00C06942" w:rsidTr="006853A6">
              <w:trPr>
                <w:trHeight w:val="567"/>
              </w:trPr>
              <w:tc>
                <w:tcPr>
                  <w:tcW w:w="2830" w:type="dxa"/>
                  <w:tcBorders>
                    <w:right w:val="single" w:sz="4" w:space="0" w:color="auto"/>
                  </w:tcBorders>
                  <w:vAlign w:val="center"/>
                </w:tcPr>
                <w:p w:rsidR="004C4FAA" w:rsidRPr="003B7E0C" w:rsidRDefault="004C4FAA" w:rsidP="006D2CE0">
                  <w:pPr>
                    <w:rPr>
                      <w:b/>
                      <w:sz w:val="24"/>
                      <w:szCs w:val="24"/>
                    </w:rPr>
                  </w:pPr>
                  <w:r w:rsidRPr="003B7E0C">
                    <w:rPr>
                      <w:b/>
                      <w:sz w:val="24"/>
                      <w:szCs w:val="24"/>
                    </w:rPr>
                    <w:t>Lighting</w:t>
                  </w:r>
                </w:p>
              </w:tc>
              <w:tc>
                <w:tcPr>
                  <w:tcW w:w="12621" w:type="dxa"/>
                  <w:tcBorders>
                    <w:top w:val="single" w:sz="4" w:space="0" w:color="auto"/>
                    <w:left w:val="single" w:sz="4" w:space="0" w:color="auto"/>
                    <w:bottom w:val="single" w:sz="4" w:space="0" w:color="auto"/>
                    <w:right w:val="single" w:sz="4" w:space="0" w:color="auto"/>
                  </w:tcBorders>
                  <w:vAlign w:val="center"/>
                </w:tcPr>
                <w:p w:rsidR="004C4FAA" w:rsidRPr="006853A6" w:rsidRDefault="00190087" w:rsidP="006853A6">
                  <w:pPr>
                    <w:rPr>
                      <w:sz w:val="24"/>
                      <w:szCs w:val="24"/>
                    </w:rPr>
                  </w:pPr>
                  <w:r>
                    <w:rPr>
                      <w:sz w:val="24"/>
                      <w:szCs w:val="24"/>
                    </w:rPr>
                    <w:t>All lights tested and in working order unless noted.</w:t>
                  </w:r>
                </w:p>
              </w:tc>
            </w:tr>
            <w:tr w:rsidR="004C4FAA" w:rsidRPr="00C06942" w:rsidTr="006853A6">
              <w:trPr>
                <w:trHeight w:val="567"/>
              </w:trPr>
              <w:tc>
                <w:tcPr>
                  <w:tcW w:w="2830" w:type="dxa"/>
                  <w:tcBorders>
                    <w:right w:val="single" w:sz="4" w:space="0" w:color="auto"/>
                  </w:tcBorders>
                  <w:vAlign w:val="center"/>
                </w:tcPr>
                <w:p w:rsidR="004C4FAA" w:rsidRPr="003B7E0C" w:rsidRDefault="004C4FAA" w:rsidP="006D2CE0">
                  <w:pPr>
                    <w:rPr>
                      <w:b/>
                      <w:sz w:val="24"/>
                      <w:szCs w:val="24"/>
                    </w:rPr>
                  </w:pPr>
                  <w:r w:rsidRPr="003B7E0C">
                    <w:rPr>
                      <w:b/>
                      <w:sz w:val="24"/>
                      <w:szCs w:val="24"/>
                    </w:rPr>
                    <w:t>Linen</w:t>
                  </w:r>
                </w:p>
              </w:tc>
              <w:tc>
                <w:tcPr>
                  <w:tcW w:w="12621" w:type="dxa"/>
                  <w:tcBorders>
                    <w:top w:val="single" w:sz="4" w:space="0" w:color="auto"/>
                    <w:left w:val="single" w:sz="4" w:space="0" w:color="auto"/>
                    <w:bottom w:val="single" w:sz="4" w:space="0" w:color="auto"/>
                    <w:right w:val="single" w:sz="4" w:space="0" w:color="auto"/>
                  </w:tcBorders>
                  <w:vAlign w:val="center"/>
                </w:tcPr>
                <w:p w:rsidR="004C4FAA" w:rsidRPr="006853A6" w:rsidRDefault="00190087" w:rsidP="006853A6">
                  <w:pPr>
                    <w:rPr>
                      <w:sz w:val="24"/>
                      <w:szCs w:val="24"/>
                    </w:rPr>
                  </w:pPr>
                  <w:r>
                    <w:rPr>
                      <w:sz w:val="24"/>
                      <w:szCs w:val="24"/>
                    </w:rPr>
                    <w:t>Freshly laundered.</w:t>
                  </w:r>
                </w:p>
              </w:tc>
            </w:tr>
            <w:tr w:rsidR="004C4FAA" w:rsidRPr="00C06942" w:rsidTr="006853A6">
              <w:trPr>
                <w:trHeight w:val="567"/>
              </w:trPr>
              <w:tc>
                <w:tcPr>
                  <w:tcW w:w="2830" w:type="dxa"/>
                  <w:vAlign w:val="center"/>
                </w:tcPr>
                <w:p w:rsidR="004C4FAA" w:rsidRPr="003B7E0C" w:rsidRDefault="004C4FAA" w:rsidP="006D2CE0">
                  <w:pPr>
                    <w:rPr>
                      <w:b/>
                      <w:sz w:val="24"/>
                      <w:szCs w:val="24"/>
                    </w:rPr>
                  </w:pPr>
                  <w:r w:rsidRPr="003B7E0C">
                    <w:rPr>
                      <w:b/>
                      <w:sz w:val="24"/>
                      <w:szCs w:val="24"/>
                    </w:rPr>
                    <w:t>Furniture &amp; Upholstery</w:t>
                  </w:r>
                </w:p>
              </w:tc>
              <w:tc>
                <w:tcPr>
                  <w:tcW w:w="12621" w:type="dxa"/>
                  <w:tcBorders>
                    <w:top w:val="single" w:sz="4" w:space="0" w:color="auto"/>
                    <w:bottom w:val="single" w:sz="4" w:space="0" w:color="auto"/>
                  </w:tcBorders>
                  <w:vAlign w:val="center"/>
                </w:tcPr>
                <w:p w:rsidR="004C4FAA" w:rsidRPr="006853A6" w:rsidRDefault="00190087" w:rsidP="006853A6">
                  <w:pPr>
                    <w:rPr>
                      <w:sz w:val="24"/>
                      <w:szCs w:val="24"/>
                    </w:rPr>
                  </w:pPr>
                  <w:r>
                    <w:rPr>
                      <w:sz w:val="24"/>
                      <w:szCs w:val="24"/>
                    </w:rPr>
                    <w:t>Good order with minor defects as noted.</w:t>
                  </w:r>
                </w:p>
              </w:tc>
            </w:tr>
            <w:tr w:rsidR="004C4FAA" w:rsidRPr="00C06942" w:rsidTr="006853A6">
              <w:trPr>
                <w:trHeight w:val="567"/>
              </w:trPr>
              <w:tc>
                <w:tcPr>
                  <w:tcW w:w="2830" w:type="dxa"/>
                  <w:vAlign w:val="center"/>
                </w:tcPr>
                <w:p w:rsidR="004C4FAA" w:rsidRPr="003B7E0C" w:rsidRDefault="004C4FAA" w:rsidP="006D2CE0">
                  <w:pPr>
                    <w:rPr>
                      <w:b/>
                      <w:sz w:val="24"/>
                      <w:szCs w:val="24"/>
                    </w:rPr>
                  </w:pPr>
                  <w:r>
                    <w:rPr>
                      <w:b/>
                      <w:sz w:val="24"/>
                      <w:szCs w:val="24"/>
                    </w:rPr>
                    <w:t>Kitchen &amp; Appliances</w:t>
                  </w:r>
                </w:p>
              </w:tc>
              <w:tc>
                <w:tcPr>
                  <w:tcW w:w="12621" w:type="dxa"/>
                  <w:tcBorders>
                    <w:top w:val="single" w:sz="4" w:space="0" w:color="auto"/>
                    <w:bottom w:val="single" w:sz="4" w:space="0" w:color="auto"/>
                  </w:tcBorders>
                  <w:vAlign w:val="center"/>
                </w:tcPr>
                <w:p w:rsidR="004C4FAA" w:rsidRPr="006853A6" w:rsidRDefault="00781DB0" w:rsidP="006853A6">
                  <w:pPr>
                    <w:rPr>
                      <w:sz w:val="24"/>
                      <w:szCs w:val="24"/>
                    </w:rPr>
                  </w:pPr>
                  <w:r>
                    <w:rPr>
                      <w:sz w:val="24"/>
                      <w:szCs w:val="24"/>
                    </w:rPr>
                    <w:t>All appliances tested for power and clean.</w:t>
                  </w:r>
                </w:p>
              </w:tc>
            </w:tr>
            <w:tr w:rsidR="004C4FAA" w:rsidRPr="00C06942" w:rsidTr="006853A6">
              <w:trPr>
                <w:trHeight w:val="567"/>
              </w:trPr>
              <w:tc>
                <w:tcPr>
                  <w:tcW w:w="2830" w:type="dxa"/>
                  <w:vAlign w:val="center"/>
                </w:tcPr>
                <w:p w:rsidR="004C4FAA" w:rsidRDefault="004C4FAA" w:rsidP="006D2CE0">
                  <w:pPr>
                    <w:rPr>
                      <w:b/>
                      <w:sz w:val="24"/>
                      <w:szCs w:val="24"/>
                    </w:rPr>
                  </w:pPr>
                  <w:r>
                    <w:rPr>
                      <w:b/>
                      <w:sz w:val="24"/>
                      <w:szCs w:val="24"/>
                    </w:rPr>
                    <w:t>Bathroom</w:t>
                  </w:r>
                </w:p>
              </w:tc>
              <w:tc>
                <w:tcPr>
                  <w:tcW w:w="12621" w:type="dxa"/>
                  <w:tcBorders>
                    <w:top w:val="single" w:sz="4" w:space="0" w:color="auto"/>
                    <w:bottom w:val="single" w:sz="4" w:space="0" w:color="auto"/>
                  </w:tcBorders>
                  <w:vAlign w:val="center"/>
                </w:tcPr>
                <w:p w:rsidR="004C4FAA" w:rsidRPr="006853A6" w:rsidRDefault="00781DB0" w:rsidP="006853A6">
                  <w:pPr>
                    <w:rPr>
                      <w:sz w:val="24"/>
                      <w:szCs w:val="24"/>
                    </w:rPr>
                  </w:pPr>
                  <w:r>
                    <w:rPr>
                      <w:sz w:val="24"/>
                      <w:szCs w:val="24"/>
                    </w:rPr>
                    <w:t>Water outlets working and clean.</w:t>
                  </w:r>
                </w:p>
              </w:tc>
            </w:tr>
            <w:tr w:rsidR="00BA049E" w:rsidRPr="00C06942" w:rsidTr="006853A6">
              <w:trPr>
                <w:trHeight w:val="567"/>
              </w:trPr>
              <w:tc>
                <w:tcPr>
                  <w:tcW w:w="2830" w:type="dxa"/>
                  <w:vAlign w:val="center"/>
                </w:tcPr>
                <w:p w:rsidR="00BA049E" w:rsidRDefault="00BA049E" w:rsidP="006D2CE0">
                  <w:pPr>
                    <w:rPr>
                      <w:b/>
                      <w:sz w:val="24"/>
                      <w:szCs w:val="24"/>
                    </w:rPr>
                  </w:pPr>
                  <w:r>
                    <w:rPr>
                      <w:b/>
                      <w:sz w:val="24"/>
                      <w:szCs w:val="24"/>
                    </w:rPr>
                    <w:t>Outside Space</w:t>
                  </w:r>
                </w:p>
              </w:tc>
              <w:tc>
                <w:tcPr>
                  <w:tcW w:w="12621" w:type="dxa"/>
                  <w:tcBorders>
                    <w:top w:val="single" w:sz="4" w:space="0" w:color="auto"/>
                    <w:bottom w:val="single" w:sz="4" w:space="0" w:color="auto"/>
                  </w:tcBorders>
                  <w:vAlign w:val="center"/>
                </w:tcPr>
                <w:p w:rsidR="00BA049E" w:rsidRPr="006853A6" w:rsidRDefault="00781DB0" w:rsidP="00781DB0">
                  <w:pPr>
                    <w:rPr>
                      <w:sz w:val="24"/>
                      <w:szCs w:val="24"/>
                    </w:rPr>
                  </w:pPr>
                  <w:r>
                    <w:rPr>
                      <w:sz w:val="24"/>
                      <w:szCs w:val="24"/>
                    </w:rPr>
                    <w:t>Good seasonal order. Lawn patchy where noted.</w:t>
                  </w:r>
                </w:p>
              </w:tc>
            </w:tr>
          </w:tbl>
          <w:p w:rsidR="004C4FAA" w:rsidRPr="003534AD" w:rsidRDefault="004C4FAA" w:rsidP="006D2CE0">
            <w:pPr>
              <w:pStyle w:val="yiv380823126msonormal"/>
              <w:shd w:val="clear" w:color="auto" w:fill="FFFFFF"/>
              <w:spacing w:before="0" w:beforeAutospacing="0" w:after="0" w:afterAutospacing="0"/>
              <w:rPr>
                <w:rFonts w:asciiTheme="minorHAnsi" w:eastAsiaTheme="minorHAnsi" w:hAnsiTheme="minorHAnsi" w:cstheme="minorBidi"/>
                <w:b/>
                <w:sz w:val="32"/>
                <w:szCs w:val="32"/>
                <w:lang w:eastAsia="en-US"/>
              </w:rPr>
            </w:pPr>
          </w:p>
        </w:tc>
      </w:tr>
    </w:tbl>
    <w:p w:rsidR="004C4FAA" w:rsidRDefault="004C4FAA" w:rsidP="004C4FAA">
      <w:pPr>
        <w:pStyle w:val="yiv380823126msonormal"/>
        <w:shd w:val="clear" w:color="auto" w:fill="FFFFFF"/>
        <w:spacing w:before="0" w:beforeAutospacing="0" w:after="0" w:afterAutospacing="0"/>
        <w:rPr>
          <w:rFonts w:ascii="Arial" w:hAnsi="Arial" w:cs="Arial"/>
          <w:color w:val="454545"/>
          <w:sz w:val="14"/>
          <w:szCs w:val="14"/>
        </w:rPr>
      </w:pPr>
    </w:p>
    <w:p w:rsidR="004C4FAA" w:rsidRDefault="004C4FAA" w:rsidP="004C4FAA">
      <w:pPr>
        <w:pStyle w:val="yiv380823126msonormal"/>
        <w:shd w:val="clear" w:color="auto" w:fill="FFFFFF"/>
        <w:spacing w:before="0" w:beforeAutospacing="0" w:after="0" w:afterAutospacing="0"/>
        <w:rPr>
          <w:rFonts w:ascii="Arial" w:hAnsi="Arial" w:cs="Arial"/>
          <w:color w:val="454545"/>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tblGrid>
      <w:tr w:rsidR="004C4FAA" w:rsidTr="006D2CE0">
        <w:tc>
          <w:tcPr>
            <w:tcW w:w="236" w:type="dxa"/>
          </w:tcPr>
          <w:p w:rsidR="004C4FAA" w:rsidRDefault="004C4FAA" w:rsidP="006D2CE0">
            <w:pPr>
              <w:pStyle w:val="yiv380823126msonormal"/>
              <w:shd w:val="clear" w:color="auto" w:fill="FFFFFF"/>
              <w:spacing w:before="0" w:beforeAutospacing="0" w:after="0" w:afterAutospacing="0"/>
              <w:rPr>
                <w:rFonts w:ascii="Arial" w:hAnsi="Arial" w:cs="Arial"/>
                <w:b/>
                <w:bCs/>
                <w:color w:val="454545"/>
                <w:sz w:val="18"/>
                <w:szCs w:val="18"/>
                <w:lang w:eastAsia="en-US"/>
              </w:rPr>
            </w:pPr>
          </w:p>
        </w:tc>
      </w:tr>
      <w:tr w:rsidR="004C4FAA" w:rsidTr="006D2CE0">
        <w:tc>
          <w:tcPr>
            <w:tcW w:w="236" w:type="dxa"/>
          </w:tcPr>
          <w:p w:rsidR="004C4FAA" w:rsidRDefault="004C4FAA" w:rsidP="006D2CE0">
            <w:pPr>
              <w:pStyle w:val="yiv380823126msonormal"/>
              <w:shd w:val="clear" w:color="auto" w:fill="FFFFFF"/>
              <w:spacing w:before="0" w:beforeAutospacing="0" w:after="0" w:afterAutospacing="0"/>
              <w:rPr>
                <w:rFonts w:ascii="Arial" w:hAnsi="Arial" w:cs="Arial"/>
                <w:b/>
                <w:bCs/>
                <w:color w:val="454545"/>
                <w:sz w:val="18"/>
                <w:szCs w:val="18"/>
                <w:lang w:eastAsia="en-US"/>
              </w:rPr>
            </w:pPr>
          </w:p>
        </w:tc>
      </w:tr>
      <w:tr w:rsidR="004C4FAA" w:rsidTr="006D2CE0">
        <w:tc>
          <w:tcPr>
            <w:tcW w:w="236" w:type="dxa"/>
          </w:tcPr>
          <w:p w:rsidR="004C4FAA" w:rsidRDefault="004C4FAA" w:rsidP="006D2CE0">
            <w:pPr>
              <w:pStyle w:val="yiv380823126msonormal"/>
              <w:shd w:val="clear" w:color="auto" w:fill="FFFFFF"/>
              <w:spacing w:before="0" w:beforeAutospacing="0" w:after="0" w:afterAutospacing="0"/>
              <w:rPr>
                <w:rFonts w:ascii="Arial" w:hAnsi="Arial" w:cs="Arial"/>
                <w:b/>
                <w:bCs/>
                <w:color w:val="454545"/>
                <w:sz w:val="18"/>
                <w:szCs w:val="18"/>
                <w:lang w:eastAsia="en-US"/>
              </w:rPr>
            </w:pPr>
          </w:p>
        </w:tc>
      </w:tr>
      <w:tr w:rsidR="004C4FAA" w:rsidTr="006D2CE0">
        <w:tc>
          <w:tcPr>
            <w:tcW w:w="236" w:type="dxa"/>
          </w:tcPr>
          <w:p w:rsidR="004C4FAA" w:rsidRDefault="004C4FAA" w:rsidP="006D2CE0">
            <w:pPr>
              <w:pStyle w:val="yiv380823126msonormal"/>
              <w:shd w:val="clear" w:color="auto" w:fill="FFFFFF"/>
              <w:spacing w:before="0" w:beforeAutospacing="0" w:after="0" w:afterAutospacing="0"/>
              <w:rPr>
                <w:rFonts w:ascii="Arial" w:hAnsi="Arial" w:cs="Arial"/>
                <w:b/>
                <w:bCs/>
                <w:color w:val="454545"/>
                <w:sz w:val="18"/>
                <w:szCs w:val="18"/>
                <w:lang w:eastAsia="en-US"/>
              </w:rPr>
            </w:pPr>
          </w:p>
          <w:p w:rsidR="004C4FAA" w:rsidRDefault="004C4FAA" w:rsidP="006D2CE0">
            <w:pPr>
              <w:pStyle w:val="yiv380823126msonormal"/>
              <w:shd w:val="clear" w:color="auto" w:fill="FFFFFF"/>
              <w:spacing w:before="0" w:beforeAutospacing="0" w:after="0" w:afterAutospacing="0"/>
              <w:rPr>
                <w:rFonts w:ascii="Arial" w:hAnsi="Arial" w:cs="Arial"/>
                <w:b/>
                <w:bCs/>
                <w:color w:val="454545"/>
                <w:sz w:val="18"/>
                <w:szCs w:val="18"/>
                <w:lang w:eastAsia="en-US"/>
              </w:rPr>
            </w:pPr>
          </w:p>
        </w:tc>
      </w:tr>
      <w:tr w:rsidR="006853A6" w:rsidTr="006D2CE0">
        <w:tc>
          <w:tcPr>
            <w:tcW w:w="236" w:type="dxa"/>
          </w:tcPr>
          <w:p w:rsidR="006853A6" w:rsidRDefault="006853A6" w:rsidP="006D2CE0">
            <w:pPr>
              <w:pStyle w:val="yiv380823126msonormal"/>
              <w:shd w:val="clear" w:color="auto" w:fill="FFFFFF"/>
              <w:spacing w:before="0" w:beforeAutospacing="0" w:after="0" w:afterAutospacing="0"/>
              <w:rPr>
                <w:rFonts w:ascii="Arial" w:hAnsi="Arial" w:cs="Arial"/>
                <w:b/>
                <w:bCs/>
                <w:color w:val="454545"/>
                <w:sz w:val="18"/>
                <w:szCs w:val="18"/>
                <w:lang w:eastAsia="en-US"/>
              </w:rPr>
            </w:pPr>
          </w:p>
        </w:tc>
      </w:tr>
    </w:tbl>
    <w:p w:rsidR="004C4FAA" w:rsidRPr="00B80E2B" w:rsidRDefault="004C4FAA" w:rsidP="004C4FAA">
      <w:pPr>
        <w:pStyle w:val="yiv380823126msonormal"/>
        <w:shd w:val="clear" w:color="auto" w:fill="FFFFFF"/>
        <w:spacing w:before="0" w:beforeAutospacing="0" w:after="0" w:afterAutospacing="0"/>
        <w:rPr>
          <w:rFonts w:ascii="Arial" w:hAnsi="Arial" w:cs="Arial"/>
          <w:color w:val="454545"/>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4C4FAA" w:rsidRPr="00491F5D" w:rsidTr="006D2CE0">
        <w:tc>
          <w:tcPr>
            <w:tcW w:w="5000" w:type="pct"/>
          </w:tcPr>
          <w:tbl>
            <w:tblPr>
              <w:tblStyle w:val="TableGrid"/>
              <w:tblW w:w="0" w:type="auto"/>
              <w:tblInd w:w="534" w:type="dxa"/>
              <w:tblLook w:val="04A0" w:firstRow="1" w:lastRow="0" w:firstColumn="1" w:lastColumn="0" w:noHBand="0" w:noVBand="1"/>
            </w:tblPr>
            <w:tblGrid>
              <w:gridCol w:w="14458"/>
            </w:tblGrid>
            <w:tr w:rsidR="004C4FAA" w:rsidRPr="00491F5D" w:rsidTr="006D2CE0">
              <w:tc>
                <w:tcPr>
                  <w:tcW w:w="14458" w:type="dxa"/>
                  <w:shd w:val="clear" w:color="auto" w:fill="E7E6E6" w:themeFill="background2"/>
                </w:tcPr>
                <w:p w:rsidR="004C4FAA" w:rsidRPr="00491F5D" w:rsidRDefault="004C4FAA" w:rsidP="006853A6">
                  <w:pPr>
                    <w:pStyle w:val="Heading1"/>
                    <w:outlineLvl w:val="0"/>
                  </w:pPr>
                  <w:bookmarkStart w:id="1" w:name="_Toc403044615"/>
                  <w:r w:rsidRPr="006853A6">
                    <w:lastRenderedPageBreak/>
                    <w:t>KEYS</w:t>
                  </w:r>
                  <w:bookmarkEnd w:id="1"/>
                </w:p>
              </w:tc>
            </w:tr>
          </w:tbl>
          <w:p w:rsidR="004C4FAA" w:rsidRPr="00491F5D" w:rsidRDefault="004C4FAA" w:rsidP="006D2CE0">
            <w:pPr>
              <w:jc w:val="center"/>
              <w:rPr>
                <w:b/>
                <w:sz w:val="32"/>
                <w:szCs w:val="32"/>
              </w:rPr>
            </w:pPr>
          </w:p>
        </w:tc>
      </w:tr>
      <w:tr w:rsidR="004C4FAA" w:rsidRPr="00491F5D" w:rsidTr="006D2CE0">
        <w:tc>
          <w:tcPr>
            <w:tcW w:w="5000" w:type="pct"/>
          </w:tcPr>
          <w:p w:rsidR="004C4FAA" w:rsidRPr="00491F5D" w:rsidRDefault="004C4FAA" w:rsidP="006D2CE0">
            <w:pPr>
              <w:rPr>
                <w:b/>
                <w:sz w:val="32"/>
                <w:szCs w:val="32"/>
              </w:rPr>
            </w:pPr>
          </w:p>
        </w:tc>
      </w:tr>
      <w:tr w:rsidR="004C4FAA" w:rsidTr="006D2CE0">
        <w:tc>
          <w:tcPr>
            <w:tcW w:w="5000" w:type="pct"/>
          </w:tcPr>
          <w:tbl>
            <w:tblPr>
              <w:tblStyle w:val="TableGrid"/>
              <w:tblW w:w="0" w:type="auto"/>
              <w:tblInd w:w="534" w:type="dxa"/>
              <w:tblLook w:val="04A0" w:firstRow="1" w:lastRow="0" w:firstColumn="1" w:lastColumn="0" w:noHBand="0" w:noVBand="1"/>
            </w:tblPr>
            <w:tblGrid>
              <w:gridCol w:w="4670"/>
              <w:gridCol w:w="5205"/>
              <w:gridCol w:w="4583"/>
            </w:tblGrid>
            <w:tr w:rsidR="004C4FAA" w:rsidRPr="00491F5D" w:rsidTr="006D2CE0">
              <w:tc>
                <w:tcPr>
                  <w:tcW w:w="4670" w:type="dxa"/>
                </w:tcPr>
                <w:p w:rsidR="004C4FAA" w:rsidRPr="00491F5D" w:rsidRDefault="004C4FAA" w:rsidP="006D2CE0">
                  <w:pPr>
                    <w:tabs>
                      <w:tab w:val="left" w:pos="1770"/>
                    </w:tabs>
                    <w:jc w:val="center"/>
                    <w:rPr>
                      <w:rFonts w:ascii="Arial" w:hAnsi="Arial" w:cs="Arial"/>
                      <w:b/>
                      <w:sz w:val="20"/>
                      <w:szCs w:val="20"/>
                      <w:lang w:val="en-US"/>
                    </w:rPr>
                  </w:pPr>
                </w:p>
                <w:p w:rsidR="004C4FAA" w:rsidRPr="00491F5D" w:rsidRDefault="004C4FAA" w:rsidP="006D2CE0">
                  <w:pPr>
                    <w:tabs>
                      <w:tab w:val="left" w:pos="1770"/>
                    </w:tabs>
                    <w:jc w:val="center"/>
                    <w:rPr>
                      <w:rFonts w:ascii="Arial" w:hAnsi="Arial" w:cs="Arial"/>
                      <w:b/>
                      <w:sz w:val="20"/>
                      <w:szCs w:val="20"/>
                      <w:lang w:val="en-US"/>
                    </w:rPr>
                  </w:pPr>
                  <w:r w:rsidRPr="00491F5D">
                    <w:rPr>
                      <w:rFonts w:ascii="Arial" w:hAnsi="Arial" w:cs="Arial"/>
                      <w:b/>
                      <w:sz w:val="20"/>
                      <w:szCs w:val="20"/>
                      <w:lang w:val="en-US"/>
                    </w:rPr>
                    <w:t>KEY TYPE</w:t>
                  </w:r>
                </w:p>
                <w:p w:rsidR="004C4FAA" w:rsidRPr="00491F5D" w:rsidRDefault="004C4FAA" w:rsidP="006D2CE0">
                  <w:pPr>
                    <w:tabs>
                      <w:tab w:val="left" w:pos="1770"/>
                    </w:tabs>
                    <w:jc w:val="center"/>
                    <w:rPr>
                      <w:rFonts w:ascii="Arial" w:hAnsi="Arial" w:cs="Arial"/>
                      <w:b/>
                      <w:sz w:val="20"/>
                      <w:szCs w:val="20"/>
                      <w:lang w:val="en-US"/>
                    </w:rPr>
                  </w:pPr>
                </w:p>
              </w:tc>
              <w:tc>
                <w:tcPr>
                  <w:tcW w:w="5205" w:type="dxa"/>
                </w:tcPr>
                <w:p w:rsidR="004C4FAA" w:rsidRPr="00491F5D" w:rsidRDefault="004C4FAA" w:rsidP="006D2CE0">
                  <w:pPr>
                    <w:tabs>
                      <w:tab w:val="left" w:pos="1770"/>
                    </w:tabs>
                    <w:jc w:val="center"/>
                    <w:rPr>
                      <w:rFonts w:ascii="Arial" w:hAnsi="Arial" w:cs="Arial"/>
                      <w:b/>
                      <w:sz w:val="20"/>
                      <w:szCs w:val="20"/>
                      <w:lang w:val="en-US"/>
                    </w:rPr>
                  </w:pPr>
                </w:p>
                <w:p w:rsidR="004C4FAA" w:rsidRPr="00491F5D" w:rsidRDefault="004C4FAA" w:rsidP="006D2CE0">
                  <w:pPr>
                    <w:tabs>
                      <w:tab w:val="left" w:pos="1770"/>
                    </w:tabs>
                    <w:jc w:val="center"/>
                    <w:rPr>
                      <w:rFonts w:ascii="Arial" w:hAnsi="Arial" w:cs="Arial"/>
                      <w:b/>
                      <w:sz w:val="20"/>
                      <w:szCs w:val="20"/>
                      <w:lang w:val="en-US"/>
                    </w:rPr>
                  </w:pPr>
                  <w:r w:rsidRPr="00491F5D">
                    <w:rPr>
                      <w:rFonts w:ascii="Arial" w:hAnsi="Arial" w:cs="Arial"/>
                      <w:b/>
                      <w:sz w:val="20"/>
                      <w:szCs w:val="20"/>
                      <w:lang w:val="en-US"/>
                    </w:rPr>
                    <w:t>DOOR</w:t>
                  </w:r>
                </w:p>
              </w:tc>
              <w:tc>
                <w:tcPr>
                  <w:tcW w:w="4583" w:type="dxa"/>
                </w:tcPr>
                <w:p w:rsidR="004C4FAA" w:rsidRPr="00491F5D" w:rsidRDefault="004C4FAA" w:rsidP="006D2CE0">
                  <w:pPr>
                    <w:tabs>
                      <w:tab w:val="left" w:pos="1770"/>
                    </w:tabs>
                    <w:jc w:val="center"/>
                    <w:rPr>
                      <w:rFonts w:ascii="Arial" w:hAnsi="Arial" w:cs="Arial"/>
                      <w:b/>
                      <w:sz w:val="20"/>
                      <w:szCs w:val="20"/>
                      <w:lang w:val="en-US"/>
                    </w:rPr>
                  </w:pPr>
                </w:p>
                <w:p w:rsidR="004C4FAA" w:rsidRPr="00491F5D" w:rsidRDefault="004C4FAA" w:rsidP="006D2CE0">
                  <w:pPr>
                    <w:tabs>
                      <w:tab w:val="left" w:pos="1770"/>
                    </w:tabs>
                    <w:jc w:val="center"/>
                    <w:rPr>
                      <w:rFonts w:ascii="Arial" w:hAnsi="Arial" w:cs="Arial"/>
                      <w:b/>
                      <w:sz w:val="20"/>
                      <w:szCs w:val="20"/>
                      <w:lang w:val="en-US"/>
                    </w:rPr>
                  </w:pPr>
                  <w:r w:rsidRPr="00491F5D">
                    <w:rPr>
                      <w:rFonts w:ascii="Arial" w:hAnsi="Arial" w:cs="Arial"/>
                      <w:b/>
                      <w:sz w:val="20"/>
                      <w:szCs w:val="20"/>
                      <w:lang w:val="en-US"/>
                    </w:rPr>
                    <w:t>COMMENT</w:t>
                  </w:r>
                </w:p>
              </w:tc>
            </w:tr>
            <w:tr w:rsidR="004C4FAA" w:rsidRPr="00491F5D" w:rsidTr="00926D4C">
              <w:trPr>
                <w:trHeight w:val="454"/>
              </w:trPr>
              <w:tc>
                <w:tcPr>
                  <w:tcW w:w="4670" w:type="dxa"/>
                </w:tcPr>
                <w:p w:rsidR="004C4FAA" w:rsidRPr="00503849" w:rsidRDefault="00290DFA" w:rsidP="006D2CE0">
                  <w:pPr>
                    <w:rPr>
                      <w:b/>
                      <w:sz w:val="24"/>
                      <w:szCs w:val="24"/>
                    </w:rPr>
                  </w:pPr>
                  <w:r>
                    <w:rPr>
                      <w:b/>
                      <w:sz w:val="24"/>
                      <w:szCs w:val="24"/>
                    </w:rPr>
                    <w:t>3 x Banham.</w:t>
                  </w:r>
                </w:p>
              </w:tc>
              <w:tc>
                <w:tcPr>
                  <w:tcW w:w="5205" w:type="dxa"/>
                </w:tcPr>
                <w:p w:rsidR="004C4FAA" w:rsidRPr="00503849" w:rsidRDefault="00290DFA" w:rsidP="006D2CE0">
                  <w:pPr>
                    <w:rPr>
                      <w:b/>
                      <w:sz w:val="24"/>
                      <w:szCs w:val="24"/>
                    </w:rPr>
                  </w:pPr>
                  <w:r>
                    <w:rPr>
                      <w:b/>
                      <w:sz w:val="24"/>
                      <w:szCs w:val="24"/>
                    </w:rPr>
                    <w:t>Front.</w:t>
                  </w:r>
                </w:p>
              </w:tc>
              <w:tc>
                <w:tcPr>
                  <w:tcW w:w="4583" w:type="dxa"/>
                </w:tcPr>
                <w:p w:rsidR="004C4FAA" w:rsidRPr="00503849" w:rsidRDefault="00290DFA" w:rsidP="006D2CE0">
                  <w:pPr>
                    <w:rPr>
                      <w:b/>
                      <w:sz w:val="24"/>
                      <w:szCs w:val="24"/>
                    </w:rPr>
                  </w:pPr>
                  <w:r>
                    <w:rPr>
                      <w:b/>
                      <w:sz w:val="24"/>
                      <w:szCs w:val="24"/>
                    </w:rPr>
                    <w:t>Serial 0125112</w:t>
                  </w:r>
                </w:p>
              </w:tc>
            </w:tr>
            <w:tr w:rsidR="004C4FAA" w:rsidRPr="00491F5D" w:rsidTr="00926D4C">
              <w:trPr>
                <w:trHeight w:val="454"/>
              </w:trPr>
              <w:tc>
                <w:tcPr>
                  <w:tcW w:w="4670" w:type="dxa"/>
                </w:tcPr>
                <w:p w:rsidR="004C4FAA" w:rsidRPr="00503849" w:rsidRDefault="00290DFA" w:rsidP="006D2CE0">
                  <w:pPr>
                    <w:rPr>
                      <w:b/>
                      <w:sz w:val="24"/>
                      <w:szCs w:val="24"/>
                    </w:rPr>
                  </w:pPr>
                  <w:r>
                    <w:rPr>
                      <w:b/>
                      <w:sz w:val="24"/>
                      <w:szCs w:val="24"/>
                    </w:rPr>
                    <w:t>3 x Banham.</w:t>
                  </w:r>
                </w:p>
              </w:tc>
              <w:tc>
                <w:tcPr>
                  <w:tcW w:w="5205" w:type="dxa"/>
                </w:tcPr>
                <w:p w:rsidR="004C4FAA" w:rsidRPr="00503849" w:rsidRDefault="00290DFA" w:rsidP="006D2CE0">
                  <w:pPr>
                    <w:rPr>
                      <w:b/>
                      <w:sz w:val="24"/>
                      <w:szCs w:val="24"/>
                    </w:rPr>
                  </w:pPr>
                  <w:r>
                    <w:rPr>
                      <w:b/>
                      <w:sz w:val="24"/>
                      <w:szCs w:val="24"/>
                    </w:rPr>
                    <w:t>Front.</w:t>
                  </w:r>
                </w:p>
              </w:tc>
              <w:tc>
                <w:tcPr>
                  <w:tcW w:w="4583" w:type="dxa"/>
                </w:tcPr>
                <w:p w:rsidR="004C4FAA" w:rsidRPr="00503849" w:rsidRDefault="00290DFA" w:rsidP="006D2CE0">
                  <w:pPr>
                    <w:rPr>
                      <w:b/>
                      <w:sz w:val="24"/>
                      <w:szCs w:val="24"/>
                    </w:rPr>
                  </w:pPr>
                  <w:r>
                    <w:rPr>
                      <w:b/>
                      <w:sz w:val="24"/>
                      <w:szCs w:val="24"/>
                    </w:rPr>
                    <w:t>Serial 11183537</w:t>
                  </w:r>
                </w:p>
              </w:tc>
            </w:tr>
            <w:tr w:rsidR="004C4FAA" w:rsidRPr="00491F5D" w:rsidTr="00926D4C">
              <w:trPr>
                <w:trHeight w:val="454"/>
              </w:trPr>
              <w:tc>
                <w:tcPr>
                  <w:tcW w:w="4670" w:type="dxa"/>
                </w:tcPr>
                <w:p w:rsidR="004C4FAA" w:rsidRPr="00503849" w:rsidRDefault="00290DFA" w:rsidP="006D2CE0">
                  <w:pPr>
                    <w:rPr>
                      <w:b/>
                      <w:sz w:val="24"/>
                      <w:szCs w:val="24"/>
                    </w:rPr>
                  </w:pPr>
                  <w:r>
                    <w:rPr>
                      <w:b/>
                      <w:sz w:val="24"/>
                      <w:szCs w:val="24"/>
                    </w:rPr>
                    <w:t>3 x Chubb.</w:t>
                  </w:r>
                </w:p>
              </w:tc>
              <w:tc>
                <w:tcPr>
                  <w:tcW w:w="5205" w:type="dxa"/>
                </w:tcPr>
                <w:p w:rsidR="004C4FAA" w:rsidRPr="00503849" w:rsidRDefault="00290DFA" w:rsidP="006D2CE0">
                  <w:pPr>
                    <w:rPr>
                      <w:b/>
                      <w:sz w:val="24"/>
                      <w:szCs w:val="24"/>
                    </w:rPr>
                  </w:pPr>
                  <w:r>
                    <w:rPr>
                      <w:b/>
                      <w:sz w:val="24"/>
                      <w:szCs w:val="24"/>
                    </w:rPr>
                    <w:t>Back.</w:t>
                  </w:r>
                </w:p>
              </w:tc>
              <w:tc>
                <w:tcPr>
                  <w:tcW w:w="4583" w:type="dxa"/>
                </w:tcPr>
                <w:p w:rsidR="004C4FAA" w:rsidRPr="00503849" w:rsidRDefault="004C4FAA" w:rsidP="006D2CE0">
                  <w:pPr>
                    <w:rPr>
                      <w:b/>
                      <w:sz w:val="24"/>
                      <w:szCs w:val="24"/>
                    </w:rPr>
                  </w:pPr>
                </w:p>
              </w:tc>
            </w:tr>
            <w:tr w:rsidR="004C4FAA" w:rsidRPr="00491F5D" w:rsidTr="00926D4C">
              <w:trPr>
                <w:trHeight w:val="454"/>
              </w:trPr>
              <w:tc>
                <w:tcPr>
                  <w:tcW w:w="4670" w:type="dxa"/>
                </w:tcPr>
                <w:p w:rsidR="004C4FAA" w:rsidRPr="00503849" w:rsidRDefault="00290DFA" w:rsidP="006D2CE0">
                  <w:pPr>
                    <w:rPr>
                      <w:b/>
                      <w:sz w:val="24"/>
                      <w:szCs w:val="24"/>
                    </w:rPr>
                  </w:pPr>
                  <w:r>
                    <w:rPr>
                      <w:b/>
                      <w:sz w:val="24"/>
                      <w:szCs w:val="24"/>
                    </w:rPr>
                    <w:t xml:space="preserve">5 </w:t>
                  </w:r>
                  <w:proofErr w:type="gramStart"/>
                  <w:r>
                    <w:rPr>
                      <w:b/>
                      <w:sz w:val="24"/>
                      <w:szCs w:val="24"/>
                    </w:rPr>
                    <w:t>x</w:t>
                  </w:r>
                  <w:proofErr w:type="gramEnd"/>
                  <w:r>
                    <w:rPr>
                      <w:b/>
                      <w:sz w:val="24"/>
                      <w:szCs w:val="24"/>
                    </w:rPr>
                    <w:t xml:space="preserve"> mixed.</w:t>
                  </w:r>
                </w:p>
              </w:tc>
              <w:tc>
                <w:tcPr>
                  <w:tcW w:w="5205" w:type="dxa"/>
                </w:tcPr>
                <w:p w:rsidR="004C4FAA" w:rsidRPr="00503849" w:rsidRDefault="00290DFA" w:rsidP="006D2CE0">
                  <w:pPr>
                    <w:rPr>
                      <w:b/>
                      <w:sz w:val="24"/>
                      <w:szCs w:val="24"/>
                    </w:rPr>
                  </w:pPr>
                  <w:r>
                    <w:rPr>
                      <w:b/>
                      <w:sz w:val="24"/>
                      <w:szCs w:val="24"/>
                    </w:rPr>
                    <w:t>Windows and doors.</w:t>
                  </w:r>
                </w:p>
              </w:tc>
              <w:tc>
                <w:tcPr>
                  <w:tcW w:w="4583" w:type="dxa"/>
                </w:tcPr>
                <w:p w:rsidR="004C4FAA" w:rsidRPr="00503849" w:rsidRDefault="004C4FAA" w:rsidP="006D2CE0">
                  <w:pPr>
                    <w:rPr>
                      <w:b/>
                      <w:sz w:val="24"/>
                      <w:szCs w:val="24"/>
                    </w:rPr>
                  </w:pPr>
                </w:p>
              </w:tc>
            </w:tr>
            <w:tr w:rsidR="004C4FAA" w:rsidRPr="00491F5D" w:rsidTr="00926D4C">
              <w:trPr>
                <w:trHeight w:val="454"/>
              </w:trPr>
              <w:tc>
                <w:tcPr>
                  <w:tcW w:w="4670" w:type="dxa"/>
                </w:tcPr>
                <w:p w:rsidR="004C4FAA" w:rsidRPr="00503849" w:rsidRDefault="004C4FAA" w:rsidP="006D2CE0">
                  <w:pPr>
                    <w:rPr>
                      <w:b/>
                      <w:sz w:val="24"/>
                      <w:szCs w:val="24"/>
                    </w:rPr>
                  </w:pPr>
                </w:p>
              </w:tc>
              <w:tc>
                <w:tcPr>
                  <w:tcW w:w="5205" w:type="dxa"/>
                </w:tcPr>
                <w:p w:rsidR="004C4FAA" w:rsidRPr="00503849" w:rsidRDefault="004C4FAA" w:rsidP="006D2CE0">
                  <w:pPr>
                    <w:rPr>
                      <w:b/>
                      <w:sz w:val="24"/>
                      <w:szCs w:val="24"/>
                    </w:rPr>
                  </w:pPr>
                </w:p>
              </w:tc>
              <w:tc>
                <w:tcPr>
                  <w:tcW w:w="4583" w:type="dxa"/>
                </w:tcPr>
                <w:p w:rsidR="004C4FAA" w:rsidRPr="00503849" w:rsidRDefault="004C4FAA" w:rsidP="006D2CE0">
                  <w:pPr>
                    <w:rPr>
                      <w:b/>
                      <w:sz w:val="24"/>
                      <w:szCs w:val="24"/>
                    </w:rPr>
                  </w:pPr>
                </w:p>
              </w:tc>
            </w:tr>
            <w:tr w:rsidR="004C4FAA" w:rsidRPr="00491F5D" w:rsidTr="00926D4C">
              <w:trPr>
                <w:trHeight w:val="454"/>
              </w:trPr>
              <w:tc>
                <w:tcPr>
                  <w:tcW w:w="4670" w:type="dxa"/>
                </w:tcPr>
                <w:p w:rsidR="004C4FAA" w:rsidRPr="00503849" w:rsidRDefault="004C4FAA" w:rsidP="006D2CE0">
                  <w:pPr>
                    <w:rPr>
                      <w:b/>
                      <w:sz w:val="24"/>
                      <w:szCs w:val="24"/>
                    </w:rPr>
                  </w:pPr>
                </w:p>
              </w:tc>
              <w:tc>
                <w:tcPr>
                  <w:tcW w:w="5205" w:type="dxa"/>
                </w:tcPr>
                <w:p w:rsidR="004C4FAA" w:rsidRPr="00503849" w:rsidRDefault="004C4FAA" w:rsidP="006D2CE0">
                  <w:pPr>
                    <w:rPr>
                      <w:b/>
                      <w:sz w:val="24"/>
                      <w:szCs w:val="24"/>
                    </w:rPr>
                  </w:pPr>
                </w:p>
              </w:tc>
              <w:tc>
                <w:tcPr>
                  <w:tcW w:w="4583" w:type="dxa"/>
                </w:tcPr>
                <w:p w:rsidR="004C4FAA" w:rsidRPr="00503849" w:rsidRDefault="004C4FAA" w:rsidP="006D2CE0">
                  <w:pPr>
                    <w:rPr>
                      <w:b/>
                      <w:sz w:val="24"/>
                      <w:szCs w:val="24"/>
                    </w:rPr>
                  </w:pPr>
                </w:p>
              </w:tc>
            </w:tr>
            <w:tr w:rsidR="004C4FAA" w:rsidRPr="00491F5D" w:rsidTr="006D2CE0">
              <w:tc>
                <w:tcPr>
                  <w:tcW w:w="14458" w:type="dxa"/>
                  <w:gridSpan w:val="3"/>
                </w:tcPr>
                <w:p w:rsidR="004C4FAA" w:rsidRPr="00491F5D" w:rsidRDefault="00C61AC4" w:rsidP="0057111F">
                  <w:pPr>
                    <w:rPr>
                      <w:b/>
                      <w:sz w:val="32"/>
                      <w:szCs w:val="32"/>
                    </w:rPr>
                  </w:pPr>
                  <w:r>
                    <w:rPr>
                      <w:b/>
                      <w:sz w:val="32"/>
                      <w:szCs w:val="32"/>
                    </w:rPr>
                    <w:t>Keys to be handed to tenants by landlord.</w:t>
                  </w:r>
                </w:p>
              </w:tc>
            </w:tr>
          </w:tbl>
          <w:p w:rsidR="004C4FAA" w:rsidRDefault="004C4FAA" w:rsidP="006D2CE0"/>
        </w:tc>
      </w:tr>
    </w:tbl>
    <w:p w:rsidR="004C4FAA" w:rsidRDefault="004C4FAA" w:rsidP="004C4FAA">
      <w:pPr>
        <w:rPr>
          <w:b/>
          <w:sz w:val="32"/>
          <w:szCs w:val="32"/>
        </w:rPr>
      </w:pPr>
    </w:p>
    <w:p w:rsidR="0071191B" w:rsidRDefault="00C61AC4" w:rsidP="004C4FAA">
      <w:pPr>
        <w:rPr>
          <w:b/>
          <w:sz w:val="32"/>
          <w:szCs w:val="32"/>
        </w:rPr>
      </w:pPr>
      <w:r>
        <w:rPr>
          <w:b/>
          <w:noProof/>
          <w:sz w:val="32"/>
          <w:szCs w:val="32"/>
          <w:lang w:eastAsia="en-GB"/>
        </w:rPr>
        <w:drawing>
          <wp:inline distT="0" distB="0" distL="0" distR="0">
            <wp:extent cx="3277589" cy="2458192"/>
            <wp:effectExtent l="0" t="0" r="0" b="0"/>
            <wp:docPr id="111" name="Picture 111" descr="C:\Users\james\Desktop\LTS_3\resized\36A PORTNALL RD W9 - ICI - PROP ACT - 5.11.14\36a portnall rd ici 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LTS_3\resized\36A PORTNALL RD W9 - ICI - PROP ACT - 5.11.14\36a portnall rd ici 01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525" cy="2458144"/>
                    </a:xfrm>
                    <a:prstGeom prst="rect">
                      <a:avLst/>
                    </a:prstGeom>
                    <a:noFill/>
                    <a:ln>
                      <a:noFill/>
                    </a:ln>
                  </pic:spPr>
                </pic:pic>
              </a:graphicData>
            </a:graphic>
          </wp:inline>
        </w:drawing>
      </w:r>
    </w:p>
    <w:p w:rsidR="0071191B" w:rsidRDefault="0071191B" w:rsidP="004C4FAA">
      <w:pPr>
        <w:rPr>
          <w:b/>
          <w:sz w:val="32"/>
          <w:szCs w:val="32"/>
        </w:rPr>
      </w:pPr>
    </w:p>
    <w:p w:rsidR="0071191B" w:rsidRDefault="00C61AC4" w:rsidP="004C4FAA">
      <w:pPr>
        <w:rPr>
          <w:b/>
          <w:sz w:val="32"/>
          <w:szCs w:val="32"/>
        </w:rPr>
      </w:pPr>
      <w:r>
        <w:rPr>
          <w:b/>
          <w:noProof/>
          <w:sz w:val="32"/>
          <w:szCs w:val="32"/>
          <w:lang w:eastAsia="en-GB"/>
        </w:rPr>
        <w:lastRenderedPageBreak/>
        <w:drawing>
          <wp:inline distT="0" distB="0" distL="0" distR="0">
            <wp:extent cx="4100944" cy="3075709"/>
            <wp:effectExtent l="0" t="0" r="0" b="0"/>
            <wp:docPr id="112" name="Picture 112" descr="C:\Users\james\Desktop\LTS_3\resized\36A PORTNALL RD W9 - ICI - PROP ACT - 5.11.14\36a portnall rd ici 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LTS_3\resized\36A PORTNALL RD W9 - ICI - PROP ACT - 5.11.14\36a portnall rd ici 0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1828" cy="3083872"/>
                    </a:xfrm>
                    <a:prstGeom prst="rect">
                      <a:avLst/>
                    </a:prstGeom>
                    <a:noFill/>
                    <a:ln>
                      <a:noFill/>
                    </a:ln>
                  </pic:spPr>
                </pic:pic>
              </a:graphicData>
            </a:graphic>
          </wp:inline>
        </w:drawing>
      </w:r>
      <w:r>
        <w:rPr>
          <w:b/>
          <w:noProof/>
          <w:sz w:val="32"/>
          <w:szCs w:val="32"/>
          <w:lang w:eastAsia="en-GB"/>
        </w:rPr>
        <w:t xml:space="preserve"> </w:t>
      </w:r>
      <w:r>
        <w:rPr>
          <w:b/>
          <w:noProof/>
          <w:sz w:val="32"/>
          <w:szCs w:val="32"/>
          <w:lang w:eastAsia="en-GB"/>
        </w:rPr>
        <w:drawing>
          <wp:inline distT="0" distB="0" distL="0" distR="0">
            <wp:extent cx="4096987" cy="3072740"/>
            <wp:effectExtent l="0" t="0" r="0" b="0"/>
            <wp:docPr id="113" name="Picture 113" descr="C:\Users\james\Desktop\LTS_3\resized\36A PORTNALL RD W9 - ICI - PROP ACT - 5.11.14\36a portnall rd ici 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esktop\LTS_3\resized\36A PORTNALL RD W9 - ICI - PROP ACT - 5.11.14\36a portnall rd ici 0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2669" cy="3077002"/>
                    </a:xfrm>
                    <a:prstGeom prst="rect">
                      <a:avLst/>
                    </a:prstGeom>
                    <a:noFill/>
                    <a:ln>
                      <a:noFill/>
                    </a:ln>
                  </pic:spPr>
                </pic:pic>
              </a:graphicData>
            </a:graphic>
          </wp:inline>
        </w:drawing>
      </w:r>
    </w:p>
    <w:p w:rsidR="0071191B" w:rsidRDefault="0071191B" w:rsidP="004C4FAA">
      <w:pPr>
        <w:rPr>
          <w:b/>
          <w:sz w:val="32"/>
          <w:szCs w:val="32"/>
        </w:rPr>
      </w:pPr>
    </w:p>
    <w:tbl>
      <w:tblPr>
        <w:tblStyle w:val="TableGrid"/>
        <w:tblW w:w="0" w:type="auto"/>
        <w:tblInd w:w="534" w:type="dxa"/>
        <w:tblLook w:val="04A0" w:firstRow="1" w:lastRow="0" w:firstColumn="1" w:lastColumn="0" w:noHBand="0" w:noVBand="1"/>
      </w:tblPr>
      <w:tblGrid>
        <w:gridCol w:w="14458"/>
      </w:tblGrid>
      <w:tr w:rsidR="004C4FAA" w:rsidTr="006D2CE0">
        <w:tc>
          <w:tcPr>
            <w:tcW w:w="14458" w:type="dxa"/>
            <w:shd w:val="clear" w:color="auto" w:fill="E7E6E6" w:themeFill="background2"/>
          </w:tcPr>
          <w:p w:rsidR="004C4FAA" w:rsidRDefault="004C4FAA" w:rsidP="006853A6">
            <w:pPr>
              <w:pStyle w:val="Heading1"/>
              <w:outlineLvl w:val="0"/>
            </w:pPr>
            <w:bookmarkStart w:id="2" w:name="_Toc403044616"/>
            <w:r w:rsidRPr="006853A6">
              <w:t>UTILITIES</w:t>
            </w:r>
            <w:bookmarkEnd w:id="2"/>
          </w:p>
        </w:tc>
      </w:tr>
    </w:tbl>
    <w:p w:rsidR="004C4FAA" w:rsidRDefault="004C4FAA" w:rsidP="004C4FAA">
      <w:pPr>
        <w:rPr>
          <w:b/>
          <w:sz w:val="32"/>
          <w:szCs w:val="32"/>
        </w:rPr>
      </w:pPr>
    </w:p>
    <w:tbl>
      <w:tblPr>
        <w:tblStyle w:val="TableGrid"/>
        <w:tblW w:w="0" w:type="auto"/>
        <w:tblLook w:val="04A0" w:firstRow="1" w:lastRow="0" w:firstColumn="1" w:lastColumn="0" w:noHBand="0" w:noVBand="1"/>
      </w:tblPr>
      <w:tblGrid>
        <w:gridCol w:w="1951"/>
        <w:gridCol w:w="3969"/>
        <w:gridCol w:w="3448"/>
        <w:gridCol w:w="3123"/>
        <w:gridCol w:w="3123"/>
      </w:tblGrid>
      <w:tr w:rsidR="004C4FAA" w:rsidTr="00594128">
        <w:trPr>
          <w:trHeight w:val="397"/>
        </w:trPr>
        <w:tc>
          <w:tcPr>
            <w:tcW w:w="1951" w:type="dxa"/>
          </w:tcPr>
          <w:p w:rsidR="004C4FAA" w:rsidRDefault="004C4FAA" w:rsidP="006D2CE0">
            <w:pPr>
              <w:rPr>
                <w:b/>
                <w:sz w:val="32"/>
                <w:szCs w:val="32"/>
              </w:rPr>
            </w:pPr>
          </w:p>
        </w:tc>
        <w:tc>
          <w:tcPr>
            <w:tcW w:w="3969" w:type="dxa"/>
          </w:tcPr>
          <w:p w:rsidR="004C4FAA" w:rsidRDefault="004C4FAA" w:rsidP="006D2CE0">
            <w:pPr>
              <w:rPr>
                <w:b/>
                <w:sz w:val="32"/>
                <w:szCs w:val="32"/>
              </w:rPr>
            </w:pPr>
            <w:r>
              <w:rPr>
                <w:b/>
                <w:sz w:val="32"/>
                <w:szCs w:val="32"/>
              </w:rPr>
              <w:t>Location</w:t>
            </w:r>
          </w:p>
        </w:tc>
        <w:tc>
          <w:tcPr>
            <w:tcW w:w="3448" w:type="dxa"/>
          </w:tcPr>
          <w:p w:rsidR="004C4FAA" w:rsidRDefault="004C4FAA" w:rsidP="006D2CE0">
            <w:pPr>
              <w:rPr>
                <w:b/>
                <w:sz w:val="32"/>
                <w:szCs w:val="32"/>
              </w:rPr>
            </w:pPr>
            <w:r>
              <w:rPr>
                <w:b/>
                <w:sz w:val="32"/>
                <w:szCs w:val="32"/>
              </w:rPr>
              <w:t xml:space="preserve">Serial </w:t>
            </w:r>
          </w:p>
        </w:tc>
        <w:tc>
          <w:tcPr>
            <w:tcW w:w="3123" w:type="dxa"/>
          </w:tcPr>
          <w:p w:rsidR="004C4FAA" w:rsidRDefault="004C4FAA" w:rsidP="006D2CE0">
            <w:pPr>
              <w:rPr>
                <w:b/>
                <w:sz w:val="32"/>
                <w:szCs w:val="32"/>
              </w:rPr>
            </w:pPr>
            <w:r>
              <w:rPr>
                <w:b/>
                <w:sz w:val="32"/>
                <w:szCs w:val="32"/>
              </w:rPr>
              <w:t>Reading</w:t>
            </w:r>
          </w:p>
        </w:tc>
        <w:tc>
          <w:tcPr>
            <w:tcW w:w="3123" w:type="dxa"/>
          </w:tcPr>
          <w:p w:rsidR="004C4FAA" w:rsidRDefault="004C4FAA" w:rsidP="006D2CE0">
            <w:pPr>
              <w:rPr>
                <w:b/>
                <w:sz w:val="32"/>
                <w:szCs w:val="32"/>
              </w:rPr>
            </w:pPr>
            <w:r>
              <w:rPr>
                <w:b/>
                <w:sz w:val="32"/>
                <w:szCs w:val="32"/>
              </w:rPr>
              <w:t>Supplier</w:t>
            </w:r>
          </w:p>
        </w:tc>
      </w:tr>
      <w:tr w:rsidR="004C4FAA" w:rsidTr="004420BC">
        <w:trPr>
          <w:trHeight w:val="680"/>
        </w:trPr>
        <w:tc>
          <w:tcPr>
            <w:tcW w:w="1951" w:type="dxa"/>
          </w:tcPr>
          <w:p w:rsidR="004C4FAA" w:rsidRPr="004420BC" w:rsidRDefault="004420BC" w:rsidP="006D2CE0">
            <w:pPr>
              <w:rPr>
                <w:b/>
                <w:sz w:val="32"/>
                <w:szCs w:val="32"/>
              </w:rPr>
            </w:pPr>
            <w:r w:rsidRPr="004420BC">
              <w:rPr>
                <w:b/>
                <w:sz w:val="32"/>
                <w:szCs w:val="32"/>
              </w:rPr>
              <w:t>GAS</w:t>
            </w:r>
          </w:p>
        </w:tc>
        <w:tc>
          <w:tcPr>
            <w:tcW w:w="3969" w:type="dxa"/>
          </w:tcPr>
          <w:p w:rsidR="004C4FAA" w:rsidRPr="00503849" w:rsidRDefault="00B7148A" w:rsidP="006D2CE0">
            <w:pPr>
              <w:rPr>
                <w:b/>
                <w:sz w:val="24"/>
                <w:szCs w:val="24"/>
              </w:rPr>
            </w:pPr>
            <w:r>
              <w:rPr>
                <w:b/>
                <w:sz w:val="24"/>
                <w:szCs w:val="24"/>
              </w:rPr>
              <w:t>Under stairs storage room.</w:t>
            </w:r>
          </w:p>
        </w:tc>
        <w:tc>
          <w:tcPr>
            <w:tcW w:w="3448" w:type="dxa"/>
          </w:tcPr>
          <w:p w:rsidR="004C4FAA" w:rsidRPr="00503849" w:rsidRDefault="00B7148A" w:rsidP="006D2CE0">
            <w:pPr>
              <w:rPr>
                <w:b/>
                <w:sz w:val="24"/>
                <w:szCs w:val="24"/>
              </w:rPr>
            </w:pPr>
            <w:r>
              <w:rPr>
                <w:b/>
                <w:sz w:val="24"/>
                <w:szCs w:val="24"/>
              </w:rPr>
              <w:t>A0185184</w:t>
            </w:r>
          </w:p>
        </w:tc>
        <w:tc>
          <w:tcPr>
            <w:tcW w:w="3123" w:type="dxa"/>
          </w:tcPr>
          <w:p w:rsidR="004C4FAA" w:rsidRPr="00503849" w:rsidRDefault="00B7148A" w:rsidP="006D2CE0">
            <w:pPr>
              <w:rPr>
                <w:b/>
                <w:sz w:val="24"/>
                <w:szCs w:val="24"/>
              </w:rPr>
            </w:pPr>
            <w:r>
              <w:rPr>
                <w:b/>
                <w:sz w:val="24"/>
                <w:szCs w:val="24"/>
              </w:rPr>
              <w:t>13801.778</w:t>
            </w:r>
          </w:p>
        </w:tc>
        <w:tc>
          <w:tcPr>
            <w:tcW w:w="3123" w:type="dxa"/>
          </w:tcPr>
          <w:p w:rsidR="004C4FAA" w:rsidRPr="00503849" w:rsidRDefault="004C4FAA" w:rsidP="006D2CE0">
            <w:pPr>
              <w:rPr>
                <w:b/>
                <w:sz w:val="24"/>
                <w:szCs w:val="24"/>
              </w:rPr>
            </w:pPr>
          </w:p>
        </w:tc>
      </w:tr>
      <w:tr w:rsidR="004C4FAA" w:rsidTr="004420BC">
        <w:trPr>
          <w:trHeight w:val="680"/>
        </w:trPr>
        <w:tc>
          <w:tcPr>
            <w:tcW w:w="1951" w:type="dxa"/>
          </w:tcPr>
          <w:p w:rsidR="004C4FAA" w:rsidRPr="004420BC" w:rsidRDefault="004420BC" w:rsidP="006D2CE0">
            <w:pPr>
              <w:rPr>
                <w:b/>
                <w:sz w:val="32"/>
                <w:szCs w:val="32"/>
              </w:rPr>
            </w:pPr>
            <w:r w:rsidRPr="004420BC">
              <w:rPr>
                <w:b/>
                <w:sz w:val="32"/>
                <w:szCs w:val="32"/>
              </w:rPr>
              <w:t>ELECTRICITY</w:t>
            </w:r>
          </w:p>
        </w:tc>
        <w:tc>
          <w:tcPr>
            <w:tcW w:w="3969" w:type="dxa"/>
          </w:tcPr>
          <w:p w:rsidR="004C4FAA" w:rsidRPr="00503849" w:rsidRDefault="00B7148A" w:rsidP="006D2CE0">
            <w:pPr>
              <w:rPr>
                <w:b/>
                <w:sz w:val="24"/>
                <w:szCs w:val="24"/>
              </w:rPr>
            </w:pPr>
            <w:r>
              <w:rPr>
                <w:b/>
                <w:sz w:val="24"/>
                <w:szCs w:val="24"/>
              </w:rPr>
              <w:t>Under stairs storage room.</w:t>
            </w:r>
          </w:p>
        </w:tc>
        <w:tc>
          <w:tcPr>
            <w:tcW w:w="3448" w:type="dxa"/>
          </w:tcPr>
          <w:p w:rsidR="004C4FAA" w:rsidRPr="00503849" w:rsidRDefault="00B7148A" w:rsidP="006D2CE0">
            <w:pPr>
              <w:rPr>
                <w:b/>
                <w:sz w:val="24"/>
                <w:szCs w:val="24"/>
              </w:rPr>
            </w:pPr>
            <w:r>
              <w:rPr>
                <w:b/>
                <w:sz w:val="24"/>
                <w:szCs w:val="24"/>
              </w:rPr>
              <w:t>S79A14089</w:t>
            </w:r>
          </w:p>
        </w:tc>
        <w:tc>
          <w:tcPr>
            <w:tcW w:w="3123" w:type="dxa"/>
          </w:tcPr>
          <w:p w:rsidR="004C4FAA" w:rsidRPr="00503849" w:rsidRDefault="00B7148A" w:rsidP="006D2CE0">
            <w:pPr>
              <w:rPr>
                <w:b/>
                <w:sz w:val="24"/>
                <w:szCs w:val="24"/>
              </w:rPr>
            </w:pPr>
            <w:r>
              <w:rPr>
                <w:b/>
                <w:sz w:val="24"/>
                <w:szCs w:val="24"/>
              </w:rPr>
              <w:t>37682.38</w:t>
            </w:r>
          </w:p>
        </w:tc>
        <w:tc>
          <w:tcPr>
            <w:tcW w:w="3123" w:type="dxa"/>
          </w:tcPr>
          <w:p w:rsidR="004C4FAA" w:rsidRPr="00503849" w:rsidRDefault="004C4FAA" w:rsidP="006D2CE0">
            <w:pPr>
              <w:rPr>
                <w:b/>
                <w:sz w:val="24"/>
                <w:szCs w:val="24"/>
              </w:rPr>
            </w:pPr>
          </w:p>
        </w:tc>
      </w:tr>
      <w:tr w:rsidR="004C4FAA" w:rsidTr="004420BC">
        <w:trPr>
          <w:trHeight w:val="680"/>
        </w:trPr>
        <w:tc>
          <w:tcPr>
            <w:tcW w:w="1951" w:type="dxa"/>
          </w:tcPr>
          <w:p w:rsidR="004C4FAA" w:rsidRPr="004420BC" w:rsidRDefault="004420BC" w:rsidP="006D2CE0">
            <w:pPr>
              <w:rPr>
                <w:b/>
                <w:sz w:val="32"/>
                <w:szCs w:val="32"/>
              </w:rPr>
            </w:pPr>
            <w:r w:rsidRPr="004420BC">
              <w:rPr>
                <w:b/>
                <w:sz w:val="32"/>
                <w:szCs w:val="32"/>
              </w:rPr>
              <w:t>WATER</w:t>
            </w:r>
          </w:p>
        </w:tc>
        <w:tc>
          <w:tcPr>
            <w:tcW w:w="3969" w:type="dxa"/>
          </w:tcPr>
          <w:p w:rsidR="004C4FAA" w:rsidRPr="00503849" w:rsidRDefault="00B7148A" w:rsidP="006D2CE0">
            <w:pPr>
              <w:rPr>
                <w:b/>
                <w:sz w:val="24"/>
                <w:szCs w:val="24"/>
              </w:rPr>
            </w:pPr>
            <w:r>
              <w:rPr>
                <w:b/>
                <w:sz w:val="24"/>
                <w:szCs w:val="24"/>
              </w:rPr>
              <w:t>NA.</w:t>
            </w:r>
          </w:p>
        </w:tc>
        <w:tc>
          <w:tcPr>
            <w:tcW w:w="3448" w:type="dxa"/>
          </w:tcPr>
          <w:p w:rsidR="004C4FAA" w:rsidRPr="00503849" w:rsidRDefault="004C4FAA" w:rsidP="006D2CE0">
            <w:pPr>
              <w:rPr>
                <w:b/>
                <w:sz w:val="24"/>
                <w:szCs w:val="24"/>
              </w:rPr>
            </w:pPr>
          </w:p>
        </w:tc>
        <w:tc>
          <w:tcPr>
            <w:tcW w:w="3123" w:type="dxa"/>
          </w:tcPr>
          <w:p w:rsidR="004C4FAA" w:rsidRPr="00503849" w:rsidRDefault="004C4FAA" w:rsidP="006D2CE0">
            <w:pPr>
              <w:rPr>
                <w:b/>
                <w:sz w:val="24"/>
                <w:szCs w:val="24"/>
              </w:rPr>
            </w:pPr>
          </w:p>
        </w:tc>
        <w:tc>
          <w:tcPr>
            <w:tcW w:w="3123" w:type="dxa"/>
          </w:tcPr>
          <w:p w:rsidR="004C4FAA" w:rsidRPr="00503849" w:rsidRDefault="004C4FAA" w:rsidP="006D2CE0">
            <w:pPr>
              <w:rPr>
                <w:b/>
                <w:sz w:val="24"/>
                <w:szCs w:val="24"/>
              </w:rPr>
            </w:pPr>
          </w:p>
        </w:tc>
      </w:tr>
    </w:tbl>
    <w:p w:rsidR="004C4FAA" w:rsidRDefault="004C4FAA" w:rsidP="004C4FAA">
      <w:pPr>
        <w:rPr>
          <w:b/>
          <w:sz w:val="32"/>
          <w:szCs w:val="32"/>
        </w:rPr>
      </w:pPr>
    </w:p>
    <w:p w:rsidR="004C4FAA" w:rsidRDefault="004C4FAA" w:rsidP="004C4FAA">
      <w:pPr>
        <w:rPr>
          <w:b/>
          <w:sz w:val="32"/>
          <w:szCs w:val="32"/>
        </w:rPr>
      </w:pPr>
    </w:p>
    <w:p w:rsidR="004C4FAA" w:rsidRDefault="004C4FAA" w:rsidP="004C4FAA">
      <w:pPr>
        <w:rPr>
          <w:b/>
          <w:sz w:val="32"/>
          <w:szCs w:val="32"/>
        </w:rPr>
      </w:pPr>
    </w:p>
    <w:p w:rsidR="006853A6" w:rsidRDefault="006853A6" w:rsidP="004C4FAA">
      <w:pPr>
        <w:rPr>
          <w:b/>
          <w:sz w:val="32"/>
          <w:szCs w:val="32"/>
        </w:rPr>
      </w:pPr>
    </w:p>
    <w:p w:rsidR="006853A6" w:rsidRDefault="006853A6" w:rsidP="004C4FAA">
      <w:pPr>
        <w:rPr>
          <w:b/>
          <w:sz w:val="32"/>
          <w:szCs w:val="32"/>
        </w:rPr>
      </w:pPr>
    </w:p>
    <w:p w:rsidR="00B7148A" w:rsidRDefault="00B7148A" w:rsidP="004C4FAA">
      <w:pPr>
        <w:rPr>
          <w:b/>
          <w:sz w:val="32"/>
          <w:szCs w:val="32"/>
        </w:rPr>
      </w:pPr>
    </w:p>
    <w:tbl>
      <w:tblPr>
        <w:tblStyle w:val="TableGrid"/>
        <w:tblW w:w="0" w:type="auto"/>
        <w:tblLook w:val="04A0" w:firstRow="1" w:lastRow="0" w:firstColumn="1" w:lastColumn="0" w:noHBand="0" w:noVBand="1"/>
      </w:tblPr>
      <w:tblGrid>
        <w:gridCol w:w="2376"/>
        <w:gridCol w:w="4253"/>
        <w:gridCol w:w="5528"/>
        <w:gridCol w:w="3457"/>
      </w:tblGrid>
      <w:tr w:rsidR="006853A6" w:rsidTr="006853A6">
        <w:trPr>
          <w:trHeight w:val="624"/>
        </w:trPr>
        <w:tc>
          <w:tcPr>
            <w:tcW w:w="15614" w:type="dxa"/>
            <w:gridSpan w:val="4"/>
            <w:shd w:val="clear" w:color="auto" w:fill="D9D9D9" w:themeFill="background1" w:themeFillShade="D9"/>
            <w:vAlign w:val="center"/>
          </w:tcPr>
          <w:p w:rsidR="006853A6" w:rsidRPr="00220362" w:rsidRDefault="006853A6" w:rsidP="00594128">
            <w:pPr>
              <w:pStyle w:val="Heading1"/>
              <w:outlineLvl w:val="0"/>
            </w:pPr>
            <w:bookmarkStart w:id="3" w:name="_Toc403044617"/>
            <w:r w:rsidRPr="00594128">
              <w:t>SIGNATURES</w:t>
            </w:r>
            <w:bookmarkEnd w:id="3"/>
          </w:p>
        </w:tc>
      </w:tr>
      <w:tr w:rsidR="00220362" w:rsidTr="00C431D1">
        <w:trPr>
          <w:trHeight w:val="624"/>
        </w:trPr>
        <w:tc>
          <w:tcPr>
            <w:tcW w:w="2376" w:type="dxa"/>
          </w:tcPr>
          <w:p w:rsidR="00220362" w:rsidRPr="00C837D5" w:rsidRDefault="00220362" w:rsidP="006D2CE0">
            <w:pPr>
              <w:rPr>
                <w:b/>
                <w:sz w:val="28"/>
                <w:szCs w:val="28"/>
              </w:rPr>
            </w:pPr>
          </w:p>
        </w:tc>
        <w:tc>
          <w:tcPr>
            <w:tcW w:w="4253" w:type="dxa"/>
          </w:tcPr>
          <w:p w:rsidR="00220362" w:rsidRPr="00220362" w:rsidRDefault="00220362" w:rsidP="006D2CE0">
            <w:pPr>
              <w:rPr>
                <w:b/>
                <w:sz w:val="32"/>
                <w:szCs w:val="32"/>
              </w:rPr>
            </w:pPr>
            <w:r w:rsidRPr="00220362">
              <w:rPr>
                <w:b/>
                <w:sz w:val="32"/>
                <w:szCs w:val="32"/>
              </w:rPr>
              <w:t>Name</w:t>
            </w:r>
          </w:p>
        </w:tc>
        <w:tc>
          <w:tcPr>
            <w:tcW w:w="5528" w:type="dxa"/>
          </w:tcPr>
          <w:p w:rsidR="00220362" w:rsidRPr="00220362" w:rsidRDefault="00220362" w:rsidP="006D2CE0">
            <w:pPr>
              <w:rPr>
                <w:b/>
                <w:sz w:val="32"/>
                <w:szCs w:val="32"/>
              </w:rPr>
            </w:pPr>
            <w:r w:rsidRPr="00220362">
              <w:rPr>
                <w:b/>
                <w:sz w:val="32"/>
                <w:szCs w:val="32"/>
              </w:rPr>
              <w:t>Signature</w:t>
            </w:r>
          </w:p>
        </w:tc>
        <w:tc>
          <w:tcPr>
            <w:tcW w:w="3457" w:type="dxa"/>
          </w:tcPr>
          <w:p w:rsidR="00220362" w:rsidRPr="00220362" w:rsidRDefault="00220362" w:rsidP="006D2CE0">
            <w:pPr>
              <w:rPr>
                <w:b/>
                <w:sz w:val="32"/>
                <w:szCs w:val="32"/>
              </w:rPr>
            </w:pPr>
            <w:r w:rsidRPr="00220362">
              <w:rPr>
                <w:b/>
                <w:sz w:val="32"/>
                <w:szCs w:val="32"/>
              </w:rPr>
              <w:t>Date</w:t>
            </w:r>
          </w:p>
        </w:tc>
      </w:tr>
      <w:tr w:rsidR="004C4FAA" w:rsidTr="00C431D1">
        <w:trPr>
          <w:trHeight w:val="624"/>
        </w:trPr>
        <w:tc>
          <w:tcPr>
            <w:tcW w:w="2376" w:type="dxa"/>
          </w:tcPr>
          <w:p w:rsidR="004C4FAA" w:rsidRPr="00C837D5" w:rsidRDefault="004C4FAA" w:rsidP="006D2CE0">
            <w:pPr>
              <w:rPr>
                <w:b/>
                <w:sz w:val="28"/>
                <w:szCs w:val="28"/>
              </w:rPr>
            </w:pPr>
            <w:r w:rsidRPr="00C837D5">
              <w:rPr>
                <w:b/>
                <w:sz w:val="28"/>
                <w:szCs w:val="28"/>
              </w:rPr>
              <w:t>Tenant</w:t>
            </w:r>
          </w:p>
        </w:tc>
        <w:tc>
          <w:tcPr>
            <w:tcW w:w="4253" w:type="dxa"/>
          </w:tcPr>
          <w:p w:rsidR="004C4FAA" w:rsidRDefault="004C4FAA" w:rsidP="006D2CE0">
            <w:pPr>
              <w:rPr>
                <w:b/>
                <w:sz w:val="24"/>
                <w:szCs w:val="24"/>
              </w:rPr>
            </w:pPr>
          </w:p>
          <w:p w:rsidR="00C431D1" w:rsidRDefault="00C431D1" w:rsidP="006D2CE0">
            <w:pPr>
              <w:rPr>
                <w:b/>
                <w:sz w:val="24"/>
                <w:szCs w:val="24"/>
              </w:rPr>
            </w:pPr>
          </w:p>
          <w:p w:rsidR="00C431D1" w:rsidRPr="00C837D5" w:rsidRDefault="00C431D1" w:rsidP="006D2CE0">
            <w:pPr>
              <w:rPr>
                <w:b/>
                <w:sz w:val="24"/>
                <w:szCs w:val="24"/>
              </w:rPr>
            </w:pPr>
          </w:p>
        </w:tc>
        <w:tc>
          <w:tcPr>
            <w:tcW w:w="5528" w:type="dxa"/>
          </w:tcPr>
          <w:p w:rsidR="004C4FAA" w:rsidRPr="00C837D5" w:rsidRDefault="004C4FAA" w:rsidP="006D2CE0">
            <w:pPr>
              <w:rPr>
                <w:b/>
                <w:sz w:val="24"/>
                <w:szCs w:val="24"/>
              </w:rPr>
            </w:pPr>
          </w:p>
        </w:tc>
        <w:tc>
          <w:tcPr>
            <w:tcW w:w="3457" w:type="dxa"/>
          </w:tcPr>
          <w:p w:rsidR="004C4FAA" w:rsidRDefault="004C4FAA" w:rsidP="006D2CE0">
            <w:pPr>
              <w:rPr>
                <w:b/>
                <w:sz w:val="32"/>
                <w:szCs w:val="32"/>
              </w:rPr>
            </w:pPr>
          </w:p>
        </w:tc>
      </w:tr>
      <w:tr w:rsidR="004C4FAA" w:rsidTr="00C431D1">
        <w:trPr>
          <w:trHeight w:val="624"/>
        </w:trPr>
        <w:tc>
          <w:tcPr>
            <w:tcW w:w="2376" w:type="dxa"/>
          </w:tcPr>
          <w:p w:rsidR="004C4FAA" w:rsidRPr="00C837D5" w:rsidRDefault="004C4FAA" w:rsidP="006D2CE0">
            <w:pPr>
              <w:rPr>
                <w:b/>
                <w:sz w:val="28"/>
                <w:szCs w:val="28"/>
              </w:rPr>
            </w:pPr>
            <w:r w:rsidRPr="00C837D5">
              <w:rPr>
                <w:b/>
                <w:sz w:val="28"/>
                <w:szCs w:val="28"/>
              </w:rPr>
              <w:t>Landlord</w:t>
            </w:r>
          </w:p>
        </w:tc>
        <w:tc>
          <w:tcPr>
            <w:tcW w:w="4253" w:type="dxa"/>
          </w:tcPr>
          <w:p w:rsidR="004C4FAA" w:rsidRDefault="004C4FAA" w:rsidP="006D2CE0">
            <w:pPr>
              <w:rPr>
                <w:b/>
                <w:sz w:val="24"/>
                <w:szCs w:val="24"/>
              </w:rPr>
            </w:pPr>
          </w:p>
          <w:p w:rsidR="00C431D1" w:rsidRDefault="00C431D1" w:rsidP="006D2CE0">
            <w:pPr>
              <w:rPr>
                <w:b/>
                <w:sz w:val="24"/>
                <w:szCs w:val="24"/>
              </w:rPr>
            </w:pPr>
          </w:p>
          <w:p w:rsidR="00C431D1" w:rsidRPr="00C837D5" w:rsidRDefault="00C431D1" w:rsidP="006D2CE0">
            <w:pPr>
              <w:rPr>
                <w:b/>
                <w:sz w:val="24"/>
                <w:szCs w:val="24"/>
              </w:rPr>
            </w:pPr>
          </w:p>
        </w:tc>
        <w:tc>
          <w:tcPr>
            <w:tcW w:w="5528" w:type="dxa"/>
          </w:tcPr>
          <w:p w:rsidR="004C4FAA" w:rsidRPr="00C837D5" w:rsidRDefault="004C4FAA" w:rsidP="006D2CE0">
            <w:pPr>
              <w:rPr>
                <w:b/>
                <w:sz w:val="24"/>
                <w:szCs w:val="24"/>
              </w:rPr>
            </w:pPr>
          </w:p>
        </w:tc>
        <w:tc>
          <w:tcPr>
            <w:tcW w:w="3457" w:type="dxa"/>
          </w:tcPr>
          <w:p w:rsidR="004C4FAA" w:rsidRDefault="004C4FAA" w:rsidP="006D2CE0">
            <w:pPr>
              <w:rPr>
                <w:b/>
                <w:sz w:val="32"/>
                <w:szCs w:val="32"/>
              </w:rPr>
            </w:pPr>
          </w:p>
        </w:tc>
      </w:tr>
      <w:tr w:rsidR="004C4FAA" w:rsidTr="00C431D1">
        <w:trPr>
          <w:trHeight w:val="624"/>
        </w:trPr>
        <w:tc>
          <w:tcPr>
            <w:tcW w:w="2376" w:type="dxa"/>
          </w:tcPr>
          <w:p w:rsidR="004C4FAA" w:rsidRPr="00C837D5" w:rsidRDefault="004C4FAA" w:rsidP="006D2CE0">
            <w:pPr>
              <w:rPr>
                <w:b/>
                <w:sz w:val="28"/>
                <w:szCs w:val="28"/>
              </w:rPr>
            </w:pPr>
            <w:r w:rsidRPr="00C837D5">
              <w:rPr>
                <w:b/>
                <w:sz w:val="28"/>
                <w:szCs w:val="28"/>
              </w:rPr>
              <w:t>Clerk</w:t>
            </w:r>
          </w:p>
        </w:tc>
        <w:tc>
          <w:tcPr>
            <w:tcW w:w="4253" w:type="dxa"/>
          </w:tcPr>
          <w:p w:rsidR="004C4FAA" w:rsidRDefault="004C4FAA" w:rsidP="006D2CE0">
            <w:pPr>
              <w:rPr>
                <w:b/>
                <w:sz w:val="24"/>
                <w:szCs w:val="24"/>
              </w:rPr>
            </w:pPr>
          </w:p>
          <w:p w:rsidR="00C431D1" w:rsidRDefault="00C431D1" w:rsidP="006D2CE0">
            <w:pPr>
              <w:rPr>
                <w:b/>
                <w:sz w:val="24"/>
                <w:szCs w:val="24"/>
              </w:rPr>
            </w:pPr>
          </w:p>
          <w:p w:rsidR="00C431D1" w:rsidRPr="00C837D5" w:rsidRDefault="00C431D1" w:rsidP="006D2CE0">
            <w:pPr>
              <w:rPr>
                <w:b/>
                <w:sz w:val="24"/>
                <w:szCs w:val="24"/>
              </w:rPr>
            </w:pPr>
          </w:p>
        </w:tc>
        <w:tc>
          <w:tcPr>
            <w:tcW w:w="5528" w:type="dxa"/>
          </w:tcPr>
          <w:p w:rsidR="004C4FAA" w:rsidRPr="00C837D5" w:rsidRDefault="004C4FAA" w:rsidP="006D2CE0">
            <w:pPr>
              <w:rPr>
                <w:b/>
                <w:sz w:val="24"/>
                <w:szCs w:val="24"/>
              </w:rPr>
            </w:pPr>
          </w:p>
        </w:tc>
        <w:tc>
          <w:tcPr>
            <w:tcW w:w="3457" w:type="dxa"/>
          </w:tcPr>
          <w:p w:rsidR="004C4FAA" w:rsidRDefault="004C4FAA" w:rsidP="006D2CE0">
            <w:pPr>
              <w:rPr>
                <w:b/>
                <w:sz w:val="32"/>
                <w:szCs w:val="32"/>
              </w:rPr>
            </w:pPr>
          </w:p>
        </w:tc>
      </w:tr>
    </w:tbl>
    <w:p w:rsidR="00915021" w:rsidRDefault="00915021" w:rsidP="00B7148A">
      <w:pPr>
        <w:pStyle w:val="Style1"/>
        <w:jc w:val="left"/>
      </w:pPr>
    </w:p>
    <w:p w:rsidR="00915021" w:rsidRDefault="00915021" w:rsidP="004420BC">
      <w:pPr>
        <w:pStyle w:val="Style1"/>
      </w:pPr>
    </w:p>
    <w:p w:rsidR="00915021" w:rsidRDefault="00915021" w:rsidP="004420BC">
      <w:pPr>
        <w:pStyle w:val="Style1"/>
      </w:pPr>
    </w:p>
    <w:p w:rsidR="00915021" w:rsidRDefault="00915021" w:rsidP="004420BC">
      <w:pPr>
        <w:pStyle w:val="Style1"/>
      </w:pPr>
    </w:p>
    <w:p w:rsidR="00915021" w:rsidRDefault="00915021">
      <w:pPr>
        <w:rPr>
          <w:rFonts w:ascii="Arial" w:eastAsiaTheme="majorEastAsia" w:hAnsi="Arial" w:cstheme="majorBidi"/>
          <w:b/>
          <w:bCs/>
          <w:sz w:val="28"/>
          <w:szCs w:val="28"/>
        </w:rPr>
      </w:pPr>
    </w:p>
    <w:tbl>
      <w:tblPr>
        <w:tblStyle w:val="TableGrid"/>
        <w:tblW w:w="0" w:type="auto"/>
        <w:tblLook w:val="04A0" w:firstRow="1" w:lastRow="0" w:firstColumn="1" w:lastColumn="0" w:noHBand="0" w:noVBand="1"/>
      </w:tblPr>
      <w:tblGrid>
        <w:gridCol w:w="534"/>
        <w:gridCol w:w="2220"/>
        <w:gridCol w:w="1290"/>
        <w:gridCol w:w="5276"/>
        <w:gridCol w:w="5843"/>
      </w:tblGrid>
      <w:tr w:rsidR="000720D9" w:rsidTr="00861041">
        <w:trPr>
          <w:trHeight w:val="510"/>
          <w:tblHeader/>
        </w:trPr>
        <w:tc>
          <w:tcPr>
            <w:tcW w:w="15163" w:type="dxa"/>
            <w:gridSpan w:val="5"/>
            <w:shd w:val="clear" w:color="auto" w:fill="D9D9D9" w:themeFill="background1" w:themeFillShade="D9"/>
            <w:vAlign w:val="center"/>
          </w:tcPr>
          <w:p w:rsidR="000720D9" w:rsidRPr="00AE1F3E" w:rsidRDefault="000720D9" w:rsidP="000720D9">
            <w:pPr>
              <w:pStyle w:val="Heading1"/>
              <w:outlineLvl w:val="0"/>
            </w:pPr>
            <w:bookmarkStart w:id="4" w:name="_Toc402793358"/>
            <w:bookmarkStart w:id="5" w:name="_Toc403044618"/>
            <w:r>
              <w:lastRenderedPageBreak/>
              <w:t>FRONT EXTERIOR</w:t>
            </w:r>
            <w:bookmarkEnd w:id="4"/>
            <w:bookmarkEnd w:id="5"/>
          </w:p>
        </w:tc>
      </w:tr>
      <w:tr w:rsidR="000720D9" w:rsidTr="00861041">
        <w:trPr>
          <w:trHeight w:val="510"/>
          <w:tblHeader/>
        </w:trPr>
        <w:tc>
          <w:tcPr>
            <w:tcW w:w="4044" w:type="dxa"/>
            <w:gridSpan w:val="3"/>
            <w:tcBorders>
              <w:bottom w:val="single" w:sz="4" w:space="0" w:color="auto"/>
            </w:tcBorders>
            <w:vAlign w:val="center"/>
          </w:tcPr>
          <w:p w:rsidR="000720D9" w:rsidRPr="00AE1F3E" w:rsidRDefault="000720D9" w:rsidP="00190087">
            <w:pPr>
              <w:jc w:val="center"/>
              <w:rPr>
                <w:b/>
                <w:sz w:val="32"/>
                <w:szCs w:val="32"/>
              </w:rPr>
            </w:pPr>
            <w:r w:rsidRPr="00AE1F3E">
              <w:rPr>
                <w:b/>
                <w:sz w:val="32"/>
                <w:szCs w:val="32"/>
              </w:rPr>
              <w:t>ITEM</w:t>
            </w:r>
          </w:p>
        </w:tc>
        <w:tc>
          <w:tcPr>
            <w:tcW w:w="5276" w:type="dxa"/>
            <w:tcBorders>
              <w:bottom w:val="single" w:sz="4" w:space="0" w:color="auto"/>
            </w:tcBorders>
            <w:vAlign w:val="center"/>
          </w:tcPr>
          <w:p w:rsidR="000720D9" w:rsidRPr="00AE1F3E" w:rsidRDefault="000720D9" w:rsidP="00190087">
            <w:pPr>
              <w:jc w:val="center"/>
              <w:rPr>
                <w:b/>
                <w:sz w:val="32"/>
                <w:szCs w:val="32"/>
              </w:rPr>
            </w:pPr>
            <w:r>
              <w:rPr>
                <w:b/>
                <w:sz w:val="32"/>
                <w:szCs w:val="32"/>
              </w:rPr>
              <w:t xml:space="preserve">CHECK IN COMMENTS        </w:t>
            </w:r>
          </w:p>
        </w:tc>
        <w:tc>
          <w:tcPr>
            <w:tcW w:w="5843" w:type="dxa"/>
            <w:tcBorders>
              <w:bottom w:val="single" w:sz="4" w:space="0" w:color="auto"/>
            </w:tcBorders>
            <w:vAlign w:val="center"/>
          </w:tcPr>
          <w:p w:rsidR="000720D9" w:rsidRPr="00AE1F3E" w:rsidRDefault="000720D9" w:rsidP="00190087">
            <w:pPr>
              <w:jc w:val="center"/>
              <w:rPr>
                <w:b/>
                <w:sz w:val="32"/>
                <w:szCs w:val="32"/>
              </w:rPr>
            </w:pPr>
            <w:r>
              <w:rPr>
                <w:b/>
                <w:sz w:val="32"/>
                <w:szCs w:val="32"/>
              </w:rPr>
              <w:t xml:space="preserve">CHECK OUT       </w:t>
            </w:r>
          </w:p>
        </w:tc>
      </w:tr>
      <w:tr w:rsidR="000720D9" w:rsidTr="00861041">
        <w:trPr>
          <w:trHeight w:val="227"/>
        </w:trPr>
        <w:tc>
          <w:tcPr>
            <w:tcW w:w="4044" w:type="dxa"/>
            <w:gridSpan w:val="3"/>
            <w:tcBorders>
              <w:right w:val="nil"/>
            </w:tcBorders>
            <w:shd w:val="clear" w:color="auto" w:fill="D9D9D9" w:themeFill="background1" w:themeFillShade="D9"/>
          </w:tcPr>
          <w:p w:rsidR="000720D9" w:rsidRPr="00C22ED9" w:rsidRDefault="000720D9" w:rsidP="00190087">
            <w:pPr>
              <w:rPr>
                <w:b/>
              </w:rPr>
            </w:pPr>
            <w:r w:rsidRPr="00C22ED9">
              <w:rPr>
                <w:b/>
              </w:rPr>
              <w:t>Flooring</w:t>
            </w:r>
          </w:p>
        </w:tc>
        <w:tc>
          <w:tcPr>
            <w:tcW w:w="5276" w:type="dxa"/>
            <w:tcBorders>
              <w:left w:val="nil"/>
              <w:right w:val="nil"/>
            </w:tcBorders>
            <w:shd w:val="clear" w:color="auto" w:fill="D9D9D9" w:themeFill="background1" w:themeFillShade="D9"/>
          </w:tcPr>
          <w:p w:rsidR="000720D9" w:rsidRPr="00C22ED9" w:rsidRDefault="000720D9" w:rsidP="00190087"/>
        </w:tc>
        <w:tc>
          <w:tcPr>
            <w:tcW w:w="5843" w:type="dxa"/>
            <w:tcBorders>
              <w:left w:val="nil"/>
            </w:tcBorders>
            <w:shd w:val="clear" w:color="auto" w:fill="D9D9D9" w:themeFill="background1" w:themeFillShade="D9"/>
          </w:tcPr>
          <w:p w:rsidR="000720D9" w:rsidRPr="00C22ED9" w:rsidRDefault="000720D9" w:rsidP="00190087"/>
        </w:tc>
      </w:tr>
      <w:tr w:rsidR="000720D9" w:rsidTr="00861041">
        <w:trPr>
          <w:trHeight w:val="227"/>
        </w:trPr>
        <w:tc>
          <w:tcPr>
            <w:tcW w:w="534" w:type="dxa"/>
            <w:tcBorders>
              <w:bottom w:val="single" w:sz="4" w:space="0" w:color="auto"/>
            </w:tcBorders>
          </w:tcPr>
          <w:p w:rsidR="000720D9" w:rsidRPr="00C22ED9" w:rsidRDefault="000720D9" w:rsidP="00190087">
            <w:pPr>
              <w:pStyle w:val="ListParagraph"/>
              <w:numPr>
                <w:ilvl w:val="0"/>
                <w:numId w:val="2"/>
              </w:numPr>
            </w:pPr>
          </w:p>
        </w:tc>
        <w:tc>
          <w:tcPr>
            <w:tcW w:w="3510" w:type="dxa"/>
            <w:gridSpan w:val="2"/>
            <w:tcBorders>
              <w:bottom w:val="single" w:sz="4" w:space="0" w:color="auto"/>
            </w:tcBorders>
          </w:tcPr>
          <w:p w:rsidR="000720D9" w:rsidRPr="00C22ED9" w:rsidRDefault="00DE39F9" w:rsidP="00DE39F9">
            <w:r>
              <w:t xml:space="preserve">Part </w:t>
            </w:r>
            <w:r w:rsidR="000720D9">
              <w:t>concrete steps</w:t>
            </w:r>
            <w:r w:rsidR="00E95BD0">
              <w:t>.</w:t>
            </w:r>
          </w:p>
        </w:tc>
        <w:tc>
          <w:tcPr>
            <w:tcW w:w="5276" w:type="dxa"/>
            <w:tcBorders>
              <w:bottom w:val="single" w:sz="4" w:space="0" w:color="auto"/>
            </w:tcBorders>
          </w:tcPr>
          <w:p w:rsidR="000720D9" w:rsidRDefault="00D74E93" w:rsidP="00190087">
            <w:r>
              <w:t>Slightly discoloured and weathered.</w:t>
            </w:r>
          </w:p>
          <w:p w:rsidR="00D74E93" w:rsidRPr="00C22ED9" w:rsidRDefault="00D74E93" w:rsidP="00190087">
            <w:r>
              <w:t>Light leaf debris.</w:t>
            </w:r>
          </w:p>
        </w:tc>
        <w:tc>
          <w:tcPr>
            <w:tcW w:w="5843" w:type="dxa"/>
            <w:tcBorders>
              <w:bottom w:val="single" w:sz="4" w:space="0" w:color="auto"/>
            </w:tcBorders>
          </w:tcPr>
          <w:p w:rsidR="000720D9" w:rsidRPr="00C22ED9" w:rsidRDefault="000720D9" w:rsidP="00190087"/>
        </w:tc>
      </w:tr>
      <w:tr w:rsidR="000720D9" w:rsidTr="00861041">
        <w:trPr>
          <w:trHeight w:val="227"/>
        </w:trPr>
        <w:tc>
          <w:tcPr>
            <w:tcW w:w="534" w:type="dxa"/>
            <w:tcBorders>
              <w:bottom w:val="single" w:sz="4" w:space="0" w:color="auto"/>
            </w:tcBorders>
          </w:tcPr>
          <w:p w:rsidR="000720D9" w:rsidRPr="00C22ED9" w:rsidRDefault="000720D9" w:rsidP="00190087">
            <w:pPr>
              <w:pStyle w:val="ListParagraph"/>
              <w:numPr>
                <w:ilvl w:val="0"/>
                <w:numId w:val="2"/>
              </w:numPr>
            </w:pPr>
          </w:p>
        </w:tc>
        <w:tc>
          <w:tcPr>
            <w:tcW w:w="3510" w:type="dxa"/>
            <w:gridSpan w:val="2"/>
            <w:tcBorders>
              <w:bottom w:val="single" w:sz="4" w:space="0" w:color="auto"/>
            </w:tcBorders>
          </w:tcPr>
          <w:p w:rsidR="000720D9" w:rsidRDefault="00D74E93" w:rsidP="00190087">
            <w:r>
              <w:t>Part pebble.</w:t>
            </w:r>
          </w:p>
        </w:tc>
        <w:tc>
          <w:tcPr>
            <w:tcW w:w="5276" w:type="dxa"/>
            <w:tcBorders>
              <w:bottom w:val="single" w:sz="4" w:space="0" w:color="auto"/>
            </w:tcBorders>
          </w:tcPr>
          <w:p w:rsidR="000720D9" w:rsidRDefault="00D655ED" w:rsidP="00190087">
            <w:r>
              <w:t>L</w:t>
            </w:r>
            <w:r w:rsidR="00D74E93">
              <w:t>eaf debris.</w:t>
            </w:r>
          </w:p>
        </w:tc>
        <w:tc>
          <w:tcPr>
            <w:tcW w:w="5843" w:type="dxa"/>
            <w:tcBorders>
              <w:bottom w:val="single" w:sz="4" w:space="0" w:color="auto"/>
            </w:tcBorders>
          </w:tcPr>
          <w:p w:rsidR="000720D9" w:rsidRPr="00C22ED9" w:rsidRDefault="000720D9" w:rsidP="00190087"/>
        </w:tc>
      </w:tr>
      <w:tr w:rsidR="000720D9" w:rsidTr="00861041">
        <w:trPr>
          <w:trHeight w:val="227"/>
        </w:trPr>
        <w:tc>
          <w:tcPr>
            <w:tcW w:w="4044" w:type="dxa"/>
            <w:gridSpan w:val="3"/>
            <w:tcBorders>
              <w:right w:val="nil"/>
            </w:tcBorders>
            <w:shd w:val="clear" w:color="auto" w:fill="D9D9D9" w:themeFill="background1" w:themeFillShade="D9"/>
          </w:tcPr>
          <w:p w:rsidR="000720D9" w:rsidRPr="00C22ED9" w:rsidRDefault="000720D9" w:rsidP="00190087">
            <w:pPr>
              <w:rPr>
                <w:b/>
              </w:rPr>
            </w:pPr>
            <w:r w:rsidRPr="00C22ED9">
              <w:rPr>
                <w:b/>
              </w:rPr>
              <w:t>Walls</w:t>
            </w:r>
          </w:p>
        </w:tc>
        <w:tc>
          <w:tcPr>
            <w:tcW w:w="5276" w:type="dxa"/>
            <w:tcBorders>
              <w:left w:val="nil"/>
              <w:right w:val="nil"/>
            </w:tcBorders>
            <w:shd w:val="clear" w:color="auto" w:fill="D9D9D9" w:themeFill="background1" w:themeFillShade="D9"/>
          </w:tcPr>
          <w:p w:rsidR="000720D9" w:rsidRPr="00C22ED9" w:rsidRDefault="000720D9" w:rsidP="00190087"/>
        </w:tc>
        <w:tc>
          <w:tcPr>
            <w:tcW w:w="5843" w:type="dxa"/>
            <w:tcBorders>
              <w:left w:val="nil"/>
            </w:tcBorders>
            <w:shd w:val="clear" w:color="auto" w:fill="D9D9D9" w:themeFill="background1" w:themeFillShade="D9"/>
          </w:tcPr>
          <w:p w:rsidR="000720D9" w:rsidRPr="00C22ED9" w:rsidRDefault="000720D9" w:rsidP="00190087"/>
        </w:tc>
      </w:tr>
      <w:tr w:rsidR="0017627E" w:rsidTr="00861041">
        <w:trPr>
          <w:trHeight w:val="227"/>
        </w:trPr>
        <w:tc>
          <w:tcPr>
            <w:tcW w:w="534" w:type="dxa"/>
            <w:vMerge w:val="restart"/>
          </w:tcPr>
          <w:p w:rsidR="0017627E" w:rsidRPr="00C22ED9" w:rsidRDefault="0017627E" w:rsidP="00190087">
            <w:pPr>
              <w:pStyle w:val="ListParagraph"/>
              <w:numPr>
                <w:ilvl w:val="0"/>
                <w:numId w:val="2"/>
              </w:numPr>
            </w:pPr>
          </w:p>
        </w:tc>
        <w:tc>
          <w:tcPr>
            <w:tcW w:w="2220" w:type="dxa"/>
            <w:vMerge w:val="restart"/>
          </w:tcPr>
          <w:p w:rsidR="0017627E" w:rsidRPr="00C22ED9" w:rsidRDefault="0017627E" w:rsidP="009D318E">
            <w:r>
              <w:t>Part painted cream.</w:t>
            </w:r>
          </w:p>
          <w:p w:rsidR="0017627E" w:rsidRPr="00C22ED9" w:rsidRDefault="0017627E" w:rsidP="00190087">
            <w:r>
              <w:t>Part exposed brickwork.</w:t>
            </w:r>
          </w:p>
          <w:p w:rsidR="0017627E" w:rsidRPr="00C22ED9" w:rsidRDefault="0017627E" w:rsidP="00190087">
            <w:r w:rsidRPr="00886E63">
              <w:t>Part</w:t>
            </w:r>
            <w:r>
              <w:t xml:space="preserve"> wooden slatted fence.</w:t>
            </w:r>
          </w:p>
        </w:tc>
        <w:tc>
          <w:tcPr>
            <w:tcW w:w="1290" w:type="dxa"/>
          </w:tcPr>
          <w:p w:rsidR="0017627E" w:rsidRPr="00C22ED9" w:rsidRDefault="0017627E" w:rsidP="00190087"/>
        </w:tc>
        <w:tc>
          <w:tcPr>
            <w:tcW w:w="5276" w:type="dxa"/>
            <w:tcBorders>
              <w:bottom w:val="single" w:sz="4" w:space="0" w:color="auto"/>
            </w:tcBorders>
          </w:tcPr>
          <w:p w:rsidR="0017627E" w:rsidRPr="00C22ED9" w:rsidRDefault="0017627E" w:rsidP="00190087">
            <w:r>
              <w:t>Light marks and shading in places.</w:t>
            </w:r>
          </w:p>
        </w:tc>
        <w:tc>
          <w:tcPr>
            <w:tcW w:w="5843" w:type="dxa"/>
            <w:tcBorders>
              <w:bottom w:val="single" w:sz="4" w:space="0" w:color="auto"/>
            </w:tcBorders>
          </w:tcPr>
          <w:p w:rsidR="0017627E" w:rsidRPr="00C22ED9" w:rsidRDefault="0017627E" w:rsidP="00190087"/>
        </w:tc>
      </w:tr>
      <w:tr w:rsidR="0017627E" w:rsidTr="00861041">
        <w:trPr>
          <w:trHeight w:val="227"/>
        </w:trPr>
        <w:tc>
          <w:tcPr>
            <w:tcW w:w="534" w:type="dxa"/>
            <w:vMerge/>
          </w:tcPr>
          <w:p w:rsidR="0017627E" w:rsidRPr="00C22ED9" w:rsidRDefault="0017627E" w:rsidP="00190087">
            <w:pPr>
              <w:pStyle w:val="ListParagraph"/>
              <w:ind w:left="360"/>
            </w:pPr>
          </w:p>
        </w:tc>
        <w:tc>
          <w:tcPr>
            <w:tcW w:w="2220" w:type="dxa"/>
            <w:vMerge/>
          </w:tcPr>
          <w:p w:rsidR="0017627E" w:rsidRPr="00C22ED9" w:rsidRDefault="0017627E" w:rsidP="00190087"/>
        </w:tc>
        <w:tc>
          <w:tcPr>
            <w:tcW w:w="1290" w:type="dxa"/>
          </w:tcPr>
          <w:p w:rsidR="0017627E" w:rsidRPr="00C22ED9" w:rsidRDefault="0017627E" w:rsidP="00190087">
            <w:r w:rsidRPr="00C22ED9">
              <w:t>Left wall</w:t>
            </w:r>
          </w:p>
        </w:tc>
        <w:tc>
          <w:tcPr>
            <w:tcW w:w="5276" w:type="dxa"/>
            <w:tcBorders>
              <w:bottom w:val="single" w:sz="4" w:space="0" w:color="auto"/>
            </w:tcBorders>
          </w:tcPr>
          <w:p w:rsidR="0017627E" w:rsidRPr="00C22ED9" w:rsidRDefault="0017627E" w:rsidP="00190087"/>
        </w:tc>
        <w:tc>
          <w:tcPr>
            <w:tcW w:w="5843" w:type="dxa"/>
            <w:tcBorders>
              <w:bottom w:val="single" w:sz="4" w:space="0" w:color="auto"/>
            </w:tcBorders>
          </w:tcPr>
          <w:p w:rsidR="0017627E" w:rsidRPr="00C22ED9" w:rsidRDefault="0017627E" w:rsidP="00190087"/>
        </w:tc>
      </w:tr>
      <w:tr w:rsidR="0017627E" w:rsidTr="00861041">
        <w:trPr>
          <w:trHeight w:val="227"/>
        </w:trPr>
        <w:tc>
          <w:tcPr>
            <w:tcW w:w="534" w:type="dxa"/>
            <w:vMerge/>
          </w:tcPr>
          <w:p w:rsidR="0017627E" w:rsidRPr="00C22ED9" w:rsidRDefault="0017627E" w:rsidP="00190087">
            <w:pPr>
              <w:pStyle w:val="ListParagraph"/>
              <w:ind w:left="360"/>
            </w:pPr>
          </w:p>
        </w:tc>
        <w:tc>
          <w:tcPr>
            <w:tcW w:w="2220" w:type="dxa"/>
            <w:vMerge/>
          </w:tcPr>
          <w:p w:rsidR="0017627E" w:rsidRPr="00C22ED9" w:rsidRDefault="0017627E" w:rsidP="00190087"/>
        </w:tc>
        <w:tc>
          <w:tcPr>
            <w:tcW w:w="1290" w:type="dxa"/>
          </w:tcPr>
          <w:p w:rsidR="0017627E" w:rsidRPr="00C22ED9" w:rsidRDefault="0017627E" w:rsidP="00190087">
            <w:r>
              <w:t>Facing</w:t>
            </w:r>
            <w:r w:rsidRPr="00C22ED9">
              <w:t xml:space="preserve"> wall</w:t>
            </w:r>
          </w:p>
        </w:tc>
        <w:tc>
          <w:tcPr>
            <w:tcW w:w="5276" w:type="dxa"/>
            <w:tcBorders>
              <w:bottom w:val="single" w:sz="4" w:space="0" w:color="auto"/>
            </w:tcBorders>
          </w:tcPr>
          <w:p w:rsidR="0017627E" w:rsidRPr="00C22ED9" w:rsidRDefault="0017627E" w:rsidP="00190087"/>
        </w:tc>
        <w:tc>
          <w:tcPr>
            <w:tcW w:w="5843" w:type="dxa"/>
            <w:tcBorders>
              <w:bottom w:val="single" w:sz="4" w:space="0" w:color="auto"/>
            </w:tcBorders>
          </w:tcPr>
          <w:p w:rsidR="0017627E" w:rsidRPr="00C22ED9" w:rsidRDefault="0017627E" w:rsidP="00190087"/>
        </w:tc>
      </w:tr>
      <w:tr w:rsidR="0017627E" w:rsidTr="00861041">
        <w:trPr>
          <w:trHeight w:val="70"/>
        </w:trPr>
        <w:tc>
          <w:tcPr>
            <w:tcW w:w="534" w:type="dxa"/>
            <w:vMerge/>
          </w:tcPr>
          <w:p w:rsidR="0017627E" w:rsidRPr="00C22ED9" w:rsidRDefault="0017627E" w:rsidP="00190087">
            <w:pPr>
              <w:pStyle w:val="ListParagraph"/>
              <w:ind w:left="360"/>
            </w:pPr>
          </w:p>
        </w:tc>
        <w:tc>
          <w:tcPr>
            <w:tcW w:w="2220" w:type="dxa"/>
            <w:vMerge/>
          </w:tcPr>
          <w:p w:rsidR="0017627E" w:rsidRPr="00C22ED9" w:rsidRDefault="0017627E" w:rsidP="00190087"/>
        </w:tc>
        <w:tc>
          <w:tcPr>
            <w:tcW w:w="1290" w:type="dxa"/>
          </w:tcPr>
          <w:p w:rsidR="0017627E" w:rsidRPr="00C22ED9" w:rsidRDefault="0017627E" w:rsidP="00190087">
            <w:r w:rsidRPr="00C22ED9">
              <w:t>Right wall</w:t>
            </w:r>
          </w:p>
        </w:tc>
        <w:tc>
          <w:tcPr>
            <w:tcW w:w="5276" w:type="dxa"/>
            <w:tcBorders>
              <w:bottom w:val="single" w:sz="4" w:space="0" w:color="auto"/>
            </w:tcBorders>
          </w:tcPr>
          <w:p w:rsidR="0017627E" w:rsidRPr="00C22ED9" w:rsidRDefault="0017627E" w:rsidP="00190087"/>
        </w:tc>
        <w:tc>
          <w:tcPr>
            <w:tcW w:w="5843" w:type="dxa"/>
            <w:tcBorders>
              <w:bottom w:val="single" w:sz="4" w:space="0" w:color="auto"/>
            </w:tcBorders>
          </w:tcPr>
          <w:p w:rsidR="0017627E" w:rsidRPr="00C22ED9" w:rsidRDefault="0017627E" w:rsidP="00190087"/>
        </w:tc>
      </w:tr>
      <w:tr w:rsidR="0017627E" w:rsidTr="009E2929">
        <w:trPr>
          <w:trHeight w:val="227"/>
        </w:trPr>
        <w:tc>
          <w:tcPr>
            <w:tcW w:w="534" w:type="dxa"/>
            <w:vMerge/>
            <w:tcBorders>
              <w:bottom w:val="single" w:sz="4" w:space="0" w:color="auto"/>
            </w:tcBorders>
          </w:tcPr>
          <w:p w:rsidR="0017627E" w:rsidRPr="00C22ED9" w:rsidRDefault="0017627E" w:rsidP="00190087"/>
        </w:tc>
        <w:tc>
          <w:tcPr>
            <w:tcW w:w="2220" w:type="dxa"/>
            <w:vMerge/>
          </w:tcPr>
          <w:p w:rsidR="0017627E" w:rsidRPr="00C22ED9" w:rsidRDefault="0017627E" w:rsidP="00190087"/>
        </w:tc>
        <w:tc>
          <w:tcPr>
            <w:tcW w:w="1290" w:type="dxa"/>
            <w:tcBorders>
              <w:bottom w:val="single" w:sz="4" w:space="0" w:color="auto"/>
            </w:tcBorders>
          </w:tcPr>
          <w:p w:rsidR="0017627E" w:rsidRPr="00C22ED9" w:rsidRDefault="0017627E" w:rsidP="00190087">
            <w:r w:rsidRPr="00C22ED9">
              <w:t>Rear wall</w:t>
            </w:r>
          </w:p>
        </w:tc>
        <w:tc>
          <w:tcPr>
            <w:tcW w:w="5276" w:type="dxa"/>
            <w:tcBorders>
              <w:bottom w:val="single" w:sz="4" w:space="0" w:color="auto"/>
            </w:tcBorders>
          </w:tcPr>
          <w:p w:rsidR="0017627E" w:rsidRPr="00C22ED9" w:rsidRDefault="0017627E" w:rsidP="00190087"/>
        </w:tc>
        <w:tc>
          <w:tcPr>
            <w:tcW w:w="5843" w:type="dxa"/>
            <w:tcBorders>
              <w:bottom w:val="single" w:sz="4" w:space="0" w:color="auto"/>
            </w:tcBorders>
          </w:tcPr>
          <w:p w:rsidR="0017627E" w:rsidRPr="00C22ED9" w:rsidRDefault="0017627E" w:rsidP="00190087"/>
        </w:tc>
      </w:tr>
      <w:tr w:rsidR="000720D9" w:rsidTr="00861041">
        <w:trPr>
          <w:trHeight w:val="227"/>
        </w:trPr>
        <w:tc>
          <w:tcPr>
            <w:tcW w:w="4044" w:type="dxa"/>
            <w:gridSpan w:val="3"/>
            <w:tcBorders>
              <w:right w:val="nil"/>
            </w:tcBorders>
            <w:shd w:val="clear" w:color="auto" w:fill="D9D9D9" w:themeFill="background1" w:themeFillShade="D9"/>
          </w:tcPr>
          <w:p w:rsidR="000720D9" w:rsidRPr="00C22ED9" w:rsidRDefault="00496705" w:rsidP="00190087">
            <w:pPr>
              <w:rPr>
                <w:b/>
              </w:rPr>
            </w:pPr>
            <w:r>
              <w:rPr>
                <w:b/>
              </w:rPr>
              <w:t>Woodwork</w:t>
            </w:r>
          </w:p>
        </w:tc>
        <w:tc>
          <w:tcPr>
            <w:tcW w:w="5276" w:type="dxa"/>
            <w:tcBorders>
              <w:left w:val="nil"/>
              <w:right w:val="nil"/>
            </w:tcBorders>
            <w:shd w:val="clear" w:color="auto" w:fill="D9D9D9" w:themeFill="background1" w:themeFillShade="D9"/>
          </w:tcPr>
          <w:p w:rsidR="000720D9" w:rsidRPr="00C22ED9" w:rsidRDefault="000720D9" w:rsidP="00190087"/>
        </w:tc>
        <w:tc>
          <w:tcPr>
            <w:tcW w:w="5843" w:type="dxa"/>
            <w:tcBorders>
              <w:left w:val="nil"/>
            </w:tcBorders>
            <w:shd w:val="clear" w:color="auto" w:fill="D9D9D9" w:themeFill="background1" w:themeFillShade="D9"/>
          </w:tcPr>
          <w:p w:rsidR="000720D9" w:rsidRPr="00C22ED9" w:rsidRDefault="000720D9" w:rsidP="00190087"/>
        </w:tc>
      </w:tr>
      <w:tr w:rsidR="000720D9" w:rsidTr="00861041">
        <w:trPr>
          <w:trHeight w:val="227"/>
        </w:trPr>
        <w:tc>
          <w:tcPr>
            <w:tcW w:w="534" w:type="dxa"/>
          </w:tcPr>
          <w:p w:rsidR="000720D9" w:rsidRPr="00C22ED9" w:rsidRDefault="000720D9" w:rsidP="00190087">
            <w:pPr>
              <w:pStyle w:val="ListParagraph"/>
              <w:numPr>
                <w:ilvl w:val="0"/>
                <w:numId w:val="2"/>
              </w:numPr>
            </w:pPr>
          </w:p>
        </w:tc>
        <w:tc>
          <w:tcPr>
            <w:tcW w:w="3510" w:type="dxa"/>
            <w:gridSpan w:val="2"/>
          </w:tcPr>
          <w:p w:rsidR="000720D9" w:rsidRPr="00C22ED9" w:rsidRDefault="00496705" w:rsidP="00190087">
            <w:r>
              <w:t>White painted exterior frames.</w:t>
            </w:r>
          </w:p>
        </w:tc>
        <w:tc>
          <w:tcPr>
            <w:tcW w:w="5276" w:type="dxa"/>
          </w:tcPr>
          <w:p w:rsidR="000720D9" w:rsidRDefault="00496705" w:rsidP="00190087">
            <w:r>
              <w:t>Paint peeling at lower level to centre frame.</w:t>
            </w:r>
          </w:p>
          <w:p w:rsidR="00496705" w:rsidRPr="00C22ED9" w:rsidRDefault="00496705" w:rsidP="00190087">
            <w:r>
              <w:t>General light discolouration.</w:t>
            </w:r>
          </w:p>
        </w:tc>
        <w:tc>
          <w:tcPr>
            <w:tcW w:w="5843" w:type="dxa"/>
          </w:tcPr>
          <w:p w:rsidR="000720D9" w:rsidRPr="00C22ED9" w:rsidRDefault="000720D9" w:rsidP="00190087"/>
        </w:tc>
      </w:tr>
      <w:tr w:rsidR="00496705" w:rsidTr="00861041">
        <w:trPr>
          <w:trHeight w:val="227"/>
        </w:trPr>
        <w:tc>
          <w:tcPr>
            <w:tcW w:w="4044" w:type="dxa"/>
            <w:gridSpan w:val="3"/>
            <w:tcBorders>
              <w:right w:val="nil"/>
            </w:tcBorders>
            <w:shd w:val="clear" w:color="auto" w:fill="D9D9D9" w:themeFill="background1" w:themeFillShade="D9"/>
          </w:tcPr>
          <w:p w:rsidR="00496705" w:rsidRPr="00C22ED9" w:rsidRDefault="00496705" w:rsidP="00190087">
            <w:pPr>
              <w:rPr>
                <w:b/>
              </w:rPr>
            </w:pPr>
            <w:r>
              <w:rPr>
                <w:b/>
              </w:rPr>
              <w:t>Lighting</w:t>
            </w:r>
          </w:p>
        </w:tc>
        <w:tc>
          <w:tcPr>
            <w:tcW w:w="5276" w:type="dxa"/>
            <w:tcBorders>
              <w:left w:val="nil"/>
              <w:right w:val="nil"/>
            </w:tcBorders>
            <w:shd w:val="clear" w:color="auto" w:fill="D9D9D9" w:themeFill="background1" w:themeFillShade="D9"/>
          </w:tcPr>
          <w:p w:rsidR="00496705" w:rsidRPr="00C22ED9" w:rsidRDefault="00496705" w:rsidP="00190087"/>
        </w:tc>
        <w:tc>
          <w:tcPr>
            <w:tcW w:w="5843" w:type="dxa"/>
            <w:tcBorders>
              <w:left w:val="nil"/>
            </w:tcBorders>
            <w:shd w:val="clear" w:color="auto" w:fill="D9D9D9" w:themeFill="background1" w:themeFillShade="D9"/>
          </w:tcPr>
          <w:p w:rsidR="00496705" w:rsidRPr="00C22ED9" w:rsidRDefault="00496705" w:rsidP="00190087"/>
        </w:tc>
      </w:tr>
      <w:tr w:rsidR="00496705" w:rsidTr="00861041">
        <w:trPr>
          <w:trHeight w:val="227"/>
        </w:trPr>
        <w:tc>
          <w:tcPr>
            <w:tcW w:w="534" w:type="dxa"/>
          </w:tcPr>
          <w:p w:rsidR="00496705" w:rsidRPr="00C22ED9" w:rsidRDefault="00496705" w:rsidP="00190087">
            <w:pPr>
              <w:pStyle w:val="ListParagraph"/>
              <w:numPr>
                <w:ilvl w:val="0"/>
                <w:numId w:val="2"/>
              </w:numPr>
            </w:pPr>
          </w:p>
        </w:tc>
        <w:tc>
          <w:tcPr>
            <w:tcW w:w="3510" w:type="dxa"/>
            <w:gridSpan w:val="2"/>
          </w:tcPr>
          <w:p w:rsidR="00496705" w:rsidRPr="00C22ED9" w:rsidRDefault="00496705" w:rsidP="00190087">
            <w:r>
              <w:t>1 wall mounted infrared flood light.</w:t>
            </w:r>
          </w:p>
        </w:tc>
        <w:tc>
          <w:tcPr>
            <w:tcW w:w="5276" w:type="dxa"/>
          </w:tcPr>
          <w:p w:rsidR="00496705" w:rsidRPr="00C22ED9" w:rsidRDefault="00496705" w:rsidP="00190087">
            <w:r>
              <w:t>Not tested.</w:t>
            </w:r>
          </w:p>
        </w:tc>
        <w:tc>
          <w:tcPr>
            <w:tcW w:w="5843" w:type="dxa"/>
          </w:tcPr>
          <w:p w:rsidR="00496705" w:rsidRPr="00C22ED9" w:rsidRDefault="00496705" w:rsidP="00190087"/>
        </w:tc>
      </w:tr>
      <w:tr w:rsidR="00496705" w:rsidTr="00861041">
        <w:trPr>
          <w:trHeight w:val="227"/>
        </w:trPr>
        <w:tc>
          <w:tcPr>
            <w:tcW w:w="4044" w:type="dxa"/>
            <w:gridSpan w:val="3"/>
            <w:tcBorders>
              <w:right w:val="nil"/>
            </w:tcBorders>
            <w:shd w:val="clear" w:color="auto" w:fill="D9D9D9" w:themeFill="background1" w:themeFillShade="D9"/>
          </w:tcPr>
          <w:p w:rsidR="00496705" w:rsidRPr="00C22ED9" w:rsidRDefault="00496705" w:rsidP="00190087">
            <w:pPr>
              <w:rPr>
                <w:b/>
              </w:rPr>
            </w:pPr>
            <w:r>
              <w:rPr>
                <w:b/>
              </w:rPr>
              <w:t>Miscellaneous Items</w:t>
            </w:r>
          </w:p>
        </w:tc>
        <w:tc>
          <w:tcPr>
            <w:tcW w:w="5276" w:type="dxa"/>
            <w:tcBorders>
              <w:left w:val="nil"/>
              <w:right w:val="nil"/>
            </w:tcBorders>
            <w:shd w:val="clear" w:color="auto" w:fill="D9D9D9" w:themeFill="background1" w:themeFillShade="D9"/>
          </w:tcPr>
          <w:p w:rsidR="00496705" w:rsidRPr="00C22ED9" w:rsidRDefault="00496705" w:rsidP="00190087"/>
        </w:tc>
        <w:tc>
          <w:tcPr>
            <w:tcW w:w="5843" w:type="dxa"/>
            <w:tcBorders>
              <w:left w:val="nil"/>
            </w:tcBorders>
            <w:shd w:val="clear" w:color="auto" w:fill="D9D9D9" w:themeFill="background1" w:themeFillShade="D9"/>
          </w:tcPr>
          <w:p w:rsidR="00496705" w:rsidRPr="00C22ED9" w:rsidRDefault="00496705" w:rsidP="00190087"/>
        </w:tc>
      </w:tr>
      <w:tr w:rsidR="00496705" w:rsidTr="00861041">
        <w:trPr>
          <w:trHeight w:val="227"/>
        </w:trPr>
        <w:tc>
          <w:tcPr>
            <w:tcW w:w="534" w:type="dxa"/>
          </w:tcPr>
          <w:p w:rsidR="00496705" w:rsidRPr="00C22ED9" w:rsidRDefault="00496705" w:rsidP="00190087">
            <w:pPr>
              <w:pStyle w:val="ListParagraph"/>
              <w:numPr>
                <w:ilvl w:val="0"/>
                <w:numId w:val="2"/>
              </w:numPr>
            </w:pPr>
          </w:p>
        </w:tc>
        <w:tc>
          <w:tcPr>
            <w:tcW w:w="3510" w:type="dxa"/>
            <w:gridSpan w:val="2"/>
          </w:tcPr>
          <w:p w:rsidR="00496705" w:rsidRPr="00C22ED9" w:rsidRDefault="00BA79F7" w:rsidP="00190087">
            <w:r>
              <w:t>1 black painted wall mounted handrail.</w:t>
            </w:r>
          </w:p>
        </w:tc>
        <w:tc>
          <w:tcPr>
            <w:tcW w:w="5276" w:type="dxa"/>
          </w:tcPr>
          <w:p w:rsidR="00496705" w:rsidRPr="00C22ED9" w:rsidRDefault="00BA79F7" w:rsidP="00190087">
            <w:r>
              <w:t>Slightly worn.</w:t>
            </w:r>
          </w:p>
        </w:tc>
        <w:tc>
          <w:tcPr>
            <w:tcW w:w="5843" w:type="dxa"/>
          </w:tcPr>
          <w:p w:rsidR="00496705" w:rsidRPr="00C22ED9" w:rsidRDefault="00496705" w:rsidP="00190087"/>
        </w:tc>
      </w:tr>
      <w:tr w:rsidR="00165D5D" w:rsidTr="00861041">
        <w:trPr>
          <w:trHeight w:val="227"/>
        </w:trPr>
        <w:tc>
          <w:tcPr>
            <w:tcW w:w="534" w:type="dxa"/>
          </w:tcPr>
          <w:p w:rsidR="00165D5D" w:rsidRPr="00C22ED9" w:rsidRDefault="00165D5D" w:rsidP="00190087">
            <w:pPr>
              <w:pStyle w:val="ListParagraph"/>
              <w:numPr>
                <w:ilvl w:val="0"/>
                <w:numId w:val="2"/>
              </w:numPr>
            </w:pPr>
          </w:p>
        </w:tc>
        <w:tc>
          <w:tcPr>
            <w:tcW w:w="3510" w:type="dxa"/>
            <w:gridSpan w:val="2"/>
          </w:tcPr>
          <w:p w:rsidR="00165D5D" w:rsidRDefault="009D427E" w:rsidP="00190087">
            <w:r>
              <w:t>1 white plastic wall mounted Barry Bros alarm panel with LED light.</w:t>
            </w:r>
          </w:p>
        </w:tc>
        <w:tc>
          <w:tcPr>
            <w:tcW w:w="5276" w:type="dxa"/>
          </w:tcPr>
          <w:p w:rsidR="00165D5D" w:rsidRDefault="00165D5D" w:rsidP="00190087"/>
        </w:tc>
        <w:tc>
          <w:tcPr>
            <w:tcW w:w="5843" w:type="dxa"/>
          </w:tcPr>
          <w:p w:rsidR="00165D5D" w:rsidRPr="00C22ED9" w:rsidRDefault="00165D5D" w:rsidP="00190087"/>
        </w:tc>
      </w:tr>
      <w:tr w:rsidR="009D427E" w:rsidTr="00861041">
        <w:trPr>
          <w:trHeight w:val="227"/>
        </w:trPr>
        <w:tc>
          <w:tcPr>
            <w:tcW w:w="534" w:type="dxa"/>
          </w:tcPr>
          <w:p w:rsidR="009D427E" w:rsidRPr="00C22ED9" w:rsidRDefault="009D427E" w:rsidP="00190087">
            <w:pPr>
              <w:pStyle w:val="ListParagraph"/>
              <w:numPr>
                <w:ilvl w:val="0"/>
                <w:numId w:val="2"/>
              </w:numPr>
            </w:pPr>
          </w:p>
        </w:tc>
        <w:tc>
          <w:tcPr>
            <w:tcW w:w="3510" w:type="dxa"/>
            <w:gridSpan w:val="2"/>
          </w:tcPr>
          <w:p w:rsidR="009D427E" w:rsidRDefault="009D427E" w:rsidP="00190087">
            <w:r>
              <w:t>1 wall mounted satellite dish.</w:t>
            </w:r>
          </w:p>
        </w:tc>
        <w:tc>
          <w:tcPr>
            <w:tcW w:w="5276" w:type="dxa"/>
          </w:tcPr>
          <w:p w:rsidR="009D427E" w:rsidRDefault="009D427E" w:rsidP="00190087"/>
        </w:tc>
        <w:tc>
          <w:tcPr>
            <w:tcW w:w="5843" w:type="dxa"/>
          </w:tcPr>
          <w:p w:rsidR="009D427E" w:rsidRPr="00C22ED9" w:rsidRDefault="009D427E" w:rsidP="00190087"/>
        </w:tc>
      </w:tr>
      <w:tr w:rsidR="009D427E" w:rsidTr="00861041">
        <w:trPr>
          <w:trHeight w:val="227"/>
        </w:trPr>
        <w:tc>
          <w:tcPr>
            <w:tcW w:w="534" w:type="dxa"/>
          </w:tcPr>
          <w:p w:rsidR="009D427E" w:rsidRPr="00C22ED9" w:rsidRDefault="009D427E" w:rsidP="00190087">
            <w:pPr>
              <w:pStyle w:val="ListParagraph"/>
              <w:numPr>
                <w:ilvl w:val="0"/>
                <w:numId w:val="2"/>
              </w:numPr>
            </w:pPr>
          </w:p>
        </w:tc>
        <w:tc>
          <w:tcPr>
            <w:tcW w:w="3510" w:type="dxa"/>
            <w:gridSpan w:val="2"/>
          </w:tcPr>
          <w:p w:rsidR="009D427E" w:rsidRDefault="009D427E" w:rsidP="00190087">
            <w:r>
              <w:t>2 drain pipes.</w:t>
            </w:r>
          </w:p>
        </w:tc>
        <w:tc>
          <w:tcPr>
            <w:tcW w:w="5276" w:type="dxa"/>
          </w:tcPr>
          <w:p w:rsidR="009D427E" w:rsidRDefault="009D427E" w:rsidP="00190087"/>
        </w:tc>
        <w:tc>
          <w:tcPr>
            <w:tcW w:w="5843" w:type="dxa"/>
          </w:tcPr>
          <w:p w:rsidR="009D427E" w:rsidRPr="00C22ED9" w:rsidRDefault="009D427E" w:rsidP="00190087"/>
        </w:tc>
      </w:tr>
      <w:tr w:rsidR="00BD73CD" w:rsidTr="00861041">
        <w:trPr>
          <w:trHeight w:val="227"/>
        </w:trPr>
        <w:tc>
          <w:tcPr>
            <w:tcW w:w="534" w:type="dxa"/>
          </w:tcPr>
          <w:p w:rsidR="00BD73CD" w:rsidRPr="00C22ED9" w:rsidRDefault="00BD73CD" w:rsidP="00190087">
            <w:pPr>
              <w:pStyle w:val="ListParagraph"/>
              <w:numPr>
                <w:ilvl w:val="0"/>
                <w:numId w:val="2"/>
              </w:numPr>
            </w:pPr>
          </w:p>
        </w:tc>
        <w:tc>
          <w:tcPr>
            <w:tcW w:w="3510" w:type="dxa"/>
            <w:gridSpan w:val="2"/>
          </w:tcPr>
          <w:p w:rsidR="00BD73CD" w:rsidRDefault="00BD73CD" w:rsidP="00190087">
            <w:r>
              <w:t>1 bush.</w:t>
            </w:r>
          </w:p>
        </w:tc>
        <w:tc>
          <w:tcPr>
            <w:tcW w:w="5276" w:type="dxa"/>
          </w:tcPr>
          <w:p w:rsidR="00BD73CD" w:rsidRDefault="00BD73CD" w:rsidP="00190087">
            <w:r>
              <w:t>In fair condition.</w:t>
            </w:r>
          </w:p>
        </w:tc>
        <w:tc>
          <w:tcPr>
            <w:tcW w:w="5843" w:type="dxa"/>
          </w:tcPr>
          <w:p w:rsidR="00BD73CD" w:rsidRPr="00C22ED9" w:rsidRDefault="00BD73CD" w:rsidP="00190087"/>
        </w:tc>
      </w:tr>
      <w:tr w:rsidR="009D427E" w:rsidTr="00861041">
        <w:trPr>
          <w:trHeight w:val="227"/>
        </w:trPr>
        <w:tc>
          <w:tcPr>
            <w:tcW w:w="534" w:type="dxa"/>
          </w:tcPr>
          <w:p w:rsidR="009D427E" w:rsidRPr="00C22ED9" w:rsidRDefault="009D427E" w:rsidP="00190087">
            <w:pPr>
              <w:pStyle w:val="ListParagraph"/>
              <w:numPr>
                <w:ilvl w:val="0"/>
                <w:numId w:val="2"/>
              </w:numPr>
            </w:pPr>
          </w:p>
        </w:tc>
        <w:tc>
          <w:tcPr>
            <w:tcW w:w="3510" w:type="dxa"/>
            <w:gridSpan w:val="2"/>
          </w:tcPr>
          <w:p w:rsidR="009D427E" w:rsidRDefault="003B0D5B" w:rsidP="00190087">
            <w:r>
              <w:t>1 brown and black rubber floor mat.</w:t>
            </w:r>
          </w:p>
        </w:tc>
        <w:tc>
          <w:tcPr>
            <w:tcW w:w="5276" w:type="dxa"/>
          </w:tcPr>
          <w:p w:rsidR="009D427E" w:rsidRDefault="003B0D5B" w:rsidP="00190087">
            <w:r>
              <w:t>Worn and discoloured.</w:t>
            </w:r>
          </w:p>
        </w:tc>
        <w:tc>
          <w:tcPr>
            <w:tcW w:w="5843" w:type="dxa"/>
          </w:tcPr>
          <w:p w:rsidR="009D427E" w:rsidRPr="00C22ED9" w:rsidRDefault="009D427E" w:rsidP="00190087"/>
        </w:tc>
      </w:tr>
    </w:tbl>
    <w:p w:rsidR="0017627E" w:rsidRDefault="0017627E"/>
    <w:p w:rsidR="0017627E" w:rsidRDefault="0017627E"/>
    <w:p w:rsidR="0017627E" w:rsidRDefault="0017627E"/>
    <w:p w:rsidR="0017627E" w:rsidRDefault="0017627E"/>
    <w:p w:rsidR="0017627E" w:rsidRDefault="0017627E"/>
    <w:tbl>
      <w:tblPr>
        <w:tblW w:w="0" w:type="auto"/>
        <w:tblLayout w:type="fixed"/>
        <w:tblLook w:val="0000" w:firstRow="0" w:lastRow="0" w:firstColumn="0" w:lastColumn="0" w:noHBand="0" w:noVBand="0"/>
      </w:tblPr>
      <w:tblGrid>
        <w:gridCol w:w="3903"/>
        <w:gridCol w:w="3903"/>
        <w:gridCol w:w="3904"/>
        <w:gridCol w:w="3904"/>
      </w:tblGrid>
      <w:tr w:rsidR="0017627E" w:rsidTr="0017627E">
        <w:tc>
          <w:tcPr>
            <w:tcW w:w="3903" w:type="dxa"/>
          </w:tcPr>
          <w:p w:rsidR="0017627E" w:rsidRDefault="0017627E" w:rsidP="0017627E">
            <w:pPr>
              <w:spacing w:before="60" w:after="60"/>
              <w:jc w:val="center"/>
            </w:pPr>
            <w:r>
              <w:rPr>
                <w:noProof/>
                <w:lang w:eastAsia="en-GB"/>
              </w:rPr>
              <w:lastRenderedPageBreak/>
              <w:drawing>
                <wp:inline distT="0" distB="0" distL="0" distR="0">
                  <wp:extent cx="2341245" cy="17557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1245" cy="1755775"/>
                          </a:xfrm>
                          <a:prstGeom prst="rect">
                            <a:avLst/>
                          </a:prstGeom>
                        </pic:spPr>
                      </pic:pic>
                    </a:graphicData>
                  </a:graphic>
                </wp:inline>
              </w:drawing>
            </w:r>
          </w:p>
        </w:tc>
        <w:tc>
          <w:tcPr>
            <w:tcW w:w="3903" w:type="dxa"/>
          </w:tcPr>
          <w:p w:rsidR="0017627E" w:rsidRDefault="0017627E" w:rsidP="0017627E">
            <w:pPr>
              <w:spacing w:before="60" w:after="60"/>
              <w:jc w:val="center"/>
            </w:pPr>
            <w:r>
              <w:rPr>
                <w:noProof/>
                <w:lang w:eastAsia="en-GB"/>
              </w:rPr>
              <w:drawing>
                <wp:inline distT="0" distB="0" distL="0" distR="0">
                  <wp:extent cx="2341245" cy="17557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1245" cy="1755775"/>
                          </a:xfrm>
                          <a:prstGeom prst="rect">
                            <a:avLst/>
                          </a:prstGeom>
                        </pic:spPr>
                      </pic:pic>
                    </a:graphicData>
                  </a:graphic>
                </wp:inline>
              </w:drawing>
            </w:r>
          </w:p>
        </w:tc>
        <w:tc>
          <w:tcPr>
            <w:tcW w:w="3904" w:type="dxa"/>
          </w:tcPr>
          <w:p w:rsidR="0017627E" w:rsidRDefault="0017627E" w:rsidP="0017627E">
            <w:pPr>
              <w:spacing w:before="60" w:after="60"/>
              <w:jc w:val="center"/>
            </w:pPr>
            <w:r>
              <w:rPr>
                <w:noProof/>
                <w:lang w:eastAsia="en-GB"/>
              </w:rPr>
              <w:drawing>
                <wp:inline distT="0" distB="0" distL="0" distR="0">
                  <wp:extent cx="2341880" cy="175641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41880" cy="1756410"/>
                          </a:xfrm>
                          <a:prstGeom prst="rect">
                            <a:avLst/>
                          </a:prstGeom>
                        </pic:spPr>
                      </pic:pic>
                    </a:graphicData>
                  </a:graphic>
                </wp:inline>
              </w:drawing>
            </w:r>
          </w:p>
        </w:tc>
        <w:tc>
          <w:tcPr>
            <w:tcW w:w="3904" w:type="dxa"/>
          </w:tcPr>
          <w:p w:rsidR="0017627E" w:rsidRDefault="0017627E" w:rsidP="0017627E">
            <w:pPr>
              <w:spacing w:before="60" w:after="60"/>
              <w:jc w:val="center"/>
            </w:pPr>
            <w:r>
              <w:rPr>
                <w:noProof/>
                <w:lang w:eastAsia="en-GB"/>
              </w:rPr>
              <w:drawing>
                <wp:inline distT="0" distB="0" distL="0" distR="0">
                  <wp:extent cx="2341880" cy="17564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1880" cy="1756410"/>
                          </a:xfrm>
                          <a:prstGeom prst="rect">
                            <a:avLst/>
                          </a:prstGeom>
                        </pic:spPr>
                      </pic:pic>
                    </a:graphicData>
                  </a:graphic>
                </wp:inline>
              </w:drawing>
            </w:r>
          </w:p>
        </w:tc>
      </w:tr>
      <w:tr w:rsidR="0017627E" w:rsidTr="0017627E">
        <w:tc>
          <w:tcPr>
            <w:tcW w:w="3903" w:type="dxa"/>
          </w:tcPr>
          <w:p w:rsidR="0017627E" w:rsidRDefault="0017627E" w:rsidP="0017627E">
            <w:pPr>
              <w:spacing w:before="60" w:after="60"/>
              <w:jc w:val="center"/>
            </w:pPr>
          </w:p>
        </w:tc>
        <w:tc>
          <w:tcPr>
            <w:tcW w:w="3903"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r>
      <w:tr w:rsidR="0017627E" w:rsidTr="0017627E">
        <w:tc>
          <w:tcPr>
            <w:tcW w:w="3903" w:type="dxa"/>
          </w:tcPr>
          <w:p w:rsidR="0017627E" w:rsidRDefault="0017627E" w:rsidP="0017627E">
            <w:pPr>
              <w:spacing w:before="60" w:after="60"/>
              <w:jc w:val="center"/>
            </w:pPr>
            <w:r>
              <w:rPr>
                <w:noProof/>
                <w:lang w:eastAsia="en-GB"/>
              </w:rPr>
              <w:drawing>
                <wp:inline distT="0" distB="0" distL="0" distR="0">
                  <wp:extent cx="2341245" cy="17557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41245" cy="1755775"/>
                          </a:xfrm>
                          <a:prstGeom prst="rect">
                            <a:avLst/>
                          </a:prstGeom>
                        </pic:spPr>
                      </pic:pic>
                    </a:graphicData>
                  </a:graphic>
                </wp:inline>
              </w:drawing>
            </w:r>
          </w:p>
        </w:tc>
        <w:tc>
          <w:tcPr>
            <w:tcW w:w="3903" w:type="dxa"/>
          </w:tcPr>
          <w:p w:rsidR="0017627E" w:rsidRDefault="0017627E" w:rsidP="0017627E">
            <w:pPr>
              <w:spacing w:before="60" w:after="60"/>
              <w:jc w:val="center"/>
            </w:pPr>
            <w:r>
              <w:rPr>
                <w:noProof/>
                <w:lang w:eastAsia="en-GB"/>
              </w:rPr>
              <w:drawing>
                <wp:inline distT="0" distB="0" distL="0" distR="0">
                  <wp:extent cx="2341245" cy="17557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41245" cy="1755775"/>
                          </a:xfrm>
                          <a:prstGeom prst="rect">
                            <a:avLst/>
                          </a:prstGeom>
                        </pic:spPr>
                      </pic:pic>
                    </a:graphicData>
                  </a:graphic>
                </wp:inline>
              </w:drawing>
            </w:r>
          </w:p>
        </w:tc>
        <w:tc>
          <w:tcPr>
            <w:tcW w:w="3904"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r>
      <w:tr w:rsidR="0017627E" w:rsidTr="0017627E">
        <w:tc>
          <w:tcPr>
            <w:tcW w:w="3903" w:type="dxa"/>
          </w:tcPr>
          <w:p w:rsidR="0017627E" w:rsidRDefault="0017627E" w:rsidP="0017627E">
            <w:pPr>
              <w:spacing w:before="60" w:after="60"/>
              <w:jc w:val="center"/>
            </w:pPr>
          </w:p>
        </w:tc>
        <w:tc>
          <w:tcPr>
            <w:tcW w:w="3903"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r>
      <w:tr w:rsidR="0017627E" w:rsidTr="0017627E">
        <w:tc>
          <w:tcPr>
            <w:tcW w:w="3903" w:type="dxa"/>
          </w:tcPr>
          <w:p w:rsidR="0017627E" w:rsidRDefault="0017627E" w:rsidP="0017627E">
            <w:pPr>
              <w:spacing w:before="60" w:after="60"/>
              <w:jc w:val="center"/>
            </w:pPr>
          </w:p>
        </w:tc>
        <w:tc>
          <w:tcPr>
            <w:tcW w:w="3903"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r>
      <w:tr w:rsidR="0017627E" w:rsidTr="0017627E">
        <w:tc>
          <w:tcPr>
            <w:tcW w:w="3903" w:type="dxa"/>
          </w:tcPr>
          <w:p w:rsidR="0017627E" w:rsidRDefault="0017627E" w:rsidP="0017627E">
            <w:pPr>
              <w:spacing w:before="60" w:after="60"/>
              <w:jc w:val="center"/>
            </w:pPr>
          </w:p>
        </w:tc>
        <w:tc>
          <w:tcPr>
            <w:tcW w:w="3903"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c>
          <w:tcPr>
            <w:tcW w:w="3904" w:type="dxa"/>
          </w:tcPr>
          <w:p w:rsidR="0017627E" w:rsidRDefault="0017627E" w:rsidP="0017627E">
            <w:pPr>
              <w:spacing w:before="60" w:after="60"/>
              <w:jc w:val="center"/>
            </w:pPr>
          </w:p>
        </w:tc>
      </w:tr>
    </w:tbl>
    <w:p w:rsidR="000720D9" w:rsidRDefault="0017627E">
      <w:r>
        <w:br w:type="page"/>
      </w:r>
    </w:p>
    <w:tbl>
      <w:tblPr>
        <w:tblStyle w:val="TableGrid"/>
        <w:tblW w:w="0" w:type="auto"/>
        <w:tblLook w:val="04A0" w:firstRow="1" w:lastRow="0" w:firstColumn="1" w:lastColumn="0" w:noHBand="0" w:noVBand="1"/>
      </w:tblPr>
      <w:tblGrid>
        <w:gridCol w:w="534"/>
        <w:gridCol w:w="2220"/>
        <w:gridCol w:w="1290"/>
        <w:gridCol w:w="5276"/>
        <w:gridCol w:w="5843"/>
      </w:tblGrid>
      <w:tr w:rsidR="00915021" w:rsidTr="00BB12EC">
        <w:trPr>
          <w:trHeight w:val="510"/>
          <w:tblHeader/>
        </w:trPr>
        <w:tc>
          <w:tcPr>
            <w:tcW w:w="15163" w:type="dxa"/>
            <w:gridSpan w:val="5"/>
            <w:shd w:val="clear" w:color="auto" w:fill="D9D9D9" w:themeFill="background1" w:themeFillShade="D9"/>
            <w:vAlign w:val="center"/>
          </w:tcPr>
          <w:p w:rsidR="00915021" w:rsidRPr="00AE1F3E" w:rsidRDefault="00915021" w:rsidP="00301DFB">
            <w:pPr>
              <w:pStyle w:val="Heading1"/>
              <w:outlineLvl w:val="0"/>
            </w:pPr>
            <w:bookmarkStart w:id="6" w:name="_Toc403044619"/>
            <w:r w:rsidRPr="00AE1F3E">
              <w:lastRenderedPageBreak/>
              <w:t xml:space="preserve">ENTRANCE AND </w:t>
            </w:r>
            <w:r w:rsidR="00825F53">
              <w:t xml:space="preserve">SMALL </w:t>
            </w:r>
            <w:r w:rsidRPr="00AE1F3E">
              <w:t>HALLWAY</w:t>
            </w:r>
            <w:bookmarkEnd w:id="6"/>
          </w:p>
        </w:tc>
      </w:tr>
      <w:tr w:rsidR="00915021" w:rsidTr="00BB12EC">
        <w:trPr>
          <w:trHeight w:val="510"/>
          <w:tblHeader/>
        </w:trPr>
        <w:tc>
          <w:tcPr>
            <w:tcW w:w="4044" w:type="dxa"/>
            <w:gridSpan w:val="3"/>
            <w:tcBorders>
              <w:bottom w:val="single" w:sz="4" w:space="0" w:color="auto"/>
            </w:tcBorders>
            <w:vAlign w:val="center"/>
          </w:tcPr>
          <w:p w:rsidR="00915021" w:rsidRPr="00AE1F3E" w:rsidRDefault="00915021" w:rsidP="006D2CE0">
            <w:pPr>
              <w:jc w:val="center"/>
              <w:rPr>
                <w:b/>
                <w:sz w:val="32"/>
                <w:szCs w:val="32"/>
              </w:rPr>
            </w:pPr>
            <w:r w:rsidRPr="00AE1F3E">
              <w:rPr>
                <w:b/>
                <w:sz w:val="32"/>
                <w:szCs w:val="32"/>
              </w:rPr>
              <w:t>ITEM</w:t>
            </w:r>
          </w:p>
        </w:tc>
        <w:tc>
          <w:tcPr>
            <w:tcW w:w="5276" w:type="dxa"/>
            <w:tcBorders>
              <w:bottom w:val="single" w:sz="4" w:space="0" w:color="auto"/>
            </w:tcBorders>
            <w:vAlign w:val="center"/>
          </w:tcPr>
          <w:p w:rsidR="00915021" w:rsidRPr="00AE1F3E" w:rsidRDefault="00915021" w:rsidP="006D2CE0">
            <w:pPr>
              <w:jc w:val="center"/>
              <w:rPr>
                <w:b/>
                <w:sz w:val="32"/>
                <w:szCs w:val="32"/>
              </w:rPr>
            </w:pPr>
            <w:r>
              <w:rPr>
                <w:b/>
                <w:sz w:val="32"/>
                <w:szCs w:val="32"/>
              </w:rPr>
              <w:t xml:space="preserve">CHECK IN COMMENTS        </w:t>
            </w:r>
          </w:p>
        </w:tc>
        <w:tc>
          <w:tcPr>
            <w:tcW w:w="5843" w:type="dxa"/>
            <w:tcBorders>
              <w:bottom w:val="single" w:sz="4" w:space="0" w:color="auto"/>
            </w:tcBorders>
            <w:vAlign w:val="center"/>
          </w:tcPr>
          <w:p w:rsidR="00915021" w:rsidRPr="00AE1F3E" w:rsidRDefault="00915021" w:rsidP="006D2CE0">
            <w:pPr>
              <w:jc w:val="center"/>
              <w:rPr>
                <w:b/>
                <w:sz w:val="32"/>
                <w:szCs w:val="32"/>
              </w:rPr>
            </w:pPr>
            <w:r>
              <w:rPr>
                <w:b/>
                <w:sz w:val="32"/>
                <w:szCs w:val="32"/>
              </w:rPr>
              <w:t xml:space="preserve">CHECK OUT       </w:t>
            </w:r>
          </w:p>
        </w:tc>
      </w:tr>
      <w:tr w:rsidR="00915021" w:rsidTr="00BB12EC">
        <w:trPr>
          <w:trHeight w:val="227"/>
        </w:trPr>
        <w:tc>
          <w:tcPr>
            <w:tcW w:w="4044" w:type="dxa"/>
            <w:gridSpan w:val="3"/>
            <w:tcBorders>
              <w:right w:val="nil"/>
            </w:tcBorders>
            <w:shd w:val="clear" w:color="auto" w:fill="D9D9D9" w:themeFill="background1" w:themeFillShade="D9"/>
            <w:vAlign w:val="center"/>
          </w:tcPr>
          <w:p w:rsidR="00915021" w:rsidRPr="00C22ED9" w:rsidRDefault="00915021" w:rsidP="006D2CE0">
            <w:pPr>
              <w:rPr>
                <w:b/>
              </w:rPr>
            </w:pPr>
            <w:r w:rsidRPr="00C22ED9">
              <w:rPr>
                <w:b/>
              </w:rPr>
              <w:t>Exterior door frame</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825F53">
            <w:r>
              <w:t>Painted white.</w:t>
            </w:r>
          </w:p>
        </w:tc>
        <w:tc>
          <w:tcPr>
            <w:tcW w:w="5276" w:type="dxa"/>
            <w:tcBorders>
              <w:bottom w:val="single" w:sz="4" w:space="0" w:color="auto"/>
            </w:tcBorders>
          </w:tcPr>
          <w:p w:rsidR="00915021" w:rsidRDefault="00825F53">
            <w:r>
              <w:t>Old defects under.</w:t>
            </w:r>
          </w:p>
          <w:p w:rsidR="00825F53" w:rsidRPr="00C22ED9" w:rsidRDefault="00825F53">
            <w:r>
              <w:t>Several small chip marks.</w:t>
            </w:r>
          </w:p>
        </w:tc>
        <w:tc>
          <w:tcPr>
            <w:tcW w:w="5843" w:type="dxa"/>
            <w:tcBorders>
              <w:bottom w:val="single" w:sz="4" w:space="0" w:color="auto"/>
            </w:tcBorders>
          </w:tcPr>
          <w:p w:rsidR="00915021" w:rsidRPr="00C22ED9" w:rsidRDefault="00915021"/>
        </w:tc>
      </w:tr>
      <w:tr w:rsidR="00825F53" w:rsidTr="00BB12EC">
        <w:trPr>
          <w:trHeight w:val="227"/>
        </w:trPr>
        <w:tc>
          <w:tcPr>
            <w:tcW w:w="534" w:type="dxa"/>
            <w:tcBorders>
              <w:bottom w:val="single" w:sz="4" w:space="0" w:color="auto"/>
            </w:tcBorders>
          </w:tcPr>
          <w:p w:rsidR="00825F53" w:rsidRPr="00C22ED9" w:rsidRDefault="00825F53" w:rsidP="00915021">
            <w:pPr>
              <w:pStyle w:val="ListParagraph"/>
              <w:numPr>
                <w:ilvl w:val="0"/>
                <w:numId w:val="2"/>
              </w:numPr>
            </w:pPr>
          </w:p>
        </w:tc>
        <w:tc>
          <w:tcPr>
            <w:tcW w:w="3510" w:type="dxa"/>
            <w:gridSpan w:val="2"/>
            <w:tcBorders>
              <w:bottom w:val="single" w:sz="4" w:space="0" w:color="auto"/>
            </w:tcBorders>
          </w:tcPr>
          <w:p w:rsidR="00825F53" w:rsidRDefault="00825F53">
            <w:r>
              <w:t>White and black draught excluder to the edges.</w:t>
            </w:r>
          </w:p>
        </w:tc>
        <w:tc>
          <w:tcPr>
            <w:tcW w:w="5276" w:type="dxa"/>
            <w:tcBorders>
              <w:bottom w:val="single" w:sz="4" w:space="0" w:color="auto"/>
            </w:tcBorders>
          </w:tcPr>
          <w:p w:rsidR="00825F53" w:rsidRDefault="00825F53"/>
        </w:tc>
        <w:tc>
          <w:tcPr>
            <w:tcW w:w="5843" w:type="dxa"/>
            <w:tcBorders>
              <w:bottom w:val="single" w:sz="4" w:space="0" w:color="auto"/>
            </w:tcBorders>
          </w:tcPr>
          <w:p w:rsidR="00825F53" w:rsidRPr="00C22ED9" w:rsidRDefault="00825F53"/>
        </w:tc>
      </w:tr>
      <w:tr w:rsidR="001C1B27" w:rsidTr="00BB12EC">
        <w:trPr>
          <w:trHeight w:val="227"/>
        </w:trPr>
        <w:tc>
          <w:tcPr>
            <w:tcW w:w="534" w:type="dxa"/>
            <w:tcBorders>
              <w:bottom w:val="single" w:sz="4" w:space="0" w:color="auto"/>
            </w:tcBorders>
          </w:tcPr>
          <w:p w:rsidR="001C1B27" w:rsidRPr="00C22ED9" w:rsidRDefault="001C1B27" w:rsidP="00915021">
            <w:pPr>
              <w:pStyle w:val="ListParagraph"/>
              <w:numPr>
                <w:ilvl w:val="0"/>
                <w:numId w:val="2"/>
              </w:numPr>
            </w:pPr>
          </w:p>
        </w:tc>
        <w:tc>
          <w:tcPr>
            <w:tcW w:w="3510" w:type="dxa"/>
            <w:gridSpan w:val="2"/>
            <w:tcBorders>
              <w:bottom w:val="single" w:sz="4" w:space="0" w:color="auto"/>
            </w:tcBorders>
          </w:tcPr>
          <w:p w:rsidR="001C1B27" w:rsidRDefault="001C1B27">
            <w:r>
              <w:t xml:space="preserve">1 </w:t>
            </w:r>
            <w:r w:rsidRPr="000A6813">
              <w:t>chrome</w:t>
            </w:r>
            <w:r>
              <w:t xml:space="preserve"> doorbell.</w:t>
            </w:r>
          </w:p>
        </w:tc>
        <w:tc>
          <w:tcPr>
            <w:tcW w:w="5276" w:type="dxa"/>
            <w:tcBorders>
              <w:bottom w:val="single" w:sz="4" w:space="0" w:color="auto"/>
            </w:tcBorders>
          </w:tcPr>
          <w:p w:rsidR="001C1B27" w:rsidRDefault="001C1B27">
            <w:r>
              <w:t>In working order.</w:t>
            </w:r>
          </w:p>
          <w:p w:rsidR="001C1B27" w:rsidRDefault="001C1B27">
            <w:r>
              <w:t>Lightly tarnished and discoloured.</w:t>
            </w:r>
          </w:p>
        </w:tc>
        <w:tc>
          <w:tcPr>
            <w:tcW w:w="5843" w:type="dxa"/>
            <w:tcBorders>
              <w:bottom w:val="single" w:sz="4" w:space="0" w:color="auto"/>
            </w:tcBorders>
          </w:tcPr>
          <w:p w:rsidR="001C1B27" w:rsidRPr="00C22ED9" w:rsidRDefault="001C1B27"/>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Exterior door</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825F53" w:rsidP="00825F53">
            <w:r>
              <w:t>Black painted flat panel wooden door.</w:t>
            </w:r>
          </w:p>
        </w:tc>
        <w:tc>
          <w:tcPr>
            <w:tcW w:w="5276" w:type="dxa"/>
          </w:tcPr>
          <w:p w:rsidR="00915021" w:rsidRDefault="00825F53">
            <w:r>
              <w:t>Old defects under.</w:t>
            </w:r>
          </w:p>
          <w:p w:rsidR="00825F53" w:rsidRDefault="00825F53">
            <w:r>
              <w:t>Paint marks at edges.</w:t>
            </w:r>
          </w:p>
          <w:p w:rsidR="00825F53" w:rsidRDefault="00825F53">
            <w:r>
              <w:t>Several small chips to edges.</w:t>
            </w:r>
          </w:p>
          <w:p w:rsidR="00825F53" w:rsidRDefault="00825F53">
            <w:r>
              <w:t>Numerous scattered scratch marks.</w:t>
            </w:r>
          </w:p>
          <w:p w:rsidR="00825F53" w:rsidRPr="00C22ED9" w:rsidRDefault="00825F53">
            <w:r>
              <w:t>Slightly worn.</w:t>
            </w:r>
          </w:p>
        </w:tc>
        <w:tc>
          <w:tcPr>
            <w:tcW w:w="5843" w:type="dxa"/>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825F53">
            <w:r>
              <w:t>2 metal Banham locks.</w:t>
            </w:r>
          </w:p>
        </w:tc>
        <w:tc>
          <w:tcPr>
            <w:tcW w:w="5276" w:type="dxa"/>
          </w:tcPr>
          <w:p w:rsidR="00915021" w:rsidRPr="00C22ED9" w:rsidRDefault="00825F53">
            <w:r>
              <w:t>Tarnished.</w:t>
            </w:r>
          </w:p>
        </w:tc>
        <w:tc>
          <w:tcPr>
            <w:tcW w:w="5843" w:type="dxa"/>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825F53" w:rsidP="00825F53">
            <w:r>
              <w:t>1 circular chrome pull.</w:t>
            </w:r>
          </w:p>
        </w:tc>
        <w:tc>
          <w:tcPr>
            <w:tcW w:w="5276" w:type="dxa"/>
          </w:tcPr>
          <w:p w:rsidR="00915021" w:rsidRPr="00C22ED9" w:rsidRDefault="00915021"/>
        </w:tc>
        <w:tc>
          <w:tcPr>
            <w:tcW w:w="5843" w:type="dxa"/>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825F53">
            <w:r>
              <w:t>1 chrome letterbox with flap.</w:t>
            </w:r>
          </w:p>
        </w:tc>
        <w:tc>
          <w:tcPr>
            <w:tcW w:w="5276" w:type="dxa"/>
            <w:tcBorders>
              <w:bottom w:val="single" w:sz="4" w:space="0" w:color="auto"/>
            </w:tcBorders>
          </w:tcPr>
          <w:p w:rsidR="00915021" w:rsidRPr="00C22ED9" w:rsidRDefault="00825F53">
            <w:r>
              <w:t>Tarnished.</w:t>
            </w:r>
          </w:p>
        </w:tc>
        <w:tc>
          <w:tcPr>
            <w:tcW w:w="5843" w:type="dxa"/>
            <w:tcBorders>
              <w:bottom w:val="single" w:sz="4" w:space="0" w:color="auto"/>
            </w:tcBorders>
          </w:tcPr>
          <w:p w:rsidR="00915021" w:rsidRPr="00C22ED9" w:rsidRDefault="00915021"/>
        </w:tc>
      </w:tr>
      <w:tr w:rsidR="00825F53" w:rsidTr="00BB12EC">
        <w:trPr>
          <w:trHeight w:val="227"/>
        </w:trPr>
        <w:tc>
          <w:tcPr>
            <w:tcW w:w="534" w:type="dxa"/>
            <w:tcBorders>
              <w:bottom w:val="single" w:sz="4" w:space="0" w:color="auto"/>
            </w:tcBorders>
          </w:tcPr>
          <w:p w:rsidR="00825F53" w:rsidRPr="00C22ED9" w:rsidRDefault="00825F53" w:rsidP="00915021">
            <w:pPr>
              <w:pStyle w:val="ListParagraph"/>
              <w:numPr>
                <w:ilvl w:val="0"/>
                <w:numId w:val="2"/>
              </w:numPr>
            </w:pPr>
          </w:p>
        </w:tc>
        <w:tc>
          <w:tcPr>
            <w:tcW w:w="3510" w:type="dxa"/>
            <w:gridSpan w:val="2"/>
            <w:tcBorders>
              <w:bottom w:val="single" w:sz="4" w:space="0" w:color="auto"/>
            </w:tcBorders>
          </w:tcPr>
          <w:p w:rsidR="00825F53" w:rsidRDefault="00825F53">
            <w:r>
              <w:t>Numeral ‘36A’ in chrome.</w:t>
            </w:r>
          </w:p>
        </w:tc>
        <w:tc>
          <w:tcPr>
            <w:tcW w:w="5276" w:type="dxa"/>
            <w:tcBorders>
              <w:bottom w:val="single" w:sz="4" w:space="0" w:color="auto"/>
            </w:tcBorders>
          </w:tcPr>
          <w:p w:rsidR="00825F53" w:rsidRDefault="00825F53"/>
        </w:tc>
        <w:tc>
          <w:tcPr>
            <w:tcW w:w="5843" w:type="dxa"/>
            <w:tcBorders>
              <w:bottom w:val="single" w:sz="4" w:space="0" w:color="auto"/>
            </w:tcBorders>
          </w:tcPr>
          <w:p w:rsidR="00825F53" w:rsidRPr="00C22ED9" w:rsidRDefault="00825F53"/>
        </w:tc>
      </w:tr>
      <w:tr w:rsidR="00825F53" w:rsidTr="00BB12EC">
        <w:trPr>
          <w:trHeight w:val="227"/>
        </w:trPr>
        <w:tc>
          <w:tcPr>
            <w:tcW w:w="534" w:type="dxa"/>
            <w:tcBorders>
              <w:bottom w:val="single" w:sz="4" w:space="0" w:color="auto"/>
            </w:tcBorders>
          </w:tcPr>
          <w:p w:rsidR="00825F53" w:rsidRPr="00C22ED9" w:rsidRDefault="00825F53" w:rsidP="00915021">
            <w:pPr>
              <w:pStyle w:val="ListParagraph"/>
              <w:numPr>
                <w:ilvl w:val="0"/>
                <w:numId w:val="2"/>
              </w:numPr>
            </w:pPr>
          </w:p>
        </w:tc>
        <w:tc>
          <w:tcPr>
            <w:tcW w:w="3510" w:type="dxa"/>
            <w:gridSpan w:val="2"/>
            <w:tcBorders>
              <w:bottom w:val="single" w:sz="4" w:space="0" w:color="auto"/>
            </w:tcBorders>
          </w:tcPr>
          <w:p w:rsidR="00825F53" w:rsidRDefault="00825F53">
            <w:r>
              <w:t>1 black wooden kick plate.</w:t>
            </w:r>
          </w:p>
        </w:tc>
        <w:tc>
          <w:tcPr>
            <w:tcW w:w="5276" w:type="dxa"/>
            <w:tcBorders>
              <w:bottom w:val="single" w:sz="4" w:space="0" w:color="auto"/>
            </w:tcBorders>
          </w:tcPr>
          <w:p w:rsidR="00825F53" w:rsidRDefault="00825F53">
            <w:r>
              <w:t>Slightly worn.</w:t>
            </w:r>
          </w:p>
        </w:tc>
        <w:tc>
          <w:tcPr>
            <w:tcW w:w="5843" w:type="dxa"/>
            <w:tcBorders>
              <w:bottom w:val="single" w:sz="4" w:space="0" w:color="auto"/>
            </w:tcBorders>
          </w:tcPr>
          <w:p w:rsidR="00825F53" w:rsidRPr="00C22ED9" w:rsidRDefault="00825F53"/>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Threshold</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825F53">
            <w:r>
              <w:t>Wooden.</w:t>
            </w:r>
          </w:p>
        </w:tc>
        <w:tc>
          <w:tcPr>
            <w:tcW w:w="5276" w:type="dxa"/>
            <w:tcBorders>
              <w:bottom w:val="single" w:sz="4" w:space="0" w:color="auto"/>
            </w:tcBorders>
          </w:tcPr>
          <w:p w:rsidR="00915021" w:rsidRPr="00C22ED9" w:rsidRDefault="00825F53">
            <w:r>
              <w:t>Worn, scratched and discoloured.</w:t>
            </w:r>
          </w:p>
        </w:tc>
        <w:tc>
          <w:tcPr>
            <w:tcW w:w="5843" w:type="dxa"/>
            <w:tcBorders>
              <w:bottom w:val="single" w:sz="4" w:space="0" w:color="auto"/>
            </w:tcBorders>
          </w:tcPr>
          <w:p w:rsidR="00915021" w:rsidRPr="00C22ED9" w:rsidRDefault="0091502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Interior door frame</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825F53">
            <w:r>
              <w:t>Painted magnolia.</w:t>
            </w:r>
          </w:p>
        </w:tc>
        <w:tc>
          <w:tcPr>
            <w:tcW w:w="5276" w:type="dxa"/>
            <w:tcBorders>
              <w:bottom w:val="single" w:sz="4" w:space="0" w:color="auto"/>
            </w:tcBorders>
          </w:tcPr>
          <w:p w:rsidR="002F1D0E" w:rsidRPr="00C22ED9" w:rsidRDefault="00825F53">
            <w:r>
              <w:t>Old defects under.</w:t>
            </w:r>
          </w:p>
        </w:tc>
        <w:tc>
          <w:tcPr>
            <w:tcW w:w="5843" w:type="dxa"/>
            <w:tcBorders>
              <w:bottom w:val="single" w:sz="4" w:space="0" w:color="auto"/>
            </w:tcBorders>
          </w:tcPr>
          <w:p w:rsidR="00915021" w:rsidRPr="00C22ED9" w:rsidRDefault="00915021"/>
        </w:tc>
      </w:tr>
      <w:tr w:rsidR="00825F53" w:rsidTr="00BB12EC">
        <w:trPr>
          <w:trHeight w:val="227"/>
        </w:trPr>
        <w:tc>
          <w:tcPr>
            <w:tcW w:w="534" w:type="dxa"/>
            <w:tcBorders>
              <w:bottom w:val="single" w:sz="4" w:space="0" w:color="auto"/>
            </w:tcBorders>
          </w:tcPr>
          <w:p w:rsidR="00825F53" w:rsidRPr="00C22ED9" w:rsidRDefault="00825F53" w:rsidP="00915021">
            <w:pPr>
              <w:pStyle w:val="ListParagraph"/>
              <w:numPr>
                <w:ilvl w:val="0"/>
                <w:numId w:val="2"/>
              </w:numPr>
            </w:pPr>
          </w:p>
        </w:tc>
        <w:tc>
          <w:tcPr>
            <w:tcW w:w="3510" w:type="dxa"/>
            <w:gridSpan w:val="2"/>
            <w:tcBorders>
              <w:bottom w:val="single" w:sz="4" w:space="0" w:color="auto"/>
            </w:tcBorders>
          </w:tcPr>
          <w:p w:rsidR="00825F53" w:rsidRDefault="00825F53">
            <w:r>
              <w:t>1 white metal London bar fitted.</w:t>
            </w:r>
          </w:p>
        </w:tc>
        <w:tc>
          <w:tcPr>
            <w:tcW w:w="5276" w:type="dxa"/>
            <w:tcBorders>
              <w:bottom w:val="single" w:sz="4" w:space="0" w:color="auto"/>
            </w:tcBorders>
          </w:tcPr>
          <w:p w:rsidR="00825F53" w:rsidRDefault="00825F53">
            <w:r>
              <w:t>Slightly discoloured.</w:t>
            </w:r>
          </w:p>
        </w:tc>
        <w:tc>
          <w:tcPr>
            <w:tcW w:w="5843" w:type="dxa"/>
            <w:tcBorders>
              <w:bottom w:val="single" w:sz="4" w:space="0" w:color="auto"/>
            </w:tcBorders>
          </w:tcPr>
          <w:p w:rsidR="00825F53" w:rsidRPr="00C22ED9" w:rsidRDefault="00825F53"/>
        </w:tc>
      </w:tr>
      <w:tr w:rsidR="002F1D0E" w:rsidTr="00BB12EC">
        <w:trPr>
          <w:trHeight w:val="227"/>
        </w:trPr>
        <w:tc>
          <w:tcPr>
            <w:tcW w:w="534" w:type="dxa"/>
            <w:tcBorders>
              <w:bottom w:val="single" w:sz="4" w:space="0" w:color="auto"/>
            </w:tcBorders>
          </w:tcPr>
          <w:p w:rsidR="002F1D0E" w:rsidRPr="00C22ED9" w:rsidRDefault="002F1D0E" w:rsidP="00915021">
            <w:pPr>
              <w:pStyle w:val="ListParagraph"/>
              <w:numPr>
                <w:ilvl w:val="0"/>
                <w:numId w:val="2"/>
              </w:numPr>
            </w:pPr>
          </w:p>
        </w:tc>
        <w:tc>
          <w:tcPr>
            <w:tcW w:w="3510" w:type="dxa"/>
            <w:gridSpan w:val="2"/>
            <w:tcBorders>
              <w:bottom w:val="single" w:sz="4" w:space="0" w:color="auto"/>
            </w:tcBorders>
          </w:tcPr>
          <w:p w:rsidR="002F1D0E" w:rsidRDefault="002F1D0E" w:rsidP="00801BC8">
            <w:r>
              <w:t xml:space="preserve">1 </w:t>
            </w:r>
            <w:r w:rsidR="00801BC8" w:rsidRPr="00443922">
              <w:t>Birmingham</w:t>
            </w:r>
            <w:r w:rsidR="00801BC8" w:rsidRPr="00801BC8">
              <w:t xml:space="preserve"> </w:t>
            </w:r>
            <w:r>
              <w:t>bar fitted to right hand side.</w:t>
            </w:r>
          </w:p>
        </w:tc>
        <w:tc>
          <w:tcPr>
            <w:tcW w:w="5276" w:type="dxa"/>
            <w:tcBorders>
              <w:bottom w:val="single" w:sz="4" w:space="0" w:color="auto"/>
            </w:tcBorders>
          </w:tcPr>
          <w:p w:rsidR="002F1D0E" w:rsidRDefault="002F1D0E"/>
        </w:tc>
        <w:tc>
          <w:tcPr>
            <w:tcW w:w="5843" w:type="dxa"/>
            <w:tcBorders>
              <w:bottom w:val="single" w:sz="4" w:space="0" w:color="auto"/>
            </w:tcBorders>
          </w:tcPr>
          <w:p w:rsidR="002F1D0E" w:rsidRPr="00C22ED9" w:rsidRDefault="002F1D0E"/>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Interior door</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825F53" w:rsidP="00825F53">
            <w:r>
              <w:t>Magnolia painted flat panel wooden door.</w:t>
            </w:r>
          </w:p>
        </w:tc>
        <w:tc>
          <w:tcPr>
            <w:tcW w:w="5276" w:type="dxa"/>
          </w:tcPr>
          <w:p w:rsidR="00915021" w:rsidRDefault="00825F53">
            <w:r>
              <w:t>Old defects under.</w:t>
            </w:r>
          </w:p>
          <w:p w:rsidR="008B3FFD" w:rsidRDefault="008B3FFD">
            <w:r>
              <w:t>Few very light marks.</w:t>
            </w:r>
          </w:p>
          <w:p w:rsidR="004755BA" w:rsidRPr="00C22ED9" w:rsidRDefault="004755BA" w:rsidP="004755BA">
            <w:r w:rsidRPr="00443922">
              <w:t>Chipping</w:t>
            </w:r>
            <w:r>
              <w:t>/cracking around the bolt.</w:t>
            </w:r>
          </w:p>
        </w:tc>
        <w:tc>
          <w:tcPr>
            <w:tcW w:w="5843" w:type="dxa"/>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8B3FFD">
            <w:r>
              <w:t>2 chrome Banham locks.</w:t>
            </w:r>
          </w:p>
        </w:tc>
        <w:tc>
          <w:tcPr>
            <w:tcW w:w="5276" w:type="dxa"/>
          </w:tcPr>
          <w:p w:rsidR="00915021" w:rsidRPr="00C22ED9" w:rsidRDefault="008B3FFD">
            <w:r>
              <w:t>Lightly tarnished and paint marked.</w:t>
            </w:r>
          </w:p>
        </w:tc>
        <w:tc>
          <w:tcPr>
            <w:tcW w:w="5843" w:type="dxa"/>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8B3FFD">
            <w:r>
              <w:t>1 white metal letterbox cover.</w:t>
            </w:r>
          </w:p>
        </w:tc>
        <w:tc>
          <w:tcPr>
            <w:tcW w:w="5276" w:type="dxa"/>
            <w:tcBorders>
              <w:bottom w:val="single" w:sz="4" w:space="0" w:color="auto"/>
            </w:tcBorders>
          </w:tcPr>
          <w:p w:rsidR="00915021" w:rsidRPr="00C22ED9" w:rsidRDefault="00915021" w:rsidP="00C97806"/>
        </w:tc>
        <w:tc>
          <w:tcPr>
            <w:tcW w:w="5843" w:type="dxa"/>
            <w:tcBorders>
              <w:bottom w:val="single" w:sz="4" w:space="0" w:color="auto"/>
            </w:tcBorders>
          </w:tcPr>
          <w:p w:rsidR="00915021" w:rsidRPr="00C22ED9" w:rsidRDefault="00915021"/>
        </w:tc>
      </w:tr>
      <w:tr w:rsidR="00C97806" w:rsidTr="00BB12EC">
        <w:trPr>
          <w:trHeight w:val="227"/>
        </w:trPr>
        <w:tc>
          <w:tcPr>
            <w:tcW w:w="534" w:type="dxa"/>
            <w:tcBorders>
              <w:bottom w:val="single" w:sz="4" w:space="0" w:color="auto"/>
            </w:tcBorders>
          </w:tcPr>
          <w:p w:rsidR="00C97806" w:rsidRPr="00C22ED9" w:rsidRDefault="00C97806" w:rsidP="00915021">
            <w:pPr>
              <w:pStyle w:val="ListParagraph"/>
              <w:numPr>
                <w:ilvl w:val="0"/>
                <w:numId w:val="2"/>
              </w:numPr>
            </w:pPr>
          </w:p>
        </w:tc>
        <w:tc>
          <w:tcPr>
            <w:tcW w:w="3510" w:type="dxa"/>
            <w:gridSpan w:val="2"/>
            <w:tcBorders>
              <w:bottom w:val="single" w:sz="4" w:space="0" w:color="auto"/>
            </w:tcBorders>
          </w:tcPr>
          <w:p w:rsidR="00C97806" w:rsidRDefault="00C97806">
            <w:r>
              <w:t>1 metal bolt</w:t>
            </w:r>
            <w:r w:rsidR="00397488">
              <w:t>.</w:t>
            </w:r>
          </w:p>
        </w:tc>
        <w:tc>
          <w:tcPr>
            <w:tcW w:w="5276" w:type="dxa"/>
            <w:tcBorders>
              <w:bottom w:val="single" w:sz="4" w:space="0" w:color="auto"/>
            </w:tcBorders>
          </w:tcPr>
          <w:p w:rsidR="00C97806" w:rsidDel="00C97806" w:rsidRDefault="00C97806" w:rsidP="00C97806"/>
        </w:tc>
        <w:tc>
          <w:tcPr>
            <w:tcW w:w="5843" w:type="dxa"/>
            <w:tcBorders>
              <w:bottom w:val="single" w:sz="4" w:space="0" w:color="auto"/>
            </w:tcBorders>
          </w:tcPr>
          <w:p w:rsidR="00C97806" w:rsidRPr="00C22ED9" w:rsidRDefault="00C97806"/>
        </w:tc>
      </w:tr>
      <w:tr w:rsidR="00916791" w:rsidTr="00BB12EC">
        <w:trPr>
          <w:trHeight w:val="227"/>
        </w:trPr>
        <w:tc>
          <w:tcPr>
            <w:tcW w:w="534" w:type="dxa"/>
            <w:tcBorders>
              <w:bottom w:val="single" w:sz="4" w:space="0" w:color="auto"/>
            </w:tcBorders>
          </w:tcPr>
          <w:p w:rsidR="00916791" w:rsidRPr="00C22ED9" w:rsidRDefault="00916791" w:rsidP="00915021">
            <w:pPr>
              <w:pStyle w:val="ListParagraph"/>
              <w:numPr>
                <w:ilvl w:val="0"/>
                <w:numId w:val="2"/>
              </w:numPr>
            </w:pPr>
          </w:p>
        </w:tc>
        <w:tc>
          <w:tcPr>
            <w:tcW w:w="3510" w:type="dxa"/>
            <w:gridSpan w:val="2"/>
            <w:tcBorders>
              <w:bottom w:val="single" w:sz="4" w:space="0" w:color="auto"/>
            </w:tcBorders>
          </w:tcPr>
          <w:p w:rsidR="00916791" w:rsidRDefault="00916791" w:rsidP="00916791">
            <w:r>
              <w:t xml:space="preserve">2 </w:t>
            </w:r>
            <w:proofErr w:type="gramStart"/>
            <w:r>
              <w:t>magnolia</w:t>
            </w:r>
            <w:proofErr w:type="gramEnd"/>
            <w:r>
              <w:t xml:space="preserve"> painted plastic alarm contact point</w:t>
            </w:r>
            <w:r w:rsidR="00996DFE">
              <w:t>s</w:t>
            </w:r>
            <w:r>
              <w:t>.</w:t>
            </w:r>
          </w:p>
        </w:tc>
        <w:tc>
          <w:tcPr>
            <w:tcW w:w="5276" w:type="dxa"/>
            <w:tcBorders>
              <w:bottom w:val="single" w:sz="4" w:space="0" w:color="auto"/>
            </w:tcBorders>
          </w:tcPr>
          <w:p w:rsidR="00916791" w:rsidRDefault="00916791"/>
        </w:tc>
        <w:tc>
          <w:tcPr>
            <w:tcW w:w="5843" w:type="dxa"/>
            <w:tcBorders>
              <w:bottom w:val="single" w:sz="4" w:space="0" w:color="auto"/>
            </w:tcBorders>
          </w:tcPr>
          <w:p w:rsidR="00916791" w:rsidRPr="00C22ED9" w:rsidRDefault="00916791"/>
        </w:tc>
      </w:tr>
      <w:tr w:rsidR="00916791" w:rsidTr="00BB12EC">
        <w:trPr>
          <w:trHeight w:val="227"/>
        </w:trPr>
        <w:tc>
          <w:tcPr>
            <w:tcW w:w="534" w:type="dxa"/>
            <w:tcBorders>
              <w:bottom w:val="single" w:sz="4" w:space="0" w:color="auto"/>
            </w:tcBorders>
          </w:tcPr>
          <w:p w:rsidR="00916791" w:rsidRPr="00C22ED9" w:rsidRDefault="00916791" w:rsidP="00915021">
            <w:pPr>
              <w:pStyle w:val="ListParagraph"/>
              <w:numPr>
                <w:ilvl w:val="0"/>
                <w:numId w:val="2"/>
              </w:numPr>
            </w:pPr>
          </w:p>
        </w:tc>
        <w:tc>
          <w:tcPr>
            <w:tcW w:w="3510" w:type="dxa"/>
            <w:gridSpan w:val="2"/>
            <w:tcBorders>
              <w:bottom w:val="single" w:sz="4" w:space="0" w:color="auto"/>
            </w:tcBorders>
          </w:tcPr>
          <w:p w:rsidR="00916791" w:rsidRDefault="004755BA" w:rsidP="00916791">
            <w:r>
              <w:t>1 chrome and black draught excluder strip.</w:t>
            </w:r>
          </w:p>
        </w:tc>
        <w:tc>
          <w:tcPr>
            <w:tcW w:w="5276" w:type="dxa"/>
            <w:tcBorders>
              <w:bottom w:val="single" w:sz="4" w:space="0" w:color="auto"/>
            </w:tcBorders>
          </w:tcPr>
          <w:p w:rsidR="00916791" w:rsidRDefault="00916791"/>
        </w:tc>
        <w:tc>
          <w:tcPr>
            <w:tcW w:w="5843" w:type="dxa"/>
            <w:tcBorders>
              <w:bottom w:val="single" w:sz="4" w:space="0" w:color="auto"/>
            </w:tcBorders>
          </w:tcPr>
          <w:p w:rsidR="00916791" w:rsidRPr="00C22ED9" w:rsidRDefault="0091679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Flooring</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4222AC">
            <w:r>
              <w:t>Cream fitted wooden strip flooring.</w:t>
            </w:r>
          </w:p>
        </w:tc>
        <w:tc>
          <w:tcPr>
            <w:tcW w:w="5276" w:type="dxa"/>
            <w:tcBorders>
              <w:bottom w:val="single" w:sz="4" w:space="0" w:color="auto"/>
            </w:tcBorders>
          </w:tcPr>
          <w:p w:rsidR="00915021" w:rsidRDefault="004222AC">
            <w:r>
              <w:t>Main tread slightly worn and discoloured.</w:t>
            </w:r>
          </w:p>
          <w:p w:rsidR="004222AC" w:rsidRDefault="004222AC">
            <w:r>
              <w:t>Numerous light surface scratch marks.</w:t>
            </w:r>
          </w:p>
          <w:p w:rsidR="004222AC" w:rsidRPr="00C22ED9" w:rsidRDefault="004222AC">
            <w:r>
              <w:t>Few minor paint marks.</w:t>
            </w:r>
          </w:p>
        </w:tc>
        <w:tc>
          <w:tcPr>
            <w:tcW w:w="5843" w:type="dxa"/>
            <w:tcBorders>
              <w:bottom w:val="single" w:sz="4" w:space="0" w:color="auto"/>
            </w:tcBorders>
          </w:tcPr>
          <w:p w:rsidR="00915021" w:rsidRPr="00C22ED9" w:rsidRDefault="0091502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Skirting boards/woodwork</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4222AC">
            <w:r>
              <w:t>Magnolia painted skirting boards.</w:t>
            </w:r>
          </w:p>
        </w:tc>
        <w:tc>
          <w:tcPr>
            <w:tcW w:w="5276" w:type="dxa"/>
            <w:tcBorders>
              <w:bottom w:val="single" w:sz="4" w:space="0" w:color="auto"/>
            </w:tcBorders>
          </w:tcPr>
          <w:p w:rsidR="00915021" w:rsidRDefault="004222AC">
            <w:r>
              <w:t>Old defects under.</w:t>
            </w:r>
          </w:p>
          <w:p w:rsidR="004222AC" w:rsidRDefault="004222AC">
            <w:r>
              <w:t>Numerous scattered scuff marks.</w:t>
            </w:r>
          </w:p>
          <w:p w:rsidR="004222AC" w:rsidRDefault="004222AC">
            <w:r>
              <w:t>Light angle chipping.</w:t>
            </w:r>
          </w:p>
          <w:p w:rsidR="004222AC" w:rsidRPr="00C22ED9" w:rsidRDefault="004222AC">
            <w:r>
              <w:t xml:space="preserve">Several minor </w:t>
            </w:r>
            <w:proofErr w:type="gramStart"/>
            <w:r>
              <w:t>edge</w:t>
            </w:r>
            <w:proofErr w:type="gramEnd"/>
            <w:r>
              <w:t xml:space="preserve"> nicks.</w:t>
            </w:r>
          </w:p>
        </w:tc>
        <w:tc>
          <w:tcPr>
            <w:tcW w:w="5843" w:type="dxa"/>
            <w:tcBorders>
              <w:bottom w:val="single" w:sz="4" w:space="0" w:color="auto"/>
            </w:tcBorders>
          </w:tcPr>
          <w:p w:rsidR="00915021" w:rsidRPr="00C22ED9" w:rsidRDefault="0091502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Walls</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vMerge w:val="restart"/>
          </w:tcPr>
          <w:p w:rsidR="00915021" w:rsidRPr="00C22ED9" w:rsidRDefault="00915021" w:rsidP="00915021">
            <w:pPr>
              <w:pStyle w:val="ListParagraph"/>
              <w:numPr>
                <w:ilvl w:val="0"/>
                <w:numId w:val="2"/>
              </w:numPr>
            </w:pPr>
          </w:p>
        </w:tc>
        <w:tc>
          <w:tcPr>
            <w:tcW w:w="2220" w:type="dxa"/>
            <w:vMerge w:val="restart"/>
          </w:tcPr>
          <w:p w:rsidR="00915021" w:rsidRPr="00C22ED9" w:rsidRDefault="00714A96">
            <w:r>
              <w:t>Painted magnolia</w:t>
            </w:r>
            <w:r w:rsidR="004222AC">
              <w:t>.</w:t>
            </w:r>
          </w:p>
        </w:tc>
        <w:tc>
          <w:tcPr>
            <w:tcW w:w="1290" w:type="dxa"/>
          </w:tcPr>
          <w:p w:rsidR="00915021" w:rsidRPr="00C22ED9" w:rsidRDefault="00915021"/>
        </w:tc>
        <w:tc>
          <w:tcPr>
            <w:tcW w:w="5276" w:type="dxa"/>
            <w:tcBorders>
              <w:bottom w:val="single" w:sz="4" w:space="0" w:color="auto"/>
            </w:tcBorders>
          </w:tcPr>
          <w:p w:rsidR="00915021" w:rsidRPr="00C22ED9" w:rsidRDefault="00915021"/>
        </w:tc>
        <w:tc>
          <w:tcPr>
            <w:tcW w:w="5843" w:type="dxa"/>
            <w:tcBorders>
              <w:bottom w:val="single" w:sz="4" w:space="0" w:color="auto"/>
            </w:tcBorders>
          </w:tcPr>
          <w:p w:rsidR="00915021" w:rsidRPr="00C22ED9" w:rsidRDefault="00915021"/>
        </w:tc>
      </w:tr>
      <w:tr w:rsidR="00915021" w:rsidTr="00BB12EC">
        <w:trPr>
          <w:trHeight w:val="227"/>
        </w:trPr>
        <w:tc>
          <w:tcPr>
            <w:tcW w:w="534" w:type="dxa"/>
            <w:vMerge/>
          </w:tcPr>
          <w:p w:rsidR="00915021" w:rsidRPr="00C22ED9" w:rsidRDefault="00915021" w:rsidP="006D2CE0">
            <w:pPr>
              <w:pStyle w:val="ListParagraph"/>
              <w:ind w:left="360"/>
            </w:pPr>
          </w:p>
        </w:tc>
        <w:tc>
          <w:tcPr>
            <w:tcW w:w="2220" w:type="dxa"/>
            <w:vMerge/>
          </w:tcPr>
          <w:p w:rsidR="00915021" w:rsidRPr="00C22ED9" w:rsidRDefault="00915021"/>
        </w:tc>
        <w:tc>
          <w:tcPr>
            <w:tcW w:w="1290" w:type="dxa"/>
          </w:tcPr>
          <w:p w:rsidR="00915021" w:rsidRPr="00C22ED9" w:rsidRDefault="00915021">
            <w:r w:rsidRPr="00C22ED9">
              <w:t>Left wall</w:t>
            </w:r>
          </w:p>
        </w:tc>
        <w:tc>
          <w:tcPr>
            <w:tcW w:w="5276" w:type="dxa"/>
            <w:tcBorders>
              <w:bottom w:val="single" w:sz="4" w:space="0" w:color="auto"/>
            </w:tcBorders>
          </w:tcPr>
          <w:p w:rsidR="00915021" w:rsidRPr="00C22ED9" w:rsidRDefault="004222AC">
            <w:r>
              <w:t>Painted over rough patch around alarm panel.</w:t>
            </w:r>
          </w:p>
        </w:tc>
        <w:tc>
          <w:tcPr>
            <w:tcW w:w="5843" w:type="dxa"/>
            <w:tcBorders>
              <w:bottom w:val="single" w:sz="4" w:space="0" w:color="auto"/>
            </w:tcBorders>
          </w:tcPr>
          <w:p w:rsidR="00915021" w:rsidRPr="00C22ED9" w:rsidRDefault="00915021"/>
        </w:tc>
      </w:tr>
      <w:tr w:rsidR="00915021" w:rsidTr="00BB12EC">
        <w:trPr>
          <w:trHeight w:val="227"/>
        </w:trPr>
        <w:tc>
          <w:tcPr>
            <w:tcW w:w="534" w:type="dxa"/>
            <w:vMerge/>
          </w:tcPr>
          <w:p w:rsidR="00915021" w:rsidRPr="00C22ED9" w:rsidRDefault="00915021" w:rsidP="006D2CE0">
            <w:pPr>
              <w:pStyle w:val="ListParagraph"/>
              <w:ind w:left="360"/>
            </w:pPr>
          </w:p>
        </w:tc>
        <w:tc>
          <w:tcPr>
            <w:tcW w:w="2220" w:type="dxa"/>
            <w:vMerge/>
          </w:tcPr>
          <w:p w:rsidR="00915021" w:rsidRPr="00C22ED9" w:rsidRDefault="00915021"/>
        </w:tc>
        <w:tc>
          <w:tcPr>
            <w:tcW w:w="1290" w:type="dxa"/>
          </w:tcPr>
          <w:p w:rsidR="00915021" w:rsidRPr="00C22ED9" w:rsidRDefault="007A73E5">
            <w:r>
              <w:t>Facing</w:t>
            </w:r>
            <w:r w:rsidR="00915021" w:rsidRPr="00C22ED9">
              <w:t xml:space="preserve"> wall</w:t>
            </w:r>
          </w:p>
        </w:tc>
        <w:tc>
          <w:tcPr>
            <w:tcW w:w="5276" w:type="dxa"/>
            <w:tcBorders>
              <w:bottom w:val="single" w:sz="4" w:space="0" w:color="auto"/>
            </w:tcBorders>
          </w:tcPr>
          <w:p w:rsidR="00915021" w:rsidRPr="00C22ED9" w:rsidRDefault="004222AC">
            <w:r>
              <w:t>Red large scuff mark to centre.</w:t>
            </w:r>
          </w:p>
        </w:tc>
        <w:tc>
          <w:tcPr>
            <w:tcW w:w="5843" w:type="dxa"/>
            <w:tcBorders>
              <w:bottom w:val="single" w:sz="4" w:space="0" w:color="auto"/>
            </w:tcBorders>
          </w:tcPr>
          <w:p w:rsidR="00915021" w:rsidRPr="00C22ED9" w:rsidRDefault="00915021"/>
        </w:tc>
      </w:tr>
      <w:tr w:rsidR="00915021" w:rsidTr="00BB12EC">
        <w:trPr>
          <w:trHeight w:val="70"/>
        </w:trPr>
        <w:tc>
          <w:tcPr>
            <w:tcW w:w="534" w:type="dxa"/>
            <w:vMerge/>
          </w:tcPr>
          <w:p w:rsidR="00915021" w:rsidRPr="00C22ED9" w:rsidRDefault="00915021" w:rsidP="006D2CE0">
            <w:pPr>
              <w:pStyle w:val="ListParagraph"/>
              <w:ind w:left="360"/>
            </w:pPr>
          </w:p>
        </w:tc>
        <w:tc>
          <w:tcPr>
            <w:tcW w:w="2220" w:type="dxa"/>
            <w:vMerge/>
          </w:tcPr>
          <w:p w:rsidR="00915021" w:rsidRPr="00C22ED9" w:rsidRDefault="00915021"/>
        </w:tc>
        <w:tc>
          <w:tcPr>
            <w:tcW w:w="1290" w:type="dxa"/>
          </w:tcPr>
          <w:p w:rsidR="00915021" w:rsidRPr="00C22ED9" w:rsidRDefault="00915021">
            <w:r w:rsidRPr="00C22ED9">
              <w:t>Right wall</w:t>
            </w:r>
          </w:p>
        </w:tc>
        <w:tc>
          <w:tcPr>
            <w:tcW w:w="5276" w:type="dxa"/>
            <w:tcBorders>
              <w:bottom w:val="single" w:sz="4" w:space="0" w:color="auto"/>
            </w:tcBorders>
          </w:tcPr>
          <w:p w:rsidR="00915021" w:rsidRPr="00C22ED9" w:rsidRDefault="00915021"/>
        </w:tc>
        <w:tc>
          <w:tcPr>
            <w:tcW w:w="5843" w:type="dxa"/>
            <w:tcBorders>
              <w:bottom w:val="single" w:sz="4" w:space="0" w:color="auto"/>
            </w:tcBorders>
          </w:tcPr>
          <w:p w:rsidR="00915021" w:rsidRPr="00C22ED9" w:rsidRDefault="00915021"/>
        </w:tc>
      </w:tr>
      <w:tr w:rsidR="00915021" w:rsidTr="00BB12EC">
        <w:trPr>
          <w:trHeight w:val="227"/>
        </w:trPr>
        <w:tc>
          <w:tcPr>
            <w:tcW w:w="534" w:type="dxa"/>
            <w:vMerge/>
            <w:tcBorders>
              <w:bottom w:val="single" w:sz="4" w:space="0" w:color="auto"/>
            </w:tcBorders>
          </w:tcPr>
          <w:p w:rsidR="00915021" w:rsidRPr="00C22ED9" w:rsidRDefault="00915021" w:rsidP="006D2CE0"/>
        </w:tc>
        <w:tc>
          <w:tcPr>
            <w:tcW w:w="2220" w:type="dxa"/>
            <w:vMerge/>
            <w:tcBorders>
              <w:bottom w:val="single" w:sz="4" w:space="0" w:color="auto"/>
            </w:tcBorders>
          </w:tcPr>
          <w:p w:rsidR="00915021" w:rsidRPr="00C22ED9" w:rsidRDefault="00915021"/>
        </w:tc>
        <w:tc>
          <w:tcPr>
            <w:tcW w:w="1290" w:type="dxa"/>
            <w:tcBorders>
              <w:bottom w:val="single" w:sz="4" w:space="0" w:color="auto"/>
            </w:tcBorders>
          </w:tcPr>
          <w:p w:rsidR="00915021" w:rsidRPr="00C22ED9" w:rsidRDefault="00915021">
            <w:r w:rsidRPr="00C22ED9">
              <w:t>Rear wall</w:t>
            </w:r>
          </w:p>
        </w:tc>
        <w:tc>
          <w:tcPr>
            <w:tcW w:w="5276" w:type="dxa"/>
            <w:tcBorders>
              <w:bottom w:val="single" w:sz="4" w:space="0" w:color="auto"/>
            </w:tcBorders>
          </w:tcPr>
          <w:p w:rsidR="00915021" w:rsidRDefault="004222AC">
            <w:r>
              <w:t>Numerous light marks mid to lower level left hand side.</w:t>
            </w:r>
          </w:p>
          <w:p w:rsidR="004222AC" w:rsidRPr="00C22ED9" w:rsidRDefault="004222AC" w:rsidP="00E64C28">
            <w:r>
              <w:t>Several angle chip marks left hand side.</w:t>
            </w:r>
          </w:p>
        </w:tc>
        <w:tc>
          <w:tcPr>
            <w:tcW w:w="5843" w:type="dxa"/>
            <w:tcBorders>
              <w:bottom w:val="single" w:sz="4" w:space="0" w:color="auto"/>
            </w:tcBorders>
          </w:tcPr>
          <w:p w:rsidR="00915021" w:rsidRPr="00C22ED9" w:rsidRDefault="0091502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Switches and sockets</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7E6DC2">
            <w:r>
              <w:t>1 chrome triple light switch.</w:t>
            </w:r>
          </w:p>
        </w:tc>
        <w:tc>
          <w:tcPr>
            <w:tcW w:w="5276" w:type="dxa"/>
          </w:tcPr>
          <w:p w:rsidR="00915021" w:rsidRPr="00C22ED9" w:rsidRDefault="007E6DC2">
            <w:r>
              <w:t>Paint marked.</w:t>
            </w:r>
          </w:p>
        </w:tc>
        <w:tc>
          <w:tcPr>
            <w:tcW w:w="5843" w:type="dxa"/>
          </w:tcPr>
          <w:p w:rsidR="00915021" w:rsidRPr="00C22ED9" w:rsidRDefault="00915021"/>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7E6DC2">
            <w:r>
              <w:t>1 plastic wall mounted alarm push button panel.</w:t>
            </w:r>
          </w:p>
        </w:tc>
        <w:tc>
          <w:tcPr>
            <w:tcW w:w="5276" w:type="dxa"/>
          </w:tcPr>
          <w:p w:rsidR="00915021" w:rsidRPr="00C22ED9" w:rsidRDefault="007E6DC2">
            <w:r>
              <w:t>Paint marked and discoloured.</w:t>
            </w:r>
          </w:p>
        </w:tc>
        <w:tc>
          <w:tcPr>
            <w:tcW w:w="5843" w:type="dxa"/>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7E6DC2">
            <w:r>
              <w:t>1 white plastic wall mounted siren.</w:t>
            </w:r>
          </w:p>
        </w:tc>
        <w:tc>
          <w:tcPr>
            <w:tcW w:w="5276" w:type="dxa"/>
            <w:tcBorders>
              <w:bottom w:val="single" w:sz="4" w:space="0" w:color="auto"/>
            </w:tcBorders>
          </w:tcPr>
          <w:p w:rsidR="00915021" w:rsidRDefault="007E6DC2">
            <w:r>
              <w:t>Not tested.</w:t>
            </w:r>
          </w:p>
          <w:p w:rsidR="007E6DC2" w:rsidRPr="00C22ED9" w:rsidRDefault="007E6DC2">
            <w:r>
              <w:t>Paint marked and discoloured.</w:t>
            </w:r>
          </w:p>
        </w:tc>
        <w:tc>
          <w:tcPr>
            <w:tcW w:w="5843" w:type="dxa"/>
            <w:tcBorders>
              <w:bottom w:val="single" w:sz="4" w:space="0" w:color="auto"/>
            </w:tcBorders>
          </w:tcPr>
          <w:p w:rsidR="00915021" w:rsidRPr="00C22ED9" w:rsidRDefault="0091502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Ceiling</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714A96" w:rsidRPr="00C22ED9" w:rsidRDefault="007E6DC2">
            <w:r>
              <w:t>Painted white.</w:t>
            </w:r>
          </w:p>
        </w:tc>
        <w:tc>
          <w:tcPr>
            <w:tcW w:w="5276" w:type="dxa"/>
            <w:tcBorders>
              <w:bottom w:val="single" w:sz="4" w:space="0" w:color="auto"/>
            </w:tcBorders>
          </w:tcPr>
          <w:p w:rsidR="00915021" w:rsidRPr="00C22ED9" w:rsidRDefault="00915021"/>
        </w:tc>
        <w:tc>
          <w:tcPr>
            <w:tcW w:w="5843" w:type="dxa"/>
            <w:tcBorders>
              <w:bottom w:val="single" w:sz="4" w:space="0" w:color="auto"/>
            </w:tcBorders>
          </w:tcPr>
          <w:p w:rsidR="00915021" w:rsidRPr="00C22ED9" w:rsidRDefault="00915021"/>
        </w:tc>
      </w:tr>
      <w:tr w:rsidR="00915021" w:rsidTr="00BB12EC">
        <w:trPr>
          <w:trHeight w:val="227"/>
        </w:trPr>
        <w:tc>
          <w:tcPr>
            <w:tcW w:w="4044" w:type="dxa"/>
            <w:gridSpan w:val="3"/>
            <w:tcBorders>
              <w:right w:val="nil"/>
            </w:tcBorders>
            <w:shd w:val="clear" w:color="auto" w:fill="D9D9D9" w:themeFill="background1" w:themeFillShade="D9"/>
          </w:tcPr>
          <w:p w:rsidR="00915021" w:rsidRPr="00C22ED9" w:rsidRDefault="00915021">
            <w:pPr>
              <w:rPr>
                <w:b/>
              </w:rPr>
            </w:pPr>
            <w:r w:rsidRPr="00C22ED9">
              <w:rPr>
                <w:b/>
              </w:rPr>
              <w:t>Lighting</w:t>
            </w:r>
          </w:p>
        </w:tc>
        <w:tc>
          <w:tcPr>
            <w:tcW w:w="5276" w:type="dxa"/>
            <w:tcBorders>
              <w:left w:val="nil"/>
              <w:right w:val="nil"/>
            </w:tcBorders>
            <w:shd w:val="clear" w:color="auto" w:fill="D9D9D9" w:themeFill="background1" w:themeFillShade="D9"/>
          </w:tcPr>
          <w:p w:rsidR="00915021" w:rsidRPr="00C22ED9" w:rsidRDefault="00915021"/>
        </w:tc>
        <w:tc>
          <w:tcPr>
            <w:tcW w:w="5843" w:type="dxa"/>
            <w:tcBorders>
              <w:left w:val="nil"/>
            </w:tcBorders>
            <w:shd w:val="clear" w:color="auto" w:fill="D9D9D9" w:themeFill="background1" w:themeFillShade="D9"/>
          </w:tcPr>
          <w:p w:rsidR="00915021" w:rsidRPr="00C22ED9" w:rsidRDefault="00915021"/>
        </w:tc>
      </w:tr>
      <w:tr w:rsidR="00915021" w:rsidTr="00BB12EC">
        <w:trPr>
          <w:trHeight w:val="227"/>
        </w:trPr>
        <w:tc>
          <w:tcPr>
            <w:tcW w:w="534" w:type="dxa"/>
            <w:tcBorders>
              <w:bottom w:val="single" w:sz="4" w:space="0" w:color="auto"/>
            </w:tcBorders>
          </w:tcPr>
          <w:p w:rsidR="00915021" w:rsidRPr="00C22ED9" w:rsidRDefault="00915021" w:rsidP="00915021">
            <w:pPr>
              <w:pStyle w:val="ListParagraph"/>
              <w:numPr>
                <w:ilvl w:val="0"/>
                <w:numId w:val="2"/>
              </w:numPr>
            </w:pPr>
          </w:p>
        </w:tc>
        <w:tc>
          <w:tcPr>
            <w:tcW w:w="3510" w:type="dxa"/>
            <w:gridSpan w:val="2"/>
            <w:tcBorders>
              <w:bottom w:val="single" w:sz="4" w:space="0" w:color="auto"/>
            </w:tcBorders>
          </w:tcPr>
          <w:p w:rsidR="00915021" w:rsidRPr="00C22ED9" w:rsidRDefault="007E6DC2">
            <w:r>
              <w:t>4 ceiling mounted recessed spotlights.</w:t>
            </w:r>
          </w:p>
        </w:tc>
        <w:tc>
          <w:tcPr>
            <w:tcW w:w="5276" w:type="dxa"/>
            <w:tcBorders>
              <w:bottom w:val="single" w:sz="4" w:space="0" w:color="auto"/>
            </w:tcBorders>
          </w:tcPr>
          <w:p w:rsidR="00915021" w:rsidRDefault="007E6DC2">
            <w:r>
              <w:t>All tested.</w:t>
            </w:r>
          </w:p>
          <w:p w:rsidR="007E6DC2" w:rsidRDefault="007E6DC2">
            <w:r>
              <w:t>1 not working.</w:t>
            </w:r>
          </w:p>
          <w:p w:rsidR="00364C6E" w:rsidRPr="00C22ED9" w:rsidRDefault="00364C6E" w:rsidP="00D519CE">
            <w:r>
              <w:t>Light fitting</w:t>
            </w:r>
            <w:r w:rsidR="00F83A2D">
              <w:t>s</w:t>
            </w:r>
            <w:r>
              <w:t xml:space="preserve"> not fully flush </w:t>
            </w:r>
            <w:r w:rsidR="00D519CE">
              <w:t xml:space="preserve">with </w:t>
            </w:r>
            <w:r>
              <w:t>ceiling.</w:t>
            </w:r>
          </w:p>
        </w:tc>
        <w:tc>
          <w:tcPr>
            <w:tcW w:w="5843" w:type="dxa"/>
            <w:tcBorders>
              <w:bottom w:val="single" w:sz="4" w:space="0" w:color="auto"/>
            </w:tcBorders>
          </w:tcPr>
          <w:p w:rsidR="00915021" w:rsidRPr="00C22ED9" w:rsidRDefault="00915021"/>
        </w:tc>
      </w:tr>
      <w:tr w:rsidR="00364C6E" w:rsidTr="00190087">
        <w:trPr>
          <w:trHeight w:val="227"/>
        </w:trPr>
        <w:tc>
          <w:tcPr>
            <w:tcW w:w="4044" w:type="dxa"/>
            <w:gridSpan w:val="3"/>
            <w:tcBorders>
              <w:right w:val="nil"/>
            </w:tcBorders>
            <w:shd w:val="clear" w:color="auto" w:fill="D9D9D9" w:themeFill="background1" w:themeFillShade="D9"/>
          </w:tcPr>
          <w:p w:rsidR="00364C6E" w:rsidRPr="00C22ED9" w:rsidRDefault="00364C6E" w:rsidP="00190087">
            <w:pPr>
              <w:rPr>
                <w:b/>
              </w:rPr>
            </w:pPr>
            <w:r w:rsidRPr="00C22ED9">
              <w:rPr>
                <w:b/>
              </w:rPr>
              <w:lastRenderedPageBreak/>
              <w:t>Furniture/accessories</w:t>
            </w:r>
          </w:p>
        </w:tc>
        <w:tc>
          <w:tcPr>
            <w:tcW w:w="5276" w:type="dxa"/>
            <w:tcBorders>
              <w:left w:val="nil"/>
              <w:right w:val="nil"/>
            </w:tcBorders>
            <w:shd w:val="clear" w:color="auto" w:fill="D9D9D9" w:themeFill="background1" w:themeFillShade="D9"/>
          </w:tcPr>
          <w:p w:rsidR="00364C6E" w:rsidRPr="00C22ED9" w:rsidRDefault="00364C6E" w:rsidP="00190087"/>
        </w:tc>
        <w:tc>
          <w:tcPr>
            <w:tcW w:w="5843" w:type="dxa"/>
            <w:tcBorders>
              <w:left w:val="nil"/>
            </w:tcBorders>
            <w:shd w:val="clear" w:color="auto" w:fill="D9D9D9" w:themeFill="background1" w:themeFillShade="D9"/>
          </w:tcPr>
          <w:p w:rsidR="00364C6E" w:rsidRPr="00C22ED9" w:rsidRDefault="00364C6E" w:rsidP="00190087"/>
        </w:tc>
      </w:tr>
      <w:tr w:rsidR="00364C6E" w:rsidTr="00190087">
        <w:trPr>
          <w:trHeight w:val="227"/>
        </w:trPr>
        <w:tc>
          <w:tcPr>
            <w:tcW w:w="534" w:type="dxa"/>
          </w:tcPr>
          <w:p w:rsidR="00364C6E" w:rsidRPr="00C22ED9" w:rsidRDefault="00364C6E" w:rsidP="00190087">
            <w:pPr>
              <w:pStyle w:val="ListParagraph"/>
              <w:numPr>
                <w:ilvl w:val="0"/>
                <w:numId w:val="2"/>
              </w:numPr>
            </w:pPr>
          </w:p>
        </w:tc>
        <w:tc>
          <w:tcPr>
            <w:tcW w:w="3510" w:type="dxa"/>
            <w:gridSpan w:val="2"/>
          </w:tcPr>
          <w:p w:rsidR="00364C6E" w:rsidRPr="00C22ED9" w:rsidRDefault="00364C6E" w:rsidP="000825F9">
            <w:r>
              <w:t>1 clear plastic and glittered wall mounted batten containing</w:t>
            </w:r>
            <w:r w:rsidR="000825F9">
              <w:t xml:space="preserve"> </w:t>
            </w:r>
            <w:r>
              <w:t>5 chrome double clothes hooks.</w:t>
            </w:r>
          </w:p>
        </w:tc>
        <w:tc>
          <w:tcPr>
            <w:tcW w:w="5276" w:type="dxa"/>
          </w:tcPr>
          <w:p w:rsidR="00364C6E" w:rsidRPr="00C22ED9" w:rsidRDefault="00364C6E" w:rsidP="00190087">
            <w:r>
              <w:t>Slightly scratched and paint marked.</w:t>
            </w:r>
          </w:p>
        </w:tc>
        <w:tc>
          <w:tcPr>
            <w:tcW w:w="5843" w:type="dxa"/>
          </w:tcPr>
          <w:p w:rsidR="00364C6E" w:rsidRPr="00C22ED9" w:rsidRDefault="00364C6E" w:rsidP="00190087"/>
        </w:tc>
      </w:tr>
      <w:tr w:rsidR="00915021" w:rsidTr="00BB12EC">
        <w:trPr>
          <w:trHeight w:val="227"/>
        </w:trPr>
        <w:tc>
          <w:tcPr>
            <w:tcW w:w="534" w:type="dxa"/>
          </w:tcPr>
          <w:p w:rsidR="00915021" w:rsidRPr="00C22ED9" w:rsidRDefault="00915021" w:rsidP="00915021">
            <w:pPr>
              <w:pStyle w:val="ListParagraph"/>
              <w:numPr>
                <w:ilvl w:val="0"/>
                <w:numId w:val="2"/>
              </w:numPr>
            </w:pPr>
          </w:p>
        </w:tc>
        <w:tc>
          <w:tcPr>
            <w:tcW w:w="3510" w:type="dxa"/>
            <w:gridSpan w:val="2"/>
          </w:tcPr>
          <w:p w:rsidR="00915021" w:rsidRPr="00C22ED9" w:rsidRDefault="00364C6E">
            <w:r>
              <w:t>1 large umbrella.</w:t>
            </w:r>
          </w:p>
        </w:tc>
        <w:tc>
          <w:tcPr>
            <w:tcW w:w="5276" w:type="dxa"/>
          </w:tcPr>
          <w:p w:rsidR="00915021" w:rsidRPr="00C22ED9" w:rsidRDefault="00915021"/>
        </w:tc>
        <w:tc>
          <w:tcPr>
            <w:tcW w:w="5843" w:type="dxa"/>
          </w:tcPr>
          <w:p w:rsidR="00915021" w:rsidRPr="00C22ED9" w:rsidRDefault="00915021"/>
        </w:tc>
      </w:tr>
    </w:tbl>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p w:rsidR="00714A96" w:rsidRDefault="00714A96"/>
    <w:tbl>
      <w:tblPr>
        <w:tblW w:w="0" w:type="auto"/>
        <w:tblLayout w:type="fixed"/>
        <w:tblLook w:val="0000" w:firstRow="0" w:lastRow="0" w:firstColumn="0" w:lastColumn="0" w:noHBand="0" w:noVBand="0"/>
      </w:tblPr>
      <w:tblGrid>
        <w:gridCol w:w="3903"/>
        <w:gridCol w:w="3903"/>
        <w:gridCol w:w="3904"/>
        <w:gridCol w:w="3904"/>
      </w:tblGrid>
      <w:tr w:rsidR="00714A96" w:rsidTr="00714A96">
        <w:tc>
          <w:tcPr>
            <w:tcW w:w="3903" w:type="dxa"/>
          </w:tcPr>
          <w:p w:rsidR="00714A96" w:rsidRDefault="00714A96" w:rsidP="00714A96">
            <w:pPr>
              <w:spacing w:before="60" w:after="60"/>
              <w:jc w:val="center"/>
            </w:pPr>
            <w:r>
              <w:rPr>
                <w:noProof/>
                <w:lang w:eastAsia="en-GB"/>
              </w:rPr>
              <w:lastRenderedPageBreak/>
              <w:drawing>
                <wp:inline distT="0" distB="0" distL="0" distR="0">
                  <wp:extent cx="2341245" cy="17557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41245" cy="1755775"/>
                          </a:xfrm>
                          <a:prstGeom prst="rect">
                            <a:avLst/>
                          </a:prstGeom>
                        </pic:spPr>
                      </pic:pic>
                    </a:graphicData>
                  </a:graphic>
                </wp:inline>
              </w:drawing>
            </w:r>
          </w:p>
        </w:tc>
        <w:tc>
          <w:tcPr>
            <w:tcW w:w="3903" w:type="dxa"/>
          </w:tcPr>
          <w:p w:rsidR="00714A96" w:rsidRDefault="00714A96" w:rsidP="00714A96">
            <w:pPr>
              <w:spacing w:before="60" w:after="60"/>
              <w:jc w:val="center"/>
            </w:pPr>
            <w:r>
              <w:rPr>
                <w:noProof/>
                <w:lang w:eastAsia="en-GB"/>
              </w:rPr>
              <w:drawing>
                <wp:inline distT="0" distB="0" distL="0" distR="0">
                  <wp:extent cx="2341245" cy="17557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41245" cy="1755775"/>
                          </a:xfrm>
                          <a:prstGeom prst="rect">
                            <a:avLst/>
                          </a:prstGeom>
                        </pic:spPr>
                      </pic:pic>
                    </a:graphicData>
                  </a:graphic>
                </wp:inline>
              </w:drawing>
            </w:r>
          </w:p>
        </w:tc>
        <w:tc>
          <w:tcPr>
            <w:tcW w:w="3904" w:type="dxa"/>
          </w:tcPr>
          <w:p w:rsidR="00714A96" w:rsidRDefault="00714A96" w:rsidP="00714A96">
            <w:pPr>
              <w:spacing w:before="60" w:after="60"/>
              <w:jc w:val="center"/>
            </w:pPr>
            <w:r>
              <w:rPr>
                <w:noProof/>
                <w:lang w:eastAsia="en-GB"/>
              </w:rPr>
              <w:drawing>
                <wp:inline distT="0" distB="0" distL="0" distR="0">
                  <wp:extent cx="2341880" cy="175641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41880" cy="1756410"/>
                          </a:xfrm>
                          <a:prstGeom prst="rect">
                            <a:avLst/>
                          </a:prstGeom>
                        </pic:spPr>
                      </pic:pic>
                    </a:graphicData>
                  </a:graphic>
                </wp:inline>
              </w:drawing>
            </w:r>
          </w:p>
        </w:tc>
        <w:tc>
          <w:tcPr>
            <w:tcW w:w="3904" w:type="dxa"/>
          </w:tcPr>
          <w:p w:rsidR="00714A96" w:rsidRDefault="00714A96" w:rsidP="00714A96">
            <w:pPr>
              <w:spacing w:before="60" w:after="60"/>
              <w:jc w:val="center"/>
            </w:pPr>
            <w:r>
              <w:rPr>
                <w:noProof/>
                <w:lang w:eastAsia="en-GB"/>
              </w:rPr>
              <w:drawing>
                <wp:inline distT="0" distB="0" distL="0" distR="0">
                  <wp:extent cx="2341880" cy="17564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41880" cy="1756410"/>
                          </a:xfrm>
                          <a:prstGeom prst="rect">
                            <a:avLst/>
                          </a:prstGeom>
                        </pic:spPr>
                      </pic:pic>
                    </a:graphicData>
                  </a:graphic>
                </wp:inline>
              </w:drawing>
            </w:r>
          </w:p>
        </w:tc>
      </w:tr>
      <w:tr w:rsidR="00714A96" w:rsidTr="00714A96">
        <w:tc>
          <w:tcPr>
            <w:tcW w:w="3903" w:type="dxa"/>
          </w:tcPr>
          <w:p w:rsidR="00714A96" w:rsidRDefault="00714A96" w:rsidP="00714A96">
            <w:pPr>
              <w:spacing w:before="60" w:after="60"/>
              <w:jc w:val="center"/>
            </w:pPr>
          </w:p>
        </w:tc>
        <w:tc>
          <w:tcPr>
            <w:tcW w:w="3903"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c>
          <w:tcPr>
            <w:tcW w:w="3904" w:type="dxa"/>
          </w:tcPr>
          <w:p w:rsidR="00714A96" w:rsidRDefault="00714A96" w:rsidP="00714A96">
            <w:pPr>
              <w:spacing w:before="60" w:after="60"/>
              <w:jc w:val="center"/>
            </w:pPr>
            <w:r>
              <w:t>Scratches to flooring</w:t>
            </w:r>
          </w:p>
        </w:tc>
      </w:tr>
      <w:tr w:rsidR="00714A96" w:rsidTr="00714A96">
        <w:tc>
          <w:tcPr>
            <w:tcW w:w="3903" w:type="dxa"/>
          </w:tcPr>
          <w:p w:rsidR="00714A96" w:rsidRDefault="00714A96" w:rsidP="00714A96">
            <w:pPr>
              <w:spacing w:before="60" w:after="60"/>
              <w:jc w:val="center"/>
            </w:pPr>
            <w:r>
              <w:rPr>
                <w:noProof/>
                <w:lang w:eastAsia="en-GB"/>
              </w:rPr>
              <w:drawing>
                <wp:inline distT="0" distB="0" distL="0" distR="0">
                  <wp:extent cx="2341245" cy="17557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41245" cy="1755775"/>
                          </a:xfrm>
                          <a:prstGeom prst="rect">
                            <a:avLst/>
                          </a:prstGeom>
                        </pic:spPr>
                      </pic:pic>
                    </a:graphicData>
                  </a:graphic>
                </wp:inline>
              </w:drawing>
            </w:r>
          </w:p>
        </w:tc>
        <w:tc>
          <w:tcPr>
            <w:tcW w:w="3903"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r>
      <w:tr w:rsidR="00714A96" w:rsidTr="00714A96">
        <w:tc>
          <w:tcPr>
            <w:tcW w:w="3903" w:type="dxa"/>
          </w:tcPr>
          <w:p w:rsidR="00714A96" w:rsidRDefault="00714A96" w:rsidP="00714A96">
            <w:pPr>
              <w:spacing w:before="60" w:after="60"/>
              <w:jc w:val="center"/>
            </w:pPr>
            <w:r>
              <w:t>Paint marks to alarm panel</w:t>
            </w:r>
          </w:p>
        </w:tc>
        <w:tc>
          <w:tcPr>
            <w:tcW w:w="3903"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r>
      <w:tr w:rsidR="00714A96" w:rsidTr="00714A96">
        <w:tc>
          <w:tcPr>
            <w:tcW w:w="3903" w:type="dxa"/>
          </w:tcPr>
          <w:p w:rsidR="00714A96" w:rsidRDefault="00714A96" w:rsidP="00714A96">
            <w:pPr>
              <w:spacing w:before="60" w:after="60"/>
              <w:jc w:val="center"/>
            </w:pPr>
          </w:p>
        </w:tc>
        <w:tc>
          <w:tcPr>
            <w:tcW w:w="3903"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r>
      <w:tr w:rsidR="00714A96" w:rsidTr="00714A96">
        <w:tc>
          <w:tcPr>
            <w:tcW w:w="3903" w:type="dxa"/>
          </w:tcPr>
          <w:p w:rsidR="00714A96" w:rsidRDefault="00714A96" w:rsidP="00714A96">
            <w:pPr>
              <w:spacing w:before="60" w:after="60"/>
              <w:jc w:val="center"/>
            </w:pPr>
          </w:p>
        </w:tc>
        <w:tc>
          <w:tcPr>
            <w:tcW w:w="3903"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c>
          <w:tcPr>
            <w:tcW w:w="3904" w:type="dxa"/>
          </w:tcPr>
          <w:p w:rsidR="00714A96" w:rsidRDefault="00714A96" w:rsidP="00714A96">
            <w:pPr>
              <w:spacing w:before="60" w:after="60"/>
              <w:jc w:val="center"/>
            </w:pPr>
          </w:p>
        </w:tc>
      </w:tr>
    </w:tbl>
    <w:p w:rsidR="00915021" w:rsidRDefault="00714A96">
      <w:r>
        <w:br w:type="page"/>
      </w:r>
    </w:p>
    <w:tbl>
      <w:tblPr>
        <w:tblStyle w:val="TableGrid"/>
        <w:tblW w:w="0" w:type="auto"/>
        <w:tblLook w:val="04A0" w:firstRow="1" w:lastRow="0" w:firstColumn="1" w:lastColumn="0" w:noHBand="0" w:noVBand="1"/>
      </w:tblPr>
      <w:tblGrid>
        <w:gridCol w:w="534"/>
        <w:gridCol w:w="2280"/>
        <w:gridCol w:w="1249"/>
        <w:gridCol w:w="5267"/>
        <w:gridCol w:w="5833"/>
      </w:tblGrid>
      <w:tr w:rsidR="003815C5" w:rsidTr="00190087">
        <w:trPr>
          <w:trHeight w:val="510"/>
          <w:tblHeader/>
        </w:trPr>
        <w:tc>
          <w:tcPr>
            <w:tcW w:w="15163" w:type="dxa"/>
            <w:gridSpan w:val="5"/>
            <w:shd w:val="clear" w:color="auto" w:fill="D9D9D9" w:themeFill="background1" w:themeFillShade="D9"/>
            <w:vAlign w:val="center"/>
          </w:tcPr>
          <w:p w:rsidR="003815C5" w:rsidRPr="00AE1F3E" w:rsidRDefault="003815C5" w:rsidP="00190087">
            <w:pPr>
              <w:pStyle w:val="Heading1"/>
              <w:outlineLvl w:val="0"/>
            </w:pPr>
            <w:bookmarkStart w:id="7" w:name="_Toc403044620"/>
            <w:r>
              <w:lastRenderedPageBreak/>
              <w:t>UNDER STAIRS STORAGE ROOM</w:t>
            </w:r>
            <w:bookmarkEnd w:id="7"/>
          </w:p>
        </w:tc>
      </w:tr>
      <w:tr w:rsidR="003815C5" w:rsidTr="00190087">
        <w:trPr>
          <w:trHeight w:val="510"/>
          <w:tblHeader/>
        </w:trPr>
        <w:tc>
          <w:tcPr>
            <w:tcW w:w="4063" w:type="dxa"/>
            <w:gridSpan w:val="3"/>
            <w:tcBorders>
              <w:bottom w:val="single" w:sz="4" w:space="0" w:color="auto"/>
            </w:tcBorders>
            <w:vAlign w:val="center"/>
          </w:tcPr>
          <w:p w:rsidR="003815C5" w:rsidRPr="00AE1F3E" w:rsidRDefault="003815C5" w:rsidP="00190087">
            <w:pPr>
              <w:jc w:val="center"/>
              <w:rPr>
                <w:b/>
                <w:sz w:val="32"/>
                <w:szCs w:val="32"/>
              </w:rPr>
            </w:pPr>
            <w:r w:rsidRPr="00AE1F3E">
              <w:rPr>
                <w:b/>
                <w:sz w:val="32"/>
                <w:szCs w:val="32"/>
              </w:rPr>
              <w:t>ITEM</w:t>
            </w:r>
          </w:p>
        </w:tc>
        <w:tc>
          <w:tcPr>
            <w:tcW w:w="5267" w:type="dxa"/>
            <w:tcBorders>
              <w:bottom w:val="single" w:sz="4" w:space="0" w:color="auto"/>
            </w:tcBorders>
            <w:vAlign w:val="center"/>
          </w:tcPr>
          <w:p w:rsidR="003815C5" w:rsidRPr="00AE1F3E" w:rsidRDefault="003815C5" w:rsidP="00190087">
            <w:pPr>
              <w:jc w:val="center"/>
              <w:rPr>
                <w:b/>
                <w:sz w:val="32"/>
                <w:szCs w:val="32"/>
              </w:rPr>
            </w:pPr>
            <w:r>
              <w:rPr>
                <w:b/>
                <w:sz w:val="32"/>
                <w:szCs w:val="32"/>
              </w:rPr>
              <w:t xml:space="preserve">CHECK IN COMMENTS       </w:t>
            </w:r>
          </w:p>
        </w:tc>
        <w:tc>
          <w:tcPr>
            <w:tcW w:w="5833" w:type="dxa"/>
            <w:tcBorders>
              <w:bottom w:val="single" w:sz="4" w:space="0" w:color="auto"/>
            </w:tcBorders>
            <w:vAlign w:val="center"/>
          </w:tcPr>
          <w:p w:rsidR="003815C5" w:rsidRPr="00AE1F3E" w:rsidRDefault="003815C5" w:rsidP="00190087">
            <w:pPr>
              <w:jc w:val="center"/>
              <w:rPr>
                <w:b/>
                <w:sz w:val="32"/>
                <w:szCs w:val="32"/>
              </w:rPr>
            </w:pPr>
            <w:r>
              <w:rPr>
                <w:b/>
                <w:sz w:val="32"/>
                <w:szCs w:val="32"/>
              </w:rPr>
              <w:t xml:space="preserve">CHECK OUT       </w:t>
            </w:r>
          </w:p>
        </w:tc>
      </w:tr>
      <w:tr w:rsidR="003815C5" w:rsidTr="00190087">
        <w:trPr>
          <w:trHeight w:val="227"/>
        </w:trPr>
        <w:tc>
          <w:tcPr>
            <w:tcW w:w="4063" w:type="dxa"/>
            <w:gridSpan w:val="3"/>
            <w:tcBorders>
              <w:right w:val="nil"/>
            </w:tcBorders>
            <w:shd w:val="clear" w:color="auto" w:fill="D9D9D9" w:themeFill="background1" w:themeFillShade="D9"/>
            <w:vAlign w:val="center"/>
          </w:tcPr>
          <w:p w:rsidR="003815C5" w:rsidRPr="00DC5297" w:rsidRDefault="003815C5" w:rsidP="00190087">
            <w:pPr>
              <w:rPr>
                <w:b/>
              </w:rPr>
            </w:pPr>
            <w:r w:rsidRPr="00DC5297">
              <w:rPr>
                <w:b/>
              </w:rPr>
              <w:t>Exterior door frame</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Borders>
              <w:bottom w:val="single" w:sz="4" w:space="0" w:color="auto"/>
            </w:tcBorders>
          </w:tcPr>
          <w:p w:rsidR="003815C5" w:rsidRPr="00DC5297" w:rsidRDefault="003815C5" w:rsidP="00190087">
            <w:pPr>
              <w:pStyle w:val="ListParagraph"/>
              <w:numPr>
                <w:ilvl w:val="0"/>
                <w:numId w:val="2"/>
              </w:numPr>
            </w:pPr>
          </w:p>
        </w:tc>
        <w:tc>
          <w:tcPr>
            <w:tcW w:w="3529" w:type="dxa"/>
            <w:gridSpan w:val="2"/>
            <w:tcBorders>
              <w:bottom w:val="single" w:sz="4" w:space="0" w:color="auto"/>
            </w:tcBorders>
          </w:tcPr>
          <w:p w:rsidR="003815C5" w:rsidRPr="00DC5297" w:rsidRDefault="00DE499C" w:rsidP="00190087">
            <w:r>
              <w:t>Painted magnolia.</w:t>
            </w:r>
          </w:p>
        </w:tc>
        <w:tc>
          <w:tcPr>
            <w:tcW w:w="5267" w:type="dxa"/>
            <w:tcBorders>
              <w:bottom w:val="single" w:sz="4" w:space="0" w:color="auto"/>
            </w:tcBorders>
          </w:tcPr>
          <w:p w:rsidR="003815C5" w:rsidRDefault="00DE499C" w:rsidP="00190087">
            <w:r>
              <w:t>Old defects under.</w:t>
            </w:r>
          </w:p>
          <w:p w:rsidR="00DE499C" w:rsidRPr="00DC5297" w:rsidRDefault="00DE499C" w:rsidP="00190087">
            <w:r>
              <w:t>Few minor finger marks.</w:t>
            </w:r>
          </w:p>
        </w:tc>
        <w:tc>
          <w:tcPr>
            <w:tcW w:w="5833" w:type="dxa"/>
            <w:tcBorders>
              <w:bottom w:val="single" w:sz="4" w:space="0" w:color="auto"/>
            </w:tcBorders>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Exterior door</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DE499C" w:rsidP="00190087">
            <w:r>
              <w:t>Magnolia painted flat panel wooden door.</w:t>
            </w:r>
          </w:p>
        </w:tc>
        <w:tc>
          <w:tcPr>
            <w:tcW w:w="5267" w:type="dxa"/>
          </w:tcPr>
          <w:p w:rsidR="003815C5" w:rsidRDefault="00DE499C" w:rsidP="00190087">
            <w:r>
              <w:t>Several light scattered marks.</w:t>
            </w:r>
          </w:p>
          <w:p w:rsidR="00DE499C" w:rsidRPr="00DC5297" w:rsidRDefault="00DE499C" w:rsidP="00190087">
            <w:r>
              <w:t>3 fitment holes at high level.</w:t>
            </w:r>
          </w:p>
        </w:tc>
        <w:tc>
          <w:tcPr>
            <w:tcW w:w="5833" w:type="dxa"/>
          </w:tcPr>
          <w:p w:rsidR="003815C5" w:rsidRPr="00DC5297" w:rsidRDefault="003815C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DE499C" w:rsidP="00190087">
            <w:r>
              <w:t>1 circular white plastic pull.</w:t>
            </w:r>
          </w:p>
        </w:tc>
        <w:tc>
          <w:tcPr>
            <w:tcW w:w="5267" w:type="dxa"/>
          </w:tcPr>
          <w:p w:rsidR="003815C5" w:rsidRPr="00DC5297" w:rsidRDefault="003815C5" w:rsidP="00190087"/>
        </w:tc>
        <w:tc>
          <w:tcPr>
            <w:tcW w:w="5833" w:type="dxa"/>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Interior door frame</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Borders>
              <w:bottom w:val="single" w:sz="4" w:space="0" w:color="auto"/>
            </w:tcBorders>
          </w:tcPr>
          <w:p w:rsidR="003815C5" w:rsidRPr="00DC5297" w:rsidRDefault="003815C5" w:rsidP="00190087">
            <w:pPr>
              <w:pStyle w:val="ListParagraph"/>
              <w:numPr>
                <w:ilvl w:val="0"/>
                <w:numId w:val="2"/>
              </w:numPr>
            </w:pPr>
          </w:p>
        </w:tc>
        <w:tc>
          <w:tcPr>
            <w:tcW w:w="3529" w:type="dxa"/>
            <w:gridSpan w:val="2"/>
            <w:tcBorders>
              <w:bottom w:val="single" w:sz="4" w:space="0" w:color="auto"/>
            </w:tcBorders>
          </w:tcPr>
          <w:p w:rsidR="003815C5" w:rsidRPr="00DC5297" w:rsidRDefault="00DE499C" w:rsidP="00190087">
            <w:r>
              <w:t>Painted magnolia.</w:t>
            </w:r>
          </w:p>
        </w:tc>
        <w:tc>
          <w:tcPr>
            <w:tcW w:w="5267" w:type="dxa"/>
            <w:tcBorders>
              <w:bottom w:val="single" w:sz="4" w:space="0" w:color="auto"/>
            </w:tcBorders>
          </w:tcPr>
          <w:p w:rsidR="003815C5" w:rsidRDefault="00DE499C" w:rsidP="00190087">
            <w:r>
              <w:t>Not fully painted.</w:t>
            </w:r>
          </w:p>
          <w:p w:rsidR="00DE499C" w:rsidRDefault="00DE499C" w:rsidP="00190087">
            <w:r>
              <w:t>Several scattered marks and chip marks.</w:t>
            </w:r>
          </w:p>
          <w:p w:rsidR="004113AA" w:rsidRPr="00DC5297" w:rsidRDefault="004113AA" w:rsidP="00190087">
            <w:r>
              <w:t>Dusty.</w:t>
            </w:r>
          </w:p>
        </w:tc>
        <w:tc>
          <w:tcPr>
            <w:tcW w:w="5833" w:type="dxa"/>
            <w:tcBorders>
              <w:bottom w:val="single" w:sz="4" w:space="0" w:color="auto"/>
            </w:tcBorders>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Interior door</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DE499C" w:rsidP="00190087">
            <w:r>
              <w:t>Magnolia painted flat panel wooden door.</w:t>
            </w:r>
          </w:p>
        </w:tc>
        <w:tc>
          <w:tcPr>
            <w:tcW w:w="5267" w:type="dxa"/>
          </w:tcPr>
          <w:p w:rsidR="003815C5" w:rsidRDefault="00DE499C" w:rsidP="00190087">
            <w:r>
              <w:t>Light angle nicks.</w:t>
            </w:r>
          </w:p>
          <w:p w:rsidR="00DE499C" w:rsidRPr="00DC5297" w:rsidRDefault="00DE499C" w:rsidP="00190087">
            <w:r>
              <w:t>Several light scattered scuff marks.</w:t>
            </w:r>
          </w:p>
        </w:tc>
        <w:tc>
          <w:tcPr>
            <w:tcW w:w="5833" w:type="dxa"/>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Flooring</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Borders>
              <w:bottom w:val="single" w:sz="4" w:space="0" w:color="auto"/>
            </w:tcBorders>
          </w:tcPr>
          <w:p w:rsidR="003815C5" w:rsidRPr="00DC5297" w:rsidRDefault="003815C5" w:rsidP="00190087">
            <w:pPr>
              <w:pStyle w:val="ListParagraph"/>
              <w:numPr>
                <w:ilvl w:val="0"/>
                <w:numId w:val="2"/>
              </w:numPr>
            </w:pPr>
          </w:p>
        </w:tc>
        <w:tc>
          <w:tcPr>
            <w:tcW w:w="3529" w:type="dxa"/>
            <w:gridSpan w:val="2"/>
            <w:tcBorders>
              <w:bottom w:val="single" w:sz="4" w:space="0" w:color="auto"/>
            </w:tcBorders>
          </w:tcPr>
          <w:p w:rsidR="003815C5" w:rsidRPr="00DC5297" w:rsidRDefault="00DE499C" w:rsidP="00190087">
            <w:r>
              <w:t>Concrete flooring.</w:t>
            </w:r>
          </w:p>
        </w:tc>
        <w:tc>
          <w:tcPr>
            <w:tcW w:w="5267" w:type="dxa"/>
            <w:tcBorders>
              <w:bottom w:val="single" w:sz="4" w:space="0" w:color="auto"/>
            </w:tcBorders>
          </w:tcPr>
          <w:p w:rsidR="003815C5" w:rsidRDefault="00DE499C" w:rsidP="00DE499C">
            <w:r>
              <w:t>Generally worn and discoloured throughout.</w:t>
            </w:r>
          </w:p>
          <w:p w:rsidR="00DE499C" w:rsidRDefault="00DE499C" w:rsidP="00DE499C">
            <w:r>
              <w:t>Sections cracked forward of entrance.</w:t>
            </w:r>
          </w:p>
          <w:p w:rsidR="00DE499C" w:rsidRPr="00DC5297" w:rsidRDefault="00DE499C" w:rsidP="00DE499C">
            <w:r>
              <w:t>Not inspected below items.</w:t>
            </w:r>
          </w:p>
        </w:tc>
        <w:tc>
          <w:tcPr>
            <w:tcW w:w="5833" w:type="dxa"/>
            <w:tcBorders>
              <w:bottom w:val="single" w:sz="4" w:space="0" w:color="auto"/>
            </w:tcBorders>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Walls</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vMerge w:val="restart"/>
          </w:tcPr>
          <w:p w:rsidR="003815C5" w:rsidRPr="00DC5297" w:rsidRDefault="003815C5" w:rsidP="00190087">
            <w:pPr>
              <w:pStyle w:val="ListParagraph"/>
              <w:numPr>
                <w:ilvl w:val="0"/>
                <w:numId w:val="2"/>
              </w:numPr>
            </w:pPr>
          </w:p>
        </w:tc>
        <w:tc>
          <w:tcPr>
            <w:tcW w:w="2280" w:type="dxa"/>
            <w:vMerge w:val="restart"/>
          </w:tcPr>
          <w:p w:rsidR="003815C5" w:rsidRPr="00DC5297" w:rsidRDefault="00DE499C" w:rsidP="00190087">
            <w:r>
              <w:t>Painted white.</w:t>
            </w:r>
          </w:p>
        </w:tc>
        <w:tc>
          <w:tcPr>
            <w:tcW w:w="1249" w:type="dxa"/>
          </w:tcPr>
          <w:p w:rsidR="003815C5" w:rsidRPr="00DC5297" w:rsidRDefault="003815C5" w:rsidP="00190087"/>
        </w:tc>
        <w:tc>
          <w:tcPr>
            <w:tcW w:w="5267" w:type="dxa"/>
            <w:tcBorders>
              <w:bottom w:val="single" w:sz="4" w:space="0" w:color="auto"/>
            </w:tcBorders>
          </w:tcPr>
          <w:p w:rsidR="003815C5" w:rsidRDefault="00DE499C" w:rsidP="00190087">
            <w:r>
              <w:t>Numerous scattered cracks and marks throughout.</w:t>
            </w:r>
          </w:p>
          <w:p w:rsidR="00DE499C" w:rsidRDefault="00DE499C" w:rsidP="00190087">
            <w:r>
              <w:t>Numerous watermarks.</w:t>
            </w:r>
          </w:p>
          <w:p w:rsidR="00DE499C" w:rsidRPr="00DC5297" w:rsidRDefault="00DE499C" w:rsidP="00190087">
            <w:r>
              <w:t>Walls generally in poor condition.</w:t>
            </w:r>
          </w:p>
        </w:tc>
        <w:tc>
          <w:tcPr>
            <w:tcW w:w="5833" w:type="dxa"/>
            <w:tcBorders>
              <w:bottom w:val="single" w:sz="4" w:space="0" w:color="auto"/>
            </w:tcBorders>
          </w:tcPr>
          <w:p w:rsidR="003815C5" w:rsidRPr="00DC5297" w:rsidRDefault="003815C5" w:rsidP="00190087"/>
        </w:tc>
      </w:tr>
      <w:tr w:rsidR="003815C5" w:rsidTr="00190087">
        <w:trPr>
          <w:trHeight w:val="227"/>
        </w:trPr>
        <w:tc>
          <w:tcPr>
            <w:tcW w:w="534" w:type="dxa"/>
            <w:vMerge/>
          </w:tcPr>
          <w:p w:rsidR="003815C5" w:rsidRPr="00DC5297" w:rsidRDefault="003815C5" w:rsidP="00190087"/>
        </w:tc>
        <w:tc>
          <w:tcPr>
            <w:tcW w:w="2280" w:type="dxa"/>
            <w:vMerge/>
          </w:tcPr>
          <w:p w:rsidR="003815C5" w:rsidRPr="00DC5297" w:rsidRDefault="003815C5" w:rsidP="00190087"/>
        </w:tc>
        <w:tc>
          <w:tcPr>
            <w:tcW w:w="1249" w:type="dxa"/>
          </w:tcPr>
          <w:p w:rsidR="003815C5" w:rsidRPr="00DC5297" w:rsidRDefault="003815C5" w:rsidP="00190087">
            <w:r>
              <w:t>Left wall</w:t>
            </w:r>
          </w:p>
        </w:tc>
        <w:tc>
          <w:tcPr>
            <w:tcW w:w="5267" w:type="dxa"/>
            <w:tcBorders>
              <w:bottom w:val="single" w:sz="4" w:space="0" w:color="auto"/>
            </w:tcBorders>
          </w:tcPr>
          <w:p w:rsidR="003815C5" w:rsidRPr="00DC5297" w:rsidRDefault="00C77AB3" w:rsidP="00190087">
            <w:r>
              <w:t>1 painted over air vent.</w:t>
            </w:r>
          </w:p>
        </w:tc>
        <w:tc>
          <w:tcPr>
            <w:tcW w:w="5833" w:type="dxa"/>
            <w:tcBorders>
              <w:bottom w:val="single" w:sz="4" w:space="0" w:color="auto"/>
            </w:tcBorders>
          </w:tcPr>
          <w:p w:rsidR="003815C5" w:rsidRPr="00DC5297" w:rsidRDefault="003815C5" w:rsidP="00190087"/>
        </w:tc>
      </w:tr>
      <w:tr w:rsidR="003815C5" w:rsidTr="00190087">
        <w:trPr>
          <w:trHeight w:val="227"/>
        </w:trPr>
        <w:tc>
          <w:tcPr>
            <w:tcW w:w="534" w:type="dxa"/>
            <w:vMerge/>
          </w:tcPr>
          <w:p w:rsidR="003815C5" w:rsidRPr="00DC5297" w:rsidRDefault="003815C5" w:rsidP="00190087">
            <w:pPr>
              <w:pStyle w:val="ListParagraph"/>
              <w:numPr>
                <w:ilvl w:val="0"/>
                <w:numId w:val="2"/>
              </w:numPr>
            </w:pPr>
          </w:p>
        </w:tc>
        <w:tc>
          <w:tcPr>
            <w:tcW w:w="2280" w:type="dxa"/>
            <w:vMerge/>
          </w:tcPr>
          <w:p w:rsidR="003815C5" w:rsidRPr="00DC5297" w:rsidRDefault="003815C5" w:rsidP="00190087"/>
        </w:tc>
        <w:tc>
          <w:tcPr>
            <w:tcW w:w="1249" w:type="dxa"/>
          </w:tcPr>
          <w:p w:rsidR="003815C5" w:rsidRPr="00DC5297" w:rsidRDefault="003815C5" w:rsidP="00190087">
            <w:r>
              <w:t>Facing wall</w:t>
            </w:r>
          </w:p>
        </w:tc>
        <w:tc>
          <w:tcPr>
            <w:tcW w:w="5267" w:type="dxa"/>
            <w:tcBorders>
              <w:bottom w:val="single" w:sz="4" w:space="0" w:color="auto"/>
            </w:tcBorders>
          </w:tcPr>
          <w:p w:rsidR="003815C5" w:rsidRPr="00DC5297" w:rsidRDefault="003815C5" w:rsidP="00190087"/>
        </w:tc>
        <w:tc>
          <w:tcPr>
            <w:tcW w:w="5833" w:type="dxa"/>
            <w:tcBorders>
              <w:bottom w:val="single" w:sz="4" w:space="0" w:color="auto"/>
            </w:tcBorders>
          </w:tcPr>
          <w:p w:rsidR="003815C5" w:rsidRPr="00DC5297" w:rsidRDefault="003815C5" w:rsidP="00190087"/>
        </w:tc>
      </w:tr>
      <w:tr w:rsidR="003815C5" w:rsidTr="00190087">
        <w:trPr>
          <w:trHeight w:val="227"/>
        </w:trPr>
        <w:tc>
          <w:tcPr>
            <w:tcW w:w="534" w:type="dxa"/>
            <w:vMerge/>
          </w:tcPr>
          <w:p w:rsidR="003815C5" w:rsidRPr="00DC5297" w:rsidRDefault="003815C5" w:rsidP="00190087">
            <w:pPr>
              <w:pStyle w:val="ListParagraph"/>
              <w:numPr>
                <w:ilvl w:val="0"/>
                <w:numId w:val="2"/>
              </w:numPr>
            </w:pPr>
          </w:p>
        </w:tc>
        <w:tc>
          <w:tcPr>
            <w:tcW w:w="2280" w:type="dxa"/>
            <w:vMerge/>
          </w:tcPr>
          <w:p w:rsidR="003815C5" w:rsidRPr="00DC5297" w:rsidRDefault="003815C5" w:rsidP="00190087"/>
        </w:tc>
        <w:tc>
          <w:tcPr>
            <w:tcW w:w="1249" w:type="dxa"/>
          </w:tcPr>
          <w:p w:rsidR="003815C5" w:rsidRPr="00DC5297" w:rsidRDefault="003815C5" w:rsidP="00190087">
            <w:r>
              <w:t>Right wall</w:t>
            </w:r>
          </w:p>
        </w:tc>
        <w:tc>
          <w:tcPr>
            <w:tcW w:w="5267" w:type="dxa"/>
            <w:tcBorders>
              <w:bottom w:val="single" w:sz="4" w:space="0" w:color="auto"/>
            </w:tcBorders>
          </w:tcPr>
          <w:p w:rsidR="003815C5" w:rsidRPr="00DC5297" w:rsidRDefault="003815C5" w:rsidP="00190087"/>
        </w:tc>
        <w:tc>
          <w:tcPr>
            <w:tcW w:w="5833" w:type="dxa"/>
            <w:tcBorders>
              <w:bottom w:val="single" w:sz="4" w:space="0" w:color="auto"/>
            </w:tcBorders>
          </w:tcPr>
          <w:p w:rsidR="003815C5" w:rsidRPr="00DC5297" w:rsidRDefault="003815C5" w:rsidP="00190087"/>
        </w:tc>
      </w:tr>
      <w:tr w:rsidR="003815C5" w:rsidTr="00190087">
        <w:trPr>
          <w:trHeight w:val="227"/>
        </w:trPr>
        <w:tc>
          <w:tcPr>
            <w:tcW w:w="534" w:type="dxa"/>
            <w:vMerge/>
            <w:tcBorders>
              <w:bottom w:val="single" w:sz="4" w:space="0" w:color="auto"/>
            </w:tcBorders>
          </w:tcPr>
          <w:p w:rsidR="003815C5" w:rsidRPr="00DC5297" w:rsidRDefault="003815C5" w:rsidP="00190087">
            <w:pPr>
              <w:pStyle w:val="ListParagraph"/>
              <w:numPr>
                <w:ilvl w:val="0"/>
                <w:numId w:val="2"/>
              </w:numPr>
            </w:pPr>
          </w:p>
        </w:tc>
        <w:tc>
          <w:tcPr>
            <w:tcW w:w="2280" w:type="dxa"/>
            <w:vMerge/>
            <w:tcBorders>
              <w:bottom w:val="single" w:sz="4" w:space="0" w:color="auto"/>
            </w:tcBorders>
          </w:tcPr>
          <w:p w:rsidR="003815C5" w:rsidRPr="00DC5297" w:rsidRDefault="003815C5" w:rsidP="00190087"/>
        </w:tc>
        <w:tc>
          <w:tcPr>
            <w:tcW w:w="1249" w:type="dxa"/>
            <w:tcBorders>
              <w:bottom w:val="single" w:sz="4" w:space="0" w:color="auto"/>
            </w:tcBorders>
          </w:tcPr>
          <w:p w:rsidR="003815C5" w:rsidRPr="00DC5297" w:rsidRDefault="003815C5" w:rsidP="00190087">
            <w:r>
              <w:t>Rear wall</w:t>
            </w:r>
          </w:p>
        </w:tc>
        <w:tc>
          <w:tcPr>
            <w:tcW w:w="5267" w:type="dxa"/>
            <w:tcBorders>
              <w:bottom w:val="single" w:sz="4" w:space="0" w:color="auto"/>
            </w:tcBorders>
          </w:tcPr>
          <w:p w:rsidR="003815C5" w:rsidRPr="00DC5297" w:rsidRDefault="003815C5" w:rsidP="00190087"/>
        </w:tc>
        <w:tc>
          <w:tcPr>
            <w:tcW w:w="5833" w:type="dxa"/>
            <w:tcBorders>
              <w:bottom w:val="single" w:sz="4" w:space="0" w:color="auto"/>
            </w:tcBorders>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Switches and sockets</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2D6D7D" w:rsidP="00190087">
            <w:r>
              <w:t>1 white plastic single light switch.</w:t>
            </w:r>
          </w:p>
        </w:tc>
        <w:tc>
          <w:tcPr>
            <w:tcW w:w="5267" w:type="dxa"/>
          </w:tcPr>
          <w:p w:rsidR="003815C5" w:rsidRPr="00DC5297" w:rsidRDefault="002D6D7D" w:rsidP="00190087">
            <w:r>
              <w:t>Dusty.</w:t>
            </w:r>
          </w:p>
        </w:tc>
        <w:tc>
          <w:tcPr>
            <w:tcW w:w="5833" w:type="dxa"/>
          </w:tcPr>
          <w:p w:rsidR="003815C5" w:rsidRPr="00DC5297" w:rsidRDefault="003815C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2D6D7D" w:rsidP="00190087">
            <w:r>
              <w:t>1 large plastic wall mounted fuse box with 2 plastic covers.</w:t>
            </w:r>
          </w:p>
        </w:tc>
        <w:tc>
          <w:tcPr>
            <w:tcW w:w="5267" w:type="dxa"/>
          </w:tcPr>
          <w:p w:rsidR="003815C5" w:rsidRPr="00DC5297" w:rsidRDefault="002D6D7D" w:rsidP="00190087">
            <w:r>
              <w:t>Paint marked and dusty.</w:t>
            </w:r>
          </w:p>
        </w:tc>
        <w:tc>
          <w:tcPr>
            <w:tcW w:w="5833" w:type="dxa"/>
          </w:tcPr>
          <w:p w:rsidR="003815C5" w:rsidRPr="00DC5297" w:rsidRDefault="003815C5" w:rsidP="00190087"/>
        </w:tc>
      </w:tr>
      <w:tr w:rsidR="003815C5" w:rsidTr="00190087">
        <w:trPr>
          <w:trHeight w:val="227"/>
        </w:trPr>
        <w:tc>
          <w:tcPr>
            <w:tcW w:w="534" w:type="dxa"/>
            <w:tcBorders>
              <w:bottom w:val="single" w:sz="4" w:space="0" w:color="auto"/>
            </w:tcBorders>
          </w:tcPr>
          <w:p w:rsidR="003815C5" w:rsidRPr="00DC5297" w:rsidRDefault="003815C5" w:rsidP="00190087">
            <w:pPr>
              <w:pStyle w:val="ListParagraph"/>
              <w:numPr>
                <w:ilvl w:val="0"/>
                <w:numId w:val="2"/>
              </w:numPr>
            </w:pPr>
          </w:p>
        </w:tc>
        <w:tc>
          <w:tcPr>
            <w:tcW w:w="3529" w:type="dxa"/>
            <w:gridSpan w:val="2"/>
            <w:tcBorders>
              <w:bottom w:val="single" w:sz="4" w:space="0" w:color="auto"/>
            </w:tcBorders>
          </w:tcPr>
          <w:p w:rsidR="003815C5" w:rsidRPr="00DC5297" w:rsidRDefault="002D6D7D" w:rsidP="00190087">
            <w:r>
              <w:t>1 electricity meter.</w:t>
            </w:r>
          </w:p>
        </w:tc>
        <w:tc>
          <w:tcPr>
            <w:tcW w:w="5267" w:type="dxa"/>
            <w:tcBorders>
              <w:bottom w:val="single" w:sz="4" w:space="0" w:color="auto"/>
            </w:tcBorders>
          </w:tcPr>
          <w:p w:rsidR="003815C5" w:rsidRPr="00DC5297" w:rsidRDefault="003815C5" w:rsidP="00190087"/>
        </w:tc>
        <w:tc>
          <w:tcPr>
            <w:tcW w:w="5833" w:type="dxa"/>
            <w:tcBorders>
              <w:bottom w:val="single" w:sz="4" w:space="0" w:color="auto"/>
            </w:tcBorders>
          </w:tcPr>
          <w:p w:rsidR="003815C5" w:rsidRPr="00DC5297" w:rsidRDefault="003815C5" w:rsidP="00190087"/>
        </w:tc>
      </w:tr>
      <w:tr w:rsidR="002D6D7D" w:rsidTr="00190087">
        <w:trPr>
          <w:trHeight w:val="227"/>
        </w:trPr>
        <w:tc>
          <w:tcPr>
            <w:tcW w:w="534" w:type="dxa"/>
            <w:tcBorders>
              <w:bottom w:val="single" w:sz="4" w:space="0" w:color="auto"/>
            </w:tcBorders>
          </w:tcPr>
          <w:p w:rsidR="002D6D7D" w:rsidRPr="00DC5297" w:rsidRDefault="002D6D7D" w:rsidP="00190087">
            <w:pPr>
              <w:pStyle w:val="ListParagraph"/>
              <w:numPr>
                <w:ilvl w:val="0"/>
                <w:numId w:val="2"/>
              </w:numPr>
            </w:pPr>
          </w:p>
        </w:tc>
        <w:tc>
          <w:tcPr>
            <w:tcW w:w="3529" w:type="dxa"/>
            <w:gridSpan w:val="2"/>
            <w:tcBorders>
              <w:bottom w:val="single" w:sz="4" w:space="0" w:color="auto"/>
            </w:tcBorders>
          </w:tcPr>
          <w:p w:rsidR="002D6D7D" w:rsidRDefault="002D6D7D" w:rsidP="00190087">
            <w:r>
              <w:t>1 white plastic blanking plate.</w:t>
            </w:r>
          </w:p>
        </w:tc>
        <w:tc>
          <w:tcPr>
            <w:tcW w:w="5267" w:type="dxa"/>
            <w:tcBorders>
              <w:bottom w:val="single" w:sz="4" w:space="0" w:color="auto"/>
            </w:tcBorders>
          </w:tcPr>
          <w:p w:rsidR="002D6D7D" w:rsidRPr="00DC5297" w:rsidRDefault="002D6D7D" w:rsidP="00190087"/>
        </w:tc>
        <w:tc>
          <w:tcPr>
            <w:tcW w:w="5833" w:type="dxa"/>
            <w:tcBorders>
              <w:bottom w:val="single" w:sz="4" w:space="0" w:color="auto"/>
            </w:tcBorders>
          </w:tcPr>
          <w:p w:rsidR="002D6D7D" w:rsidRPr="00DC5297" w:rsidRDefault="002D6D7D" w:rsidP="00190087"/>
        </w:tc>
      </w:tr>
      <w:tr w:rsidR="002D6D7D" w:rsidTr="00190087">
        <w:trPr>
          <w:trHeight w:val="227"/>
        </w:trPr>
        <w:tc>
          <w:tcPr>
            <w:tcW w:w="534" w:type="dxa"/>
            <w:tcBorders>
              <w:bottom w:val="single" w:sz="4" w:space="0" w:color="auto"/>
            </w:tcBorders>
          </w:tcPr>
          <w:p w:rsidR="002D6D7D" w:rsidRPr="00DC5297" w:rsidRDefault="002D6D7D" w:rsidP="00190087">
            <w:pPr>
              <w:pStyle w:val="ListParagraph"/>
              <w:numPr>
                <w:ilvl w:val="0"/>
                <w:numId w:val="2"/>
              </w:numPr>
            </w:pPr>
          </w:p>
        </w:tc>
        <w:tc>
          <w:tcPr>
            <w:tcW w:w="3529" w:type="dxa"/>
            <w:gridSpan w:val="2"/>
            <w:tcBorders>
              <w:bottom w:val="single" w:sz="4" w:space="0" w:color="auto"/>
            </w:tcBorders>
          </w:tcPr>
          <w:p w:rsidR="002D6D7D" w:rsidRDefault="002D6D7D" w:rsidP="00190087">
            <w:r>
              <w:t>1 white plastic wall mounted Friedland doorbell chime.</w:t>
            </w:r>
          </w:p>
        </w:tc>
        <w:tc>
          <w:tcPr>
            <w:tcW w:w="5267" w:type="dxa"/>
            <w:tcBorders>
              <w:bottom w:val="single" w:sz="4" w:space="0" w:color="auto"/>
            </w:tcBorders>
          </w:tcPr>
          <w:p w:rsidR="002D6D7D" w:rsidRPr="00DC5297" w:rsidRDefault="002D6D7D" w:rsidP="00190087">
            <w:r>
              <w:t>Discoloured and paint marked.</w:t>
            </w:r>
          </w:p>
        </w:tc>
        <w:tc>
          <w:tcPr>
            <w:tcW w:w="5833" w:type="dxa"/>
            <w:tcBorders>
              <w:bottom w:val="single" w:sz="4" w:space="0" w:color="auto"/>
            </w:tcBorders>
          </w:tcPr>
          <w:p w:rsidR="002D6D7D" w:rsidRPr="00DC5297" w:rsidRDefault="002D6D7D" w:rsidP="00190087"/>
        </w:tc>
      </w:tr>
      <w:tr w:rsidR="002D6D7D" w:rsidTr="00190087">
        <w:trPr>
          <w:trHeight w:val="227"/>
        </w:trPr>
        <w:tc>
          <w:tcPr>
            <w:tcW w:w="534" w:type="dxa"/>
            <w:tcBorders>
              <w:bottom w:val="single" w:sz="4" w:space="0" w:color="auto"/>
            </w:tcBorders>
          </w:tcPr>
          <w:p w:rsidR="002D6D7D" w:rsidRPr="00DC5297" w:rsidRDefault="002D6D7D" w:rsidP="00190087">
            <w:pPr>
              <w:pStyle w:val="ListParagraph"/>
              <w:numPr>
                <w:ilvl w:val="0"/>
                <w:numId w:val="2"/>
              </w:numPr>
            </w:pPr>
          </w:p>
        </w:tc>
        <w:tc>
          <w:tcPr>
            <w:tcW w:w="3529" w:type="dxa"/>
            <w:gridSpan w:val="2"/>
            <w:tcBorders>
              <w:bottom w:val="single" w:sz="4" w:space="0" w:color="auto"/>
            </w:tcBorders>
          </w:tcPr>
          <w:p w:rsidR="002D6D7D" w:rsidRDefault="002D6D7D" w:rsidP="00190087">
            <w:r>
              <w:t>1 black plastic double fuse socket.</w:t>
            </w:r>
          </w:p>
        </w:tc>
        <w:tc>
          <w:tcPr>
            <w:tcW w:w="5267" w:type="dxa"/>
            <w:tcBorders>
              <w:bottom w:val="single" w:sz="4" w:space="0" w:color="auto"/>
            </w:tcBorders>
          </w:tcPr>
          <w:p w:rsidR="002D6D7D" w:rsidRDefault="002D6D7D" w:rsidP="00190087"/>
        </w:tc>
        <w:tc>
          <w:tcPr>
            <w:tcW w:w="5833" w:type="dxa"/>
            <w:tcBorders>
              <w:bottom w:val="single" w:sz="4" w:space="0" w:color="auto"/>
            </w:tcBorders>
          </w:tcPr>
          <w:p w:rsidR="002D6D7D" w:rsidRPr="00DC5297" w:rsidRDefault="002D6D7D" w:rsidP="00190087"/>
        </w:tc>
      </w:tr>
      <w:tr w:rsidR="002D6D7D" w:rsidTr="00190087">
        <w:trPr>
          <w:trHeight w:val="227"/>
        </w:trPr>
        <w:tc>
          <w:tcPr>
            <w:tcW w:w="534" w:type="dxa"/>
            <w:tcBorders>
              <w:bottom w:val="single" w:sz="4" w:space="0" w:color="auto"/>
            </w:tcBorders>
          </w:tcPr>
          <w:p w:rsidR="002D6D7D" w:rsidRPr="00DC5297" w:rsidRDefault="002D6D7D" w:rsidP="00190087">
            <w:pPr>
              <w:pStyle w:val="ListParagraph"/>
              <w:numPr>
                <w:ilvl w:val="0"/>
                <w:numId w:val="2"/>
              </w:numPr>
            </w:pPr>
          </w:p>
        </w:tc>
        <w:tc>
          <w:tcPr>
            <w:tcW w:w="3529" w:type="dxa"/>
            <w:gridSpan w:val="2"/>
            <w:tcBorders>
              <w:bottom w:val="single" w:sz="4" w:space="0" w:color="auto"/>
            </w:tcBorders>
          </w:tcPr>
          <w:p w:rsidR="002D6D7D" w:rsidRDefault="002D6D7D" w:rsidP="00190087">
            <w:r>
              <w:t>1 white metal electrical panel.</w:t>
            </w:r>
          </w:p>
        </w:tc>
        <w:tc>
          <w:tcPr>
            <w:tcW w:w="5267" w:type="dxa"/>
            <w:tcBorders>
              <w:bottom w:val="single" w:sz="4" w:space="0" w:color="auto"/>
            </w:tcBorders>
          </w:tcPr>
          <w:p w:rsidR="002D6D7D" w:rsidRDefault="002D6D7D" w:rsidP="00190087"/>
        </w:tc>
        <w:tc>
          <w:tcPr>
            <w:tcW w:w="5833" w:type="dxa"/>
            <w:tcBorders>
              <w:bottom w:val="single" w:sz="4" w:space="0" w:color="auto"/>
            </w:tcBorders>
          </w:tcPr>
          <w:p w:rsidR="002D6D7D" w:rsidRPr="00DC5297" w:rsidRDefault="002D6D7D" w:rsidP="00190087"/>
        </w:tc>
      </w:tr>
      <w:tr w:rsidR="002D6D7D" w:rsidTr="00190087">
        <w:trPr>
          <w:trHeight w:val="227"/>
        </w:trPr>
        <w:tc>
          <w:tcPr>
            <w:tcW w:w="534" w:type="dxa"/>
            <w:tcBorders>
              <w:bottom w:val="single" w:sz="4" w:space="0" w:color="auto"/>
            </w:tcBorders>
          </w:tcPr>
          <w:p w:rsidR="002D6D7D" w:rsidRPr="00DC5297" w:rsidRDefault="002D6D7D" w:rsidP="00190087">
            <w:pPr>
              <w:pStyle w:val="ListParagraph"/>
              <w:numPr>
                <w:ilvl w:val="0"/>
                <w:numId w:val="2"/>
              </w:numPr>
            </w:pPr>
          </w:p>
        </w:tc>
        <w:tc>
          <w:tcPr>
            <w:tcW w:w="3529" w:type="dxa"/>
            <w:gridSpan w:val="2"/>
            <w:tcBorders>
              <w:bottom w:val="single" w:sz="4" w:space="0" w:color="auto"/>
            </w:tcBorders>
          </w:tcPr>
          <w:p w:rsidR="002D6D7D" w:rsidRDefault="002D6D7D" w:rsidP="00190087">
            <w:r>
              <w:t>Var</w:t>
            </w:r>
            <w:r w:rsidR="004113AA">
              <w:t>ious wires to right hand side and</w:t>
            </w:r>
            <w:r>
              <w:t xml:space="preserve"> rear walls.</w:t>
            </w:r>
          </w:p>
        </w:tc>
        <w:tc>
          <w:tcPr>
            <w:tcW w:w="5267" w:type="dxa"/>
            <w:tcBorders>
              <w:bottom w:val="single" w:sz="4" w:space="0" w:color="auto"/>
            </w:tcBorders>
          </w:tcPr>
          <w:p w:rsidR="002D6D7D" w:rsidRDefault="002D6D7D" w:rsidP="00190087"/>
        </w:tc>
        <w:tc>
          <w:tcPr>
            <w:tcW w:w="5833" w:type="dxa"/>
            <w:tcBorders>
              <w:bottom w:val="single" w:sz="4" w:space="0" w:color="auto"/>
            </w:tcBorders>
          </w:tcPr>
          <w:p w:rsidR="002D6D7D" w:rsidRPr="00DC5297" w:rsidRDefault="002D6D7D"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Ceiling</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Borders>
              <w:bottom w:val="single" w:sz="4" w:space="0" w:color="auto"/>
            </w:tcBorders>
          </w:tcPr>
          <w:p w:rsidR="003815C5" w:rsidRPr="00DC5297" w:rsidRDefault="003815C5" w:rsidP="00190087">
            <w:pPr>
              <w:pStyle w:val="ListParagraph"/>
              <w:numPr>
                <w:ilvl w:val="0"/>
                <w:numId w:val="2"/>
              </w:numPr>
            </w:pPr>
          </w:p>
        </w:tc>
        <w:tc>
          <w:tcPr>
            <w:tcW w:w="3529" w:type="dxa"/>
            <w:gridSpan w:val="2"/>
            <w:tcBorders>
              <w:bottom w:val="single" w:sz="4" w:space="0" w:color="auto"/>
            </w:tcBorders>
          </w:tcPr>
          <w:p w:rsidR="003815C5" w:rsidRPr="00DC5297" w:rsidRDefault="001B4D8A" w:rsidP="00190087">
            <w:r>
              <w:t>Painted white.</w:t>
            </w:r>
          </w:p>
        </w:tc>
        <w:tc>
          <w:tcPr>
            <w:tcW w:w="5267" w:type="dxa"/>
            <w:tcBorders>
              <w:bottom w:val="single" w:sz="4" w:space="0" w:color="auto"/>
            </w:tcBorders>
          </w:tcPr>
          <w:p w:rsidR="003815C5" w:rsidRDefault="001B4D8A" w:rsidP="00190087">
            <w:r>
              <w:t>Cracked and discoloured with numerous watermarks.</w:t>
            </w:r>
          </w:p>
          <w:p w:rsidR="001B4D8A" w:rsidRDefault="001B4D8A" w:rsidP="00190087">
            <w:r>
              <w:t>Generally in poor condition.</w:t>
            </w:r>
          </w:p>
          <w:p w:rsidR="001B4D8A" w:rsidRPr="00DC5297" w:rsidRDefault="001B4D8A" w:rsidP="00190087">
            <w:r>
              <w:t>Numerous cracks and small sections missing.</w:t>
            </w:r>
          </w:p>
        </w:tc>
        <w:tc>
          <w:tcPr>
            <w:tcW w:w="5833" w:type="dxa"/>
            <w:tcBorders>
              <w:bottom w:val="single" w:sz="4" w:space="0" w:color="auto"/>
            </w:tcBorders>
          </w:tcPr>
          <w:p w:rsidR="003815C5" w:rsidRPr="00DC5297" w:rsidRDefault="003815C5" w:rsidP="00190087"/>
        </w:tc>
      </w:tr>
      <w:tr w:rsidR="003815C5" w:rsidTr="00190087">
        <w:trPr>
          <w:trHeight w:val="227"/>
        </w:trPr>
        <w:tc>
          <w:tcPr>
            <w:tcW w:w="4063" w:type="dxa"/>
            <w:gridSpan w:val="3"/>
            <w:tcBorders>
              <w:right w:val="nil"/>
            </w:tcBorders>
            <w:shd w:val="clear" w:color="auto" w:fill="D9D9D9" w:themeFill="background1" w:themeFillShade="D9"/>
          </w:tcPr>
          <w:p w:rsidR="003815C5" w:rsidRPr="00DC5297" w:rsidRDefault="003815C5" w:rsidP="00190087">
            <w:pPr>
              <w:rPr>
                <w:b/>
              </w:rPr>
            </w:pPr>
            <w:r w:rsidRPr="00DC5297">
              <w:rPr>
                <w:b/>
              </w:rPr>
              <w:t>Lighting</w:t>
            </w:r>
          </w:p>
        </w:tc>
        <w:tc>
          <w:tcPr>
            <w:tcW w:w="5267" w:type="dxa"/>
            <w:tcBorders>
              <w:left w:val="nil"/>
              <w:right w:val="nil"/>
            </w:tcBorders>
            <w:shd w:val="clear" w:color="auto" w:fill="D9D9D9" w:themeFill="background1" w:themeFillShade="D9"/>
          </w:tcPr>
          <w:p w:rsidR="003815C5" w:rsidRPr="00DC5297" w:rsidRDefault="003815C5" w:rsidP="00190087"/>
        </w:tc>
        <w:tc>
          <w:tcPr>
            <w:tcW w:w="5833" w:type="dxa"/>
            <w:tcBorders>
              <w:left w:val="nil"/>
            </w:tcBorders>
            <w:shd w:val="clear" w:color="auto" w:fill="D9D9D9" w:themeFill="background1" w:themeFillShade="D9"/>
          </w:tcPr>
          <w:p w:rsidR="003815C5" w:rsidRPr="00DC5297" w:rsidRDefault="003815C5" w:rsidP="00190087"/>
        </w:tc>
      </w:tr>
      <w:tr w:rsidR="003815C5" w:rsidTr="00190087">
        <w:trPr>
          <w:trHeight w:val="227"/>
        </w:trPr>
        <w:tc>
          <w:tcPr>
            <w:tcW w:w="534" w:type="dxa"/>
            <w:tcBorders>
              <w:bottom w:val="single" w:sz="4" w:space="0" w:color="auto"/>
            </w:tcBorders>
          </w:tcPr>
          <w:p w:rsidR="003815C5" w:rsidRPr="00DC5297" w:rsidRDefault="003815C5" w:rsidP="00190087">
            <w:pPr>
              <w:pStyle w:val="ListParagraph"/>
              <w:numPr>
                <w:ilvl w:val="0"/>
                <w:numId w:val="2"/>
              </w:numPr>
            </w:pPr>
          </w:p>
        </w:tc>
        <w:tc>
          <w:tcPr>
            <w:tcW w:w="3529" w:type="dxa"/>
            <w:gridSpan w:val="2"/>
            <w:tcBorders>
              <w:bottom w:val="single" w:sz="4" w:space="0" w:color="auto"/>
            </w:tcBorders>
          </w:tcPr>
          <w:p w:rsidR="003815C5" w:rsidRPr="00DC5297" w:rsidRDefault="001B4D8A" w:rsidP="00257463">
            <w:r>
              <w:t>1</w:t>
            </w:r>
            <w:r w:rsidR="00D427BB">
              <w:t xml:space="preserve"> </w:t>
            </w:r>
            <w:r>
              <w:t>plastic wall mounted light fitting</w:t>
            </w:r>
            <w:r w:rsidR="00257463">
              <w:t>.</w:t>
            </w:r>
          </w:p>
        </w:tc>
        <w:tc>
          <w:tcPr>
            <w:tcW w:w="5267" w:type="dxa"/>
            <w:tcBorders>
              <w:bottom w:val="single" w:sz="4" w:space="0" w:color="auto"/>
            </w:tcBorders>
          </w:tcPr>
          <w:p w:rsidR="00257463" w:rsidRDefault="00257463" w:rsidP="00190087">
            <w:r>
              <w:t>No shade.</w:t>
            </w:r>
          </w:p>
          <w:p w:rsidR="003815C5" w:rsidRDefault="001B4D8A" w:rsidP="00190087">
            <w:r>
              <w:t>In working order.</w:t>
            </w:r>
          </w:p>
          <w:p w:rsidR="001B4D8A" w:rsidRPr="00DC5297" w:rsidRDefault="001B4D8A" w:rsidP="00190087">
            <w:r>
              <w:t>Slightly discoloured.</w:t>
            </w:r>
          </w:p>
        </w:tc>
        <w:tc>
          <w:tcPr>
            <w:tcW w:w="5833" w:type="dxa"/>
            <w:tcBorders>
              <w:bottom w:val="single" w:sz="4" w:space="0" w:color="auto"/>
            </w:tcBorders>
          </w:tcPr>
          <w:p w:rsidR="003815C5" w:rsidRPr="00DC5297" w:rsidRDefault="003815C5" w:rsidP="00190087"/>
        </w:tc>
      </w:tr>
      <w:tr w:rsidR="00163B55" w:rsidTr="00190087">
        <w:trPr>
          <w:trHeight w:val="227"/>
        </w:trPr>
        <w:tc>
          <w:tcPr>
            <w:tcW w:w="4063" w:type="dxa"/>
            <w:gridSpan w:val="3"/>
            <w:tcBorders>
              <w:right w:val="nil"/>
            </w:tcBorders>
            <w:shd w:val="clear" w:color="auto" w:fill="D9D9D9" w:themeFill="background1" w:themeFillShade="D9"/>
          </w:tcPr>
          <w:p w:rsidR="00163B55" w:rsidRPr="00DC5297" w:rsidRDefault="00163B55" w:rsidP="00190087">
            <w:pPr>
              <w:rPr>
                <w:b/>
              </w:rPr>
            </w:pPr>
            <w:r>
              <w:rPr>
                <w:b/>
              </w:rPr>
              <w:t>Miscellaneous Items</w:t>
            </w:r>
          </w:p>
        </w:tc>
        <w:tc>
          <w:tcPr>
            <w:tcW w:w="5267" w:type="dxa"/>
            <w:tcBorders>
              <w:left w:val="nil"/>
              <w:right w:val="nil"/>
            </w:tcBorders>
            <w:shd w:val="clear" w:color="auto" w:fill="D9D9D9" w:themeFill="background1" w:themeFillShade="D9"/>
          </w:tcPr>
          <w:p w:rsidR="00163B55" w:rsidRPr="00DC5297" w:rsidRDefault="00163B55" w:rsidP="00190087"/>
        </w:tc>
        <w:tc>
          <w:tcPr>
            <w:tcW w:w="5833" w:type="dxa"/>
            <w:tcBorders>
              <w:left w:val="nil"/>
            </w:tcBorders>
            <w:shd w:val="clear" w:color="auto" w:fill="D9D9D9" w:themeFill="background1" w:themeFillShade="D9"/>
          </w:tcPr>
          <w:p w:rsidR="00163B55" w:rsidRPr="00DC5297" w:rsidRDefault="00163B5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B84021" w:rsidP="00190087">
            <w:r>
              <w:t>Several wall mounted water pipes.</w:t>
            </w:r>
          </w:p>
        </w:tc>
        <w:tc>
          <w:tcPr>
            <w:tcW w:w="5267" w:type="dxa"/>
          </w:tcPr>
          <w:p w:rsidR="003815C5" w:rsidRPr="00DC5297" w:rsidRDefault="003815C5" w:rsidP="00190087"/>
        </w:tc>
        <w:tc>
          <w:tcPr>
            <w:tcW w:w="5833" w:type="dxa"/>
          </w:tcPr>
          <w:p w:rsidR="003815C5" w:rsidRPr="00DC5297" w:rsidRDefault="003815C5" w:rsidP="00190087"/>
        </w:tc>
      </w:tr>
      <w:tr w:rsidR="003815C5" w:rsidTr="00190087">
        <w:trPr>
          <w:trHeight w:val="227"/>
        </w:trPr>
        <w:tc>
          <w:tcPr>
            <w:tcW w:w="534" w:type="dxa"/>
          </w:tcPr>
          <w:p w:rsidR="003815C5" w:rsidRPr="00DC5297" w:rsidRDefault="003815C5" w:rsidP="00190087">
            <w:pPr>
              <w:pStyle w:val="ListParagraph"/>
              <w:numPr>
                <w:ilvl w:val="0"/>
                <w:numId w:val="2"/>
              </w:numPr>
            </w:pPr>
          </w:p>
        </w:tc>
        <w:tc>
          <w:tcPr>
            <w:tcW w:w="3529" w:type="dxa"/>
            <w:gridSpan w:val="2"/>
          </w:tcPr>
          <w:p w:rsidR="003815C5" w:rsidRPr="00DC5297" w:rsidRDefault="00B84021" w:rsidP="00190087">
            <w:r>
              <w:t>1 wall mounted gas pipe.</w:t>
            </w:r>
          </w:p>
        </w:tc>
        <w:tc>
          <w:tcPr>
            <w:tcW w:w="5267" w:type="dxa"/>
          </w:tcPr>
          <w:p w:rsidR="003815C5" w:rsidRPr="00DC5297" w:rsidRDefault="003815C5" w:rsidP="00190087"/>
        </w:tc>
        <w:tc>
          <w:tcPr>
            <w:tcW w:w="5833" w:type="dxa"/>
          </w:tcPr>
          <w:p w:rsidR="003815C5" w:rsidRPr="00DC5297" w:rsidRDefault="003815C5" w:rsidP="00190087"/>
        </w:tc>
      </w:tr>
      <w:tr w:rsidR="00B84021" w:rsidTr="00190087">
        <w:trPr>
          <w:trHeight w:val="227"/>
        </w:trPr>
        <w:tc>
          <w:tcPr>
            <w:tcW w:w="534" w:type="dxa"/>
          </w:tcPr>
          <w:p w:rsidR="00B84021" w:rsidRPr="00DC5297" w:rsidRDefault="00B84021" w:rsidP="00190087">
            <w:pPr>
              <w:pStyle w:val="ListParagraph"/>
              <w:numPr>
                <w:ilvl w:val="0"/>
                <w:numId w:val="2"/>
              </w:numPr>
            </w:pPr>
          </w:p>
        </w:tc>
        <w:tc>
          <w:tcPr>
            <w:tcW w:w="3529" w:type="dxa"/>
            <w:gridSpan w:val="2"/>
          </w:tcPr>
          <w:p w:rsidR="00B84021" w:rsidRDefault="00B84021" w:rsidP="00190087">
            <w:r>
              <w:t>1 wall mounted gas meter.</w:t>
            </w:r>
          </w:p>
        </w:tc>
        <w:tc>
          <w:tcPr>
            <w:tcW w:w="5267" w:type="dxa"/>
          </w:tcPr>
          <w:p w:rsidR="00B84021" w:rsidRPr="00DC5297" w:rsidRDefault="00B84021" w:rsidP="00190087">
            <w:r>
              <w:t>Discoloured and paint marked.</w:t>
            </w:r>
          </w:p>
        </w:tc>
        <w:tc>
          <w:tcPr>
            <w:tcW w:w="5833" w:type="dxa"/>
          </w:tcPr>
          <w:p w:rsidR="00B84021" w:rsidRPr="00DC5297" w:rsidRDefault="00B84021" w:rsidP="00190087"/>
        </w:tc>
      </w:tr>
      <w:tr w:rsidR="00B84021" w:rsidTr="00190087">
        <w:trPr>
          <w:trHeight w:val="227"/>
        </w:trPr>
        <w:tc>
          <w:tcPr>
            <w:tcW w:w="534" w:type="dxa"/>
          </w:tcPr>
          <w:p w:rsidR="00B84021" w:rsidRPr="00DC5297" w:rsidRDefault="00B84021" w:rsidP="00190087">
            <w:pPr>
              <w:pStyle w:val="ListParagraph"/>
              <w:numPr>
                <w:ilvl w:val="0"/>
                <w:numId w:val="2"/>
              </w:numPr>
            </w:pPr>
          </w:p>
        </w:tc>
        <w:tc>
          <w:tcPr>
            <w:tcW w:w="3529" w:type="dxa"/>
            <w:gridSpan w:val="2"/>
          </w:tcPr>
          <w:p w:rsidR="00B84021" w:rsidRDefault="00B84021" w:rsidP="00190087">
            <w:r>
              <w:t>Numerous empty boxes.</w:t>
            </w:r>
          </w:p>
        </w:tc>
        <w:tc>
          <w:tcPr>
            <w:tcW w:w="5267" w:type="dxa"/>
          </w:tcPr>
          <w:p w:rsidR="00B84021" w:rsidRDefault="00B84021" w:rsidP="00190087"/>
        </w:tc>
        <w:tc>
          <w:tcPr>
            <w:tcW w:w="5833" w:type="dxa"/>
          </w:tcPr>
          <w:p w:rsidR="00B84021" w:rsidRPr="00DC5297" w:rsidRDefault="00B84021" w:rsidP="00190087"/>
        </w:tc>
      </w:tr>
      <w:tr w:rsidR="00B84021" w:rsidTr="00190087">
        <w:trPr>
          <w:trHeight w:val="227"/>
        </w:trPr>
        <w:tc>
          <w:tcPr>
            <w:tcW w:w="534" w:type="dxa"/>
          </w:tcPr>
          <w:p w:rsidR="00B84021" w:rsidRPr="00DC5297" w:rsidRDefault="00B84021" w:rsidP="00190087">
            <w:pPr>
              <w:pStyle w:val="ListParagraph"/>
              <w:numPr>
                <w:ilvl w:val="0"/>
                <w:numId w:val="2"/>
              </w:numPr>
            </w:pPr>
          </w:p>
        </w:tc>
        <w:tc>
          <w:tcPr>
            <w:tcW w:w="3529" w:type="dxa"/>
            <w:gridSpan w:val="2"/>
          </w:tcPr>
          <w:p w:rsidR="00B84021" w:rsidRDefault="00B84021" w:rsidP="00190087">
            <w:r>
              <w:t xml:space="preserve">Numerous </w:t>
            </w:r>
            <w:r w:rsidR="00AA6BC8">
              <w:t xml:space="preserve">spare </w:t>
            </w:r>
            <w:r>
              <w:t>pieces of wooden flooring.</w:t>
            </w:r>
          </w:p>
        </w:tc>
        <w:tc>
          <w:tcPr>
            <w:tcW w:w="5267" w:type="dxa"/>
          </w:tcPr>
          <w:p w:rsidR="00B84021" w:rsidRDefault="00B84021" w:rsidP="00190087"/>
        </w:tc>
        <w:tc>
          <w:tcPr>
            <w:tcW w:w="5833" w:type="dxa"/>
          </w:tcPr>
          <w:p w:rsidR="00B84021" w:rsidRPr="00DC5297" w:rsidRDefault="00B84021" w:rsidP="00190087"/>
        </w:tc>
      </w:tr>
      <w:tr w:rsidR="00B84021" w:rsidTr="00190087">
        <w:trPr>
          <w:trHeight w:val="227"/>
        </w:trPr>
        <w:tc>
          <w:tcPr>
            <w:tcW w:w="534" w:type="dxa"/>
          </w:tcPr>
          <w:p w:rsidR="00B84021" w:rsidRPr="00DC5297" w:rsidRDefault="00B84021" w:rsidP="00190087">
            <w:pPr>
              <w:pStyle w:val="ListParagraph"/>
              <w:numPr>
                <w:ilvl w:val="0"/>
                <w:numId w:val="2"/>
              </w:numPr>
            </w:pPr>
          </w:p>
        </w:tc>
        <w:tc>
          <w:tcPr>
            <w:tcW w:w="3529" w:type="dxa"/>
            <w:gridSpan w:val="2"/>
          </w:tcPr>
          <w:p w:rsidR="00B84021" w:rsidRDefault="00B84021" w:rsidP="00190087">
            <w:r>
              <w:t>1 spare of paint pot.</w:t>
            </w:r>
          </w:p>
        </w:tc>
        <w:tc>
          <w:tcPr>
            <w:tcW w:w="5267" w:type="dxa"/>
          </w:tcPr>
          <w:p w:rsidR="00B84021" w:rsidRDefault="00B84021" w:rsidP="00190087"/>
        </w:tc>
        <w:tc>
          <w:tcPr>
            <w:tcW w:w="5833" w:type="dxa"/>
          </w:tcPr>
          <w:p w:rsidR="00B84021" w:rsidRPr="00DC5297" w:rsidRDefault="00B84021" w:rsidP="00190087"/>
        </w:tc>
      </w:tr>
      <w:tr w:rsidR="00B84021" w:rsidTr="00190087">
        <w:trPr>
          <w:trHeight w:val="227"/>
        </w:trPr>
        <w:tc>
          <w:tcPr>
            <w:tcW w:w="534" w:type="dxa"/>
          </w:tcPr>
          <w:p w:rsidR="00B84021" w:rsidRPr="00DC5297" w:rsidRDefault="00B84021" w:rsidP="00190087">
            <w:pPr>
              <w:pStyle w:val="ListParagraph"/>
              <w:numPr>
                <w:ilvl w:val="0"/>
                <w:numId w:val="2"/>
              </w:numPr>
            </w:pPr>
          </w:p>
        </w:tc>
        <w:tc>
          <w:tcPr>
            <w:tcW w:w="3529" w:type="dxa"/>
            <w:gridSpan w:val="2"/>
          </w:tcPr>
          <w:p w:rsidR="00B84021" w:rsidRDefault="00B84021" w:rsidP="00DD4CC5">
            <w:r>
              <w:t>Several roll</w:t>
            </w:r>
            <w:r w:rsidR="00DD4CC5">
              <w:t>ed</w:t>
            </w:r>
            <w:r>
              <w:t xml:space="preserve"> </w:t>
            </w:r>
            <w:r w:rsidR="00DD4CC5">
              <w:t xml:space="preserve">up </w:t>
            </w:r>
            <w:r>
              <w:t>pieces of spare carpet cut-off</w:t>
            </w:r>
            <w:r w:rsidR="00E46F1C">
              <w:t>s</w:t>
            </w:r>
            <w:r>
              <w:t>.</w:t>
            </w:r>
          </w:p>
        </w:tc>
        <w:tc>
          <w:tcPr>
            <w:tcW w:w="5267" w:type="dxa"/>
          </w:tcPr>
          <w:p w:rsidR="00B84021" w:rsidRDefault="00B84021" w:rsidP="00190087"/>
        </w:tc>
        <w:tc>
          <w:tcPr>
            <w:tcW w:w="5833" w:type="dxa"/>
          </w:tcPr>
          <w:p w:rsidR="00B84021" w:rsidRPr="00DC5297" w:rsidRDefault="00B84021" w:rsidP="00190087"/>
        </w:tc>
      </w:tr>
    </w:tbl>
    <w:p w:rsidR="00463942" w:rsidRDefault="00463942"/>
    <w:p w:rsidR="004113AA" w:rsidRDefault="004113AA"/>
    <w:p w:rsidR="004113AA" w:rsidRDefault="004113AA"/>
    <w:p w:rsidR="004113AA" w:rsidRDefault="004113AA"/>
    <w:p w:rsidR="004113AA" w:rsidRDefault="004113AA"/>
    <w:tbl>
      <w:tblPr>
        <w:tblW w:w="0" w:type="auto"/>
        <w:tblLayout w:type="fixed"/>
        <w:tblLook w:val="0000" w:firstRow="0" w:lastRow="0" w:firstColumn="0" w:lastColumn="0" w:noHBand="0" w:noVBand="0"/>
      </w:tblPr>
      <w:tblGrid>
        <w:gridCol w:w="3903"/>
        <w:gridCol w:w="3903"/>
        <w:gridCol w:w="3904"/>
        <w:gridCol w:w="3904"/>
      </w:tblGrid>
      <w:tr w:rsidR="004113AA" w:rsidTr="004113AA">
        <w:tc>
          <w:tcPr>
            <w:tcW w:w="3903" w:type="dxa"/>
          </w:tcPr>
          <w:p w:rsidR="004113AA" w:rsidRDefault="004113AA" w:rsidP="004113AA">
            <w:pPr>
              <w:spacing w:before="60" w:after="60"/>
              <w:jc w:val="center"/>
            </w:pPr>
            <w:r>
              <w:rPr>
                <w:noProof/>
                <w:lang w:eastAsia="en-GB"/>
              </w:rPr>
              <w:lastRenderedPageBreak/>
              <w:drawing>
                <wp:inline distT="0" distB="0" distL="0" distR="0">
                  <wp:extent cx="2341245" cy="17557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41245" cy="1755775"/>
                          </a:xfrm>
                          <a:prstGeom prst="rect">
                            <a:avLst/>
                          </a:prstGeom>
                        </pic:spPr>
                      </pic:pic>
                    </a:graphicData>
                  </a:graphic>
                </wp:inline>
              </w:drawing>
            </w:r>
          </w:p>
        </w:tc>
        <w:tc>
          <w:tcPr>
            <w:tcW w:w="3903" w:type="dxa"/>
          </w:tcPr>
          <w:p w:rsidR="004113AA" w:rsidRDefault="004113AA" w:rsidP="004113AA">
            <w:pPr>
              <w:spacing w:before="60" w:after="60"/>
              <w:jc w:val="center"/>
            </w:pPr>
            <w:r>
              <w:rPr>
                <w:noProof/>
                <w:lang w:eastAsia="en-GB"/>
              </w:rPr>
              <w:drawing>
                <wp:inline distT="0" distB="0" distL="0" distR="0">
                  <wp:extent cx="2341245" cy="17557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41245" cy="1755775"/>
                          </a:xfrm>
                          <a:prstGeom prst="rect">
                            <a:avLst/>
                          </a:prstGeom>
                        </pic:spPr>
                      </pic:pic>
                    </a:graphicData>
                  </a:graphic>
                </wp:inline>
              </w:drawing>
            </w:r>
          </w:p>
        </w:tc>
        <w:tc>
          <w:tcPr>
            <w:tcW w:w="3904" w:type="dxa"/>
          </w:tcPr>
          <w:p w:rsidR="004113AA" w:rsidRDefault="004113AA" w:rsidP="004113AA">
            <w:pPr>
              <w:spacing w:before="60" w:after="60"/>
              <w:jc w:val="center"/>
            </w:pPr>
            <w:r>
              <w:rPr>
                <w:noProof/>
                <w:lang w:eastAsia="en-GB"/>
              </w:rPr>
              <w:drawing>
                <wp:inline distT="0" distB="0" distL="0" distR="0">
                  <wp:extent cx="2341880" cy="175641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41880" cy="1756410"/>
                          </a:xfrm>
                          <a:prstGeom prst="rect">
                            <a:avLst/>
                          </a:prstGeom>
                        </pic:spPr>
                      </pic:pic>
                    </a:graphicData>
                  </a:graphic>
                </wp:inline>
              </w:drawing>
            </w:r>
          </w:p>
        </w:tc>
        <w:tc>
          <w:tcPr>
            <w:tcW w:w="3904" w:type="dxa"/>
          </w:tcPr>
          <w:p w:rsidR="004113AA" w:rsidRDefault="004113AA" w:rsidP="004113AA">
            <w:pPr>
              <w:spacing w:before="60" w:after="60"/>
              <w:jc w:val="center"/>
            </w:pPr>
            <w:r>
              <w:rPr>
                <w:noProof/>
                <w:lang w:eastAsia="en-GB"/>
              </w:rPr>
              <w:drawing>
                <wp:inline distT="0" distB="0" distL="0" distR="0">
                  <wp:extent cx="2341880" cy="175641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41880" cy="1756410"/>
                          </a:xfrm>
                          <a:prstGeom prst="rect">
                            <a:avLst/>
                          </a:prstGeom>
                        </pic:spPr>
                      </pic:pic>
                    </a:graphicData>
                  </a:graphic>
                </wp:inline>
              </w:drawing>
            </w:r>
          </w:p>
        </w:tc>
      </w:tr>
      <w:tr w:rsidR="004113AA" w:rsidTr="004113AA">
        <w:tc>
          <w:tcPr>
            <w:tcW w:w="3903" w:type="dxa"/>
          </w:tcPr>
          <w:p w:rsidR="004113AA" w:rsidRDefault="004113AA" w:rsidP="004113AA">
            <w:pPr>
              <w:spacing w:before="60" w:after="60"/>
              <w:jc w:val="center"/>
            </w:pPr>
          </w:p>
        </w:tc>
        <w:tc>
          <w:tcPr>
            <w:tcW w:w="3903"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r>
      <w:tr w:rsidR="004113AA" w:rsidTr="004113AA">
        <w:tc>
          <w:tcPr>
            <w:tcW w:w="3903" w:type="dxa"/>
          </w:tcPr>
          <w:p w:rsidR="004113AA" w:rsidRDefault="004113AA" w:rsidP="004113AA">
            <w:pPr>
              <w:spacing w:before="60" w:after="60"/>
              <w:jc w:val="center"/>
            </w:pPr>
          </w:p>
        </w:tc>
        <w:tc>
          <w:tcPr>
            <w:tcW w:w="3903"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r>
      <w:tr w:rsidR="004113AA" w:rsidTr="004113AA">
        <w:tc>
          <w:tcPr>
            <w:tcW w:w="3903" w:type="dxa"/>
          </w:tcPr>
          <w:p w:rsidR="004113AA" w:rsidRDefault="004113AA" w:rsidP="004113AA">
            <w:pPr>
              <w:spacing w:before="60" w:after="60"/>
              <w:jc w:val="center"/>
            </w:pPr>
          </w:p>
        </w:tc>
        <w:tc>
          <w:tcPr>
            <w:tcW w:w="3903"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r>
      <w:tr w:rsidR="004113AA" w:rsidTr="004113AA">
        <w:tc>
          <w:tcPr>
            <w:tcW w:w="3903" w:type="dxa"/>
          </w:tcPr>
          <w:p w:rsidR="004113AA" w:rsidRDefault="004113AA" w:rsidP="004113AA">
            <w:pPr>
              <w:spacing w:before="60" w:after="60"/>
              <w:jc w:val="center"/>
            </w:pPr>
          </w:p>
        </w:tc>
        <w:tc>
          <w:tcPr>
            <w:tcW w:w="3903"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r>
      <w:tr w:rsidR="004113AA" w:rsidTr="004113AA">
        <w:tc>
          <w:tcPr>
            <w:tcW w:w="3903" w:type="dxa"/>
          </w:tcPr>
          <w:p w:rsidR="004113AA" w:rsidRDefault="004113AA" w:rsidP="004113AA">
            <w:pPr>
              <w:spacing w:before="60" w:after="60"/>
              <w:jc w:val="center"/>
            </w:pPr>
          </w:p>
        </w:tc>
        <w:tc>
          <w:tcPr>
            <w:tcW w:w="3903"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c>
          <w:tcPr>
            <w:tcW w:w="3904" w:type="dxa"/>
          </w:tcPr>
          <w:p w:rsidR="004113AA" w:rsidRDefault="004113AA" w:rsidP="004113AA">
            <w:pPr>
              <w:spacing w:before="60" w:after="60"/>
              <w:jc w:val="center"/>
            </w:pPr>
          </w:p>
        </w:tc>
      </w:tr>
    </w:tbl>
    <w:p w:rsidR="004113AA" w:rsidRDefault="004113AA"/>
    <w:p w:rsidR="00463942" w:rsidRDefault="00463942">
      <w:r>
        <w:br w:type="page"/>
      </w:r>
    </w:p>
    <w:tbl>
      <w:tblPr>
        <w:tblStyle w:val="TableGrid"/>
        <w:tblW w:w="0" w:type="auto"/>
        <w:tblLook w:val="04A0" w:firstRow="1" w:lastRow="0" w:firstColumn="1" w:lastColumn="0" w:noHBand="0" w:noVBand="1"/>
      </w:tblPr>
      <w:tblGrid>
        <w:gridCol w:w="534"/>
        <w:gridCol w:w="2280"/>
        <w:gridCol w:w="1249"/>
        <w:gridCol w:w="5267"/>
        <w:gridCol w:w="5833"/>
      </w:tblGrid>
      <w:tr w:rsidR="00915021" w:rsidTr="00BB12EC">
        <w:trPr>
          <w:trHeight w:val="510"/>
          <w:tblHeader/>
        </w:trPr>
        <w:tc>
          <w:tcPr>
            <w:tcW w:w="15163" w:type="dxa"/>
            <w:gridSpan w:val="5"/>
            <w:shd w:val="clear" w:color="auto" w:fill="D9D9D9" w:themeFill="background1" w:themeFillShade="D9"/>
            <w:vAlign w:val="center"/>
          </w:tcPr>
          <w:p w:rsidR="00915021" w:rsidRPr="00AE1F3E" w:rsidRDefault="00A94306" w:rsidP="00301DFB">
            <w:pPr>
              <w:pStyle w:val="Heading1"/>
              <w:outlineLvl w:val="0"/>
            </w:pPr>
            <w:bookmarkStart w:id="8" w:name="_Toc403044621"/>
            <w:r>
              <w:lastRenderedPageBreak/>
              <w:t>RECEPTION ROOM (OPEN PLAN FROM ENTRANCE HALLWAY)</w:t>
            </w:r>
            <w:bookmarkEnd w:id="8"/>
          </w:p>
        </w:tc>
      </w:tr>
      <w:tr w:rsidR="00915021" w:rsidTr="00BB12EC">
        <w:trPr>
          <w:trHeight w:val="510"/>
          <w:tblHeader/>
        </w:trPr>
        <w:tc>
          <w:tcPr>
            <w:tcW w:w="4063" w:type="dxa"/>
            <w:gridSpan w:val="3"/>
            <w:tcBorders>
              <w:bottom w:val="single" w:sz="4" w:space="0" w:color="auto"/>
            </w:tcBorders>
            <w:vAlign w:val="center"/>
          </w:tcPr>
          <w:p w:rsidR="00915021" w:rsidRPr="00AE1F3E" w:rsidRDefault="00915021" w:rsidP="006D2CE0">
            <w:pPr>
              <w:jc w:val="center"/>
              <w:rPr>
                <w:b/>
                <w:sz w:val="32"/>
                <w:szCs w:val="32"/>
              </w:rPr>
            </w:pPr>
            <w:r w:rsidRPr="00AE1F3E">
              <w:rPr>
                <w:b/>
                <w:sz w:val="32"/>
                <w:szCs w:val="32"/>
              </w:rPr>
              <w:t>ITEM</w:t>
            </w:r>
          </w:p>
        </w:tc>
        <w:tc>
          <w:tcPr>
            <w:tcW w:w="5267" w:type="dxa"/>
            <w:tcBorders>
              <w:bottom w:val="single" w:sz="4" w:space="0" w:color="auto"/>
            </w:tcBorders>
            <w:vAlign w:val="center"/>
          </w:tcPr>
          <w:p w:rsidR="00915021" w:rsidRPr="00AE1F3E" w:rsidRDefault="00915021" w:rsidP="006D2CE0">
            <w:pPr>
              <w:jc w:val="center"/>
              <w:rPr>
                <w:b/>
                <w:sz w:val="32"/>
                <w:szCs w:val="32"/>
              </w:rPr>
            </w:pPr>
            <w:r>
              <w:rPr>
                <w:b/>
                <w:sz w:val="32"/>
                <w:szCs w:val="32"/>
              </w:rPr>
              <w:t xml:space="preserve">CHECK IN COMMENTS       </w:t>
            </w:r>
          </w:p>
        </w:tc>
        <w:tc>
          <w:tcPr>
            <w:tcW w:w="5833" w:type="dxa"/>
            <w:tcBorders>
              <w:bottom w:val="single" w:sz="4" w:space="0" w:color="auto"/>
            </w:tcBorders>
            <w:vAlign w:val="center"/>
          </w:tcPr>
          <w:p w:rsidR="00915021" w:rsidRPr="00AE1F3E" w:rsidRDefault="00915021" w:rsidP="006D2CE0">
            <w:pPr>
              <w:jc w:val="center"/>
              <w:rPr>
                <w:b/>
                <w:sz w:val="32"/>
                <w:szCs w:val="32"/>
              </w:rPr>
            </w:pPr>
            <w:r>
              <w:rPr>
                <w:b/>
                <w:sz w:val="32"/>
                <w:szCs w:val="32"/>
              </w:rPr>
              <w:t xml:space="preserve">CHECK OUT       </w:t>
            </w:r>
          </w:p>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Flooring</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994028">
            <w:r>
              <w:t>Cream fitted</w:t>
            </w:r>
            <w:r w:rsidR="00BC04DD">
              <w:t xml:space="preserve"> strip flooring.</w:t>
            </w:r>
          </w:p>
        </w:tc>
        <w:tc>
          <w:tcPr>
            <w:tcW w:w="5267" w:type="dxa"/>
            <w:tcBorders>
              <w:bottom w:val="single" w:sz="4" w:space="0" w:color="auto"/>
            </w:tcBorders>
          </w:tcPr>
          <w:p w:rsidR="00915021" w:rsidRDefault="00D877E5">
            <w:r>
              <w:t>Several light scattered surface scratch marks.</w:t>
            </w:r>
          </w:p>
          <w:p w:rsidR="00D877E5" w:rsidRDefault="00D877E5">
            <w:r>
              <w:t>Few small scuff marks.</w:t>
            </w:r>
          </w:p>
          <w:p w:rsidR="00D877E5" w:rsidRPr="00DC5297" w:rsidRDefault="00D877E5">
            <w:r>
              <w:t>Generally in good condition.</w:t>
            </w:r>
          </w:p>
        </w:tc>
        <w:tc>
          <w:tcPr>
            <w:tcW w:w="5833" w:type="dxa"/>
            <w:tcBorders>
              <w:bottom w:val="single" w:sz="4" w:space="0" w:color="auto"/>
            </w:tcBorders>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C22A71">
            <w:pPr>
              <w:rPr>
                <w:b/>
              </w:rPr>
            </w:pPr>
            <w:r w:rsidRPr="00DC5297">
              <w:rPr>
                <w:b/>
              </w:rPr>
              <w:t>Woodwork</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C22A71">
            <w:r>
              <w:t>Cream painted skirting boards.</w:t>
            </w:r>
          </w:p>
        </w:tc>
        <w:tc>
          <w:tcPr>
            <w:tcW w:w="5267" w:type="dxa"/>
            <w:tcBorders>
              <w:bottom w:val="single" w:sz="4" w:space="0" w:color="auto"/>
            </w:tcBorders>
          </w:tcPr>
          <w:p w:rsidR="00915021" w:rsidRDefault="00C22A71">
            <w:r>
              <w:t>Old defects under.</w:t>
            </w:r>
          </w:p>
          <w:p w:rsidR="00C22A71" w:rsidRDefault="00C22A71">
            <w:r>
              <w:t>Slightly dusty.</w:t>
            </w:r>
          </w:p>
          <w:p w:rsidR="00C22A71" w:rsidRDefault="00C22A71">
            <w:r>
              <w:t>General light usage marks.</w:t>
            </w:r>
          </w:p>
          <w:p w:rsidR="00C22A71" w:rsidRDefault="00C22A71">
            <w:r>
              <w:t>Light angle chipping to corners in places.</w:t>
            </w:r>
          </w:p>
          <w:p w:rsidR="00C22A71" w:rsidRPr="00DC5297" w:rsidRDefault="00C22A71">
            <w:r>
              <w:t>Cabling clipped to section below window.</w:t>
            </w:r>
          </w:p>
        </w:tc>
        <w:tc>
          <w:tcPr>
            <w:tcW w:w="5833" w:type="dxa"/>
            <w:tcBorders>
              <w:bottom w:val="single" w:sz="4" w:space="0" w:color="auto"/>
            </w:tcBorders>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Walls</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vMerge w:val="restart"/>
          </w:tcPr>
          <w:p w:rsidR="00915021" w:rsidRPr="00DC5297" w:rsidRDefault="00915021" w:rsidP="00915021">
            <w:pPr>
              <w:pStyle w:val="ListParagraph"/>
              <w:numPr>
                <w:ilvl w:val="0"/>
                <w:numId w:val="2"/>
              </w:numPr>
            </w:pPr>
          </w:p>
        </w:tc>
        <w:tc>
          <w:tcPr>
            <w:tcW w:w="2280" w:type="dxa"/>
            <w:vMerge w:val="restart"/>
          </w:tcPr>
          <w:p w:rsidR="00915021" w:rsidRPr="00DC5297" w:rsidRDefault="00994028">
            <w:r>
              <w:t>Painted magnolia</w:t>
            </w:r>
            <w:r w:rsidR="00AA0D9C">
              <w:t>.</w:t>
            </w:r>
          </w:p>
        </w:tc>
        <w:tc>
          <w:tcPr>
            <w:tcW w:w="1249" w:type="dxa"/>
          </w:tcPr>
          <w:p w:rsidR="00915021" w:rsidRPr="00DC5297" w:rsidRDefault="00915021"/>
        </w:tc>
        <w:tc>
          <w:tcPr>
            <w:tcW w:w="5267" w:type="dxa"/>
            <w:tcBorders>
              <w:bottom w:val="single" w:sz="4" w:space="0" w:color="auto"/>
            </w:tcBorders>
          </w:tcPr>
          <w:p w:rsidR="00915021" w:rsidRPr="00DC5297" w:rsidRDefault="00A247AE" w:rsidP="00E45205">
            <w:r>
              <w:t>Advised freshly painted.</w:t>
            </w:r>
          </w:p>
        </w:tc>
        <w:tc>
          <w:tcPr>
            <w:tcW w:w="5833" w:type="dxa"/>
            <w:tcBorders>
              <w:bottom w:val="single" w:sz="4" w:space="0" w:color="auto"/>
            </w:tcBorders>
          </w:tcPr>
          <w:p w:rsidR="00915021" w:rsidRPr="00DC5297" w:rsidRDefault="00915021"/>
        </w:tc>
      </w:tr>
      <w:tr w:rsidR="00915021" w:rsidTr="00BB12EC">
        <w:trPr>
          <w:trHeight w:val="227"/>
        </w:trPr>
        <w:tc>
          <w:tcPr>
            <w:tcW w:w="534" w:type="dxa"/>
            <w:vMerge/>
          </w:tcPr>
          <w:p w:rsidR="00915021" w:rsidRPr="00DC5297" w:rsidRDefault="00915021" w:rsidP="006D2CE0"/>
        </w:tc>
        <w:tc>
          <w:tcPr>
            <w:tcW w:w="2280" w:type="dxa"/>
            <w:vMerge/>
          </w:tcPr>
          <w:p w:rsidR="00915021" w:rsidRPr="00DC5297" w:rsidRDefault="00915021"/>
        </w:tc>
        <w:tc>
          <w:tcPr>
            <w:tcW w:w="1249" w:type="dxa"/>
          </w:tcPr>
          <w:p w:rsidR="00915021" w:rsidRPr="00DC5297" w:rsidRDefault="00915021">
            <w:r>
              <w:t>Left wall</w:t>
            </w:r>
          </w:p>
        </w:tc>
        <w:tc>
          <w:tcPr>
            <w:tcW w:w="5267" w:type="dxa"/>
            <w:tcBorders>
              <w:bottom w:val="single" w:sz="4" w:space="0" w:color="auto"/>
            </w:tcBorders>
          </w:tcPr>
          <w:p w:rsidR="00915021" w:rsidRDefault="00ED0FCC">
            <w:r>
              <w:t xml:space="preserve">Few light </w:t>
            </w:r>
            <w:r w:rsidR="00693B4A">
              <w:t xml:space="preserve">usage </w:t>
            </w:r>
            <w:r>
              <w:t>marks.</w:t>
            </w:r>
          </w:p>
          <w:p w:rsidR="00ED0FCC" w:rsidRPr="00DC5297" w:rsidRDefault="00ED0FCC">
            <w:r>
              <w:t>Light shrinkage cracks to centre.</w:t>
            </w:r>
          </w:p>
        </w:tc>
        <w:tc>
          <w:tcPr>
            <w:tcW w:w="5833" w:type="dxa"/>
            <w:tcBorders>
              <w:bottom w:val="single" w:sz="4" w:space="0" w:color="auto"/>
            </w:tcBorders>
          </w:tcPr>
          <w:p w:rsidR="00915021" w:rsidRPr="00DC5297" w:rsidRDefault="00915021"/>
        </w:tc>
      </w:tr>
      <w:tr w:rsidR="00915021" w:rsidTr="00BB12EC">
        <w:trPr>
          <w:trHeight w:val="227"/>
        </w:trPr>
        <w:tc>
          <w:tcPr>
            <w:tcW w:w="534" w:type="dxa"/>
            <w:vMerge/>
          </w:tcPr>
          <w:p w:rsidR="00915021" w:rsidRPr="00DC5297" w:rsidRDefault="00915021" w:rsidP="00915021">
            <w:pPr>
              <w:pStyle w:val="ListParagraph"/>
              <w:numPr>
                <w:ilvl w:val="0"/>
                <w:numId w:val="2"/>
              </w:numPr>
            </w:pPr>
          </w:p>
        </w:tc>
        <w:tc>
          <w:tcPr>
            <w:tcW w:w="2280" w:type="dxa"/>
            <w:vMerge/>
          </w:tcPr>
          <w:p w:rsidR="00915021" w:rsidRPr="00DC5297" w:rsidRDefault="00915021"/>
        </w:tc>
        <w:tc>
          <w:tcPr>
            <w:tcW w:w="1249" w:type="dxa"/>
          </w:tcPr>
          <w:p w:rsidR="00915021" w:rsidRPr="00DC5297" w:rsidRDefault="007A73E5">
            <w:r>
              <w:t>Facing</w:t>
            </w:r>
            <w:r w:rsidR="00915021">
              <w:t xml:space="preserve"> wall</w:t>
            </w:r>
          </w:p>
        </w:tc>
        <w:tc>
          <w:tcPr>
            <w:tcW w:w="5267" w:type="dxa"/>
            <w:tcBorders>
              <w:bottom w:val="single" w:sz="4" w:space="0" w:color="auto"/>
            </w:tcBorders>
          </w:tcPr>
          <w:p w:rsidR="00915021" w:rsidRPr="00DC5297" w:rsidRDefault="00923554">
            <w:r>
              <w:t>Few minor usage marks mid to low</w:t>
            </w:r>
            <w:r w:rsidR="00A36EF6">
              <w:t>er</w:t>
            </w:r>
            <w:r>
              <w:t xml:space="preserve"> level.</w:t>
            </w:r>
          </w:p>
        </w:tc>
        <w:tc>
          <w:tcPr>
            <w:tcW w:w="5833" w:type="dxa"/>
            <w:tcBorders>
              <w:bottom w:val="single" w:sz="4" w:space="0" w:color="auto"/>
            </w:tcBorders>
          </w:tcPr>
          <w:p w:rsidR="00915021" w:rsidRPr="00DC5297" w:rsidRDefault="00915021"/>
        </w:tc>
      </w:tr>
      <w:tr w:rsidR="00915021" w:rsidTr="00BB12EC">
        <w:trPr>
          <w:trHeight w:val="227"/>
        </w:trPr>
        <w:tc>
          <w:tcPr>
            <w:tcW w:w="534" w:type="dxa"/>
            <w:vMerge/>
          </w:tcPr>
          <w:p w:rsidR="00915021" w:rsidRPr="00DC5297" w:rsidRDefault="00915021" w:rsidP="00915021">
            <w:pPr>
              <w:pStyle w:val="ListParagraph"/>
              <w:numPr>
                <w:ilvl w:val="0"/>
                <w:numId w:val="2"/>
              </w:numPr>
            </w:pPr>
          </w:p>
        </w:tc>
        <w:tc>
          <w:tcPr>
            <w:tcW w:w="2280" w:type="dxa"/>
            <w:vMerge/>
          </w:tcPr>
          <w:p w:rsidR="00915021" w:rsidRPr="00DC5297" w:rsidRDefault="00915021"/>
        </w:tc>
        <w:tc>
          <w:tcPr>
            <w:tcW w:w="1249" w:type="dxa"/>
          </w:tcPr>
          <w:p w:rsidR="00915021" w:rsidRPr="00DC5297" w:rsidRDefault="00915021">
            <w:r>
              <w:t>Right wall</w:t>
            </w:r>
          </w:p>
        </w:tc>
        <w:tc>
          <w:tcPr>
            <w:tcW w:w="5267" w:type="dxa"/>
            <w:tcBorders>
              <w:bottom w:val="single" w:sz="4" w:space="0" w:color="auto"/>
            </w:tcBorders>
          </w:tcPr>
          <w:p w:rsidR="00915021" w:rsidRPr="00DC5297" w:rsidRDefault="002909B6">
            <w:r>
              <w:t>Light usage marks around left hand side shelf.</w:t>
            </w:r>
          </w:p>
        </w:tc>
        <w:tc>
          <w:tcPr>
            <w:tcW w:w="5833" w:type="dxa"/>
            <w:tcBorders>
              <w:bottom w:val="single" w:sz="4" w:space="0" w:color="auto"/>
            </w:tcBorders>
          </w:tcPr>
          <w:p w:rsidR="00915021" w:rsidRPr="00DC5297" w:rsidRDefault="00915021"/>
        </w:tc>
      </w:tr>
      <w:tr w:rsidR="00915021" w:rsidTr="00BB12EC">
        <w:trPr>
          <w:trHeight w:val="227"/>
        </w:trPr>
        <w:tc>
          <w:tcPr>
            <w:tcW w:w="534" w:type="dxa"/>
            <w:vMerge/>
            <w:tcBorders>
              <w:bottom w:val="single" w:sz="4" w:space="0" w:color="auto"/>
            </w:tcBorders>
          </w:tcPr>
          <w:p w:rsidR="00915021" w:rsidRPr="00DC5297" w:rsidRDefault="00915021" w:rsidP="00915021">
            <w:pPr>
              <w:pStyle w:val="ListParagraph"/>
              <w:numPr>
                <w:ilvl w:val="0"/>
                <w:numId w:val="2"/>
              </w:numPr>
            </w:pPr>
          </w:p>
        </w:tc>
        <w:tc>
          <w:tcPr>
            <w:tcW w:w="2280" w:type="dxa"/>
            <w:vMerge/>
            <w:tcBorders>
              <w:bottom w:val="single" w:sz="4" w:space="0" w:color="auto"/>
            </w:tcBorders>
          </w:tcPr>
          <w:p w:rsidR="00915021" w:rsidRPr="00DC5297" w:rsidRDefault="00915021"/>
        </w:tc>
        <w:tc>
          <w:tcPr>
            <w:tcW w:w="1249" w:type="dxa"/>
            <w:tcBorders>
              <w:bottom w:val="single" w:sz="4" w:space="0" w:color="auto"/>
            </w:tcBorders>
          </w:tcPr>
          <w:p w:rsidR="00915021" w:rsidRPr="00DC5297" w:rsidRDefault="00915021">
            <w:r>
              <w:t>Rear wall</w:t>
            </w:r>
          </w:p>
        </w:tc>
        <w:tc>
          <w:tcPr>
            <w:tcW w:w="5267" w:type="dxa"/>
            <w:tcBorders>
              <w:bottom w:val="single" w:sz="4" w:space="0" w:color="auto"/>
            </w:tcBorders>
          </w:tcPr>
          <w:p w:rsidR="00915021" w:rsidRDefault="002909B6">
            <w:r>
              <w:t>Few minor finger marks mid to lower level to right hand section.</w:t>
            </w:r>
          </w:p>
          <w:p w:rsidR="002909B6" w:rsidRPr="00DC5297" w:rsidRDefault="002909B6">
            <w:r>
              <w:t>1 painted over air vent to high level.</w:t>
            </w:r>
          </w:p>
        </w:tc>
        <w:tc>
          <w:tcPr>
            <w:tcW w:w="5833" w:type="dxa"/>
            <w:tcBorders>
              <w:bottom w:val="single" w:sz="4" w:space="0" w:color="auto"/>
            </w:tcBorders>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Switches and sockets</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Pr="00DC5297" w:rsidRDefault="002909B6">
            <w:r>
              <w:t>5 chrome double plug sockets.</w:t>
            </w:r>
          </w:p>
        </w:tc>
        <w:tc>
          <w:tcPr>
            <w:tcW w:w="5267" w:type="dxa"/>
          </w:tcPr>
          <w:p w:rsidR="00915021" w:rsidRPr="00DC5297" w:rsidRDefault="002909B6">
            <w:r>
              <w:t>Paint marked.</w:t>
            </w:r>
          </w:p>
        </w:tc>
        <w:tc>
          <w:tcPr>
            <w:tcW w:w="5833" w:type="dxa"/>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Pr="00DC5297" w:rsidRDefault="005B1FC0">
            <w:r>
              <w:t>1 chrome double dimmer switch.</w:t>
            </w:r>
          </w:p>
        </w:tc>
        <w:tc>
          <w:tcPr>
            <w:tcW w:w="5267" w:type="dxa"/>
          </w:tcPr>
          <w:p w:rsidR="00915021" w:rsidRPr="00DC5297" w:rsidRDefault="00915021"/>
        </w:tc>
        <w:tc>
          <w:tcPr>
            <w:tcW w:w="5833" w:type="dxa"/>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5B1FC0">
            <w:r>
              <w:t>1 white plastic wall mounted BT telephone socket with ADL splitter with wire.</w:t>
            </w:r>
          </w:p>
        </w:tc>
        <w:tc>
          <w:tcPr>
            <w:tcW w:w="5267" w:type="dxa"/>
            <w:tcBorders>
              <w:bottom w:val="single" w:sz="4" w:space="0" w:color="auto"/>
            </w:tcBorders>
          </w:tcPr>
          <w:p w:rsidR="00915021" w:rsidRPr="00DC5297" w:rsidRDefault="00022AC8">
            <w:r>
              <w:t>Slightly discoloured.</w:t>
            </w:r>
          </w:p>
        </w:tc>
        <w:tc>
          <w:tcPr>
            <w:tcW w:w="5833" w:type="dxa"/>
            <w:tcBorders>
              <w:bottom w:val="single" w:sz="4" w:space="0" w:color="auto"/>
            </w:tcBorders>
          </w:tcPr>
          <w:p w:rsidR="00915021" w:rsidRPr="00DC5297" w:rsidRDefault="00915021"/>
        </w:tc>
      </w:tr>
      <w:tr w:rsidR="00022AC8" w:rsidTr="00BB12EC">
        <w:trPr>
          <w:trHeight w:val="227"/>
        </w:trPr>
        <w:tc>
          <w:tcPr>
            <w:tcW w:w="534" w:type="dxa"/>
            <w:tcBorders>
              <w:bottom w:val="single" w:sz="4" w:space="0" w:color="auto"/>
            </w:tcBorders>
          </w:tcPr>
          <w:p w:rsidR="00022AC8" w:rsidRPr="00DC5297" w:rsidRDefault="00022AC8" w:rsidP="00915021">
            <w:pPr>
              <w:pStyle w:val="ListParagraph"/>
              <w:numPr>
                <w:ilvl w:val="0"/>
                <w:numId w:val="2"/>
              </w:numPr>
            </w:pPr>
          </w:p>
        </w:tc>
        <w:tc>
          <w:tcPr>
            <w:tcW w:w="3529" w:type="dxa"/>
            <w:gridSpan w:val="2"/>
            <w:tcBorders>
              <w:bottom w:val="single" w:sz="4" w:space="0" w:color="auto"/>
            </w:tcBorders>
          </w:tcPr>
          <w:p w:rsidR="00022AC8" w:rsidRDefault="00022AC8">
            <w:r>
              <w:t>1 white plastic wall mounted alarm motion sensor.</w:t>
            </w:r>
          </w:p>
        </w:tc>
        <w:tc>
          <w:tcPr>
            <w:tcW w:w="5267" w:type="dxa"/>
            <w:tcBorders>
              <w:bottom w:val="single" w:sz="4" w:space="0" w:color="auto"/>
            </w:tcBorders>
          </w:tcPr>
          <w:p w:rsidR="00022AC8" w:rsidRDefault="00022AC8">
            <w:r>
              <w:t>Not tested.</w:t>
            </w:r>
          </w:p>
          <w:p w:rsidR="00022AC8" w:rsidRDefault="00022AC8">
            <w:r>
              <w:t>LED light working.</w:t>
            </w:r>
          </w:p>
          <w:p w:rsidR="00317273" w:rsidRDefault="00317273">
            <w:r>
              <w:t>Discoloured and paint marked.</w:t>
            </w:r>
          </w:p>
        </w:tc>
        <w:tc>
          <w:tcPr>
            <w:tcW w:w="5833" w:type="dxa"/>
            <w:tcBorders>
              <w:bottom w:val="single" w:sz="4" w:space="0" w:color="auto"/>
            </w:tcBorders>
          </w:tcPr>
          <w:p w:rsidR="00022AC8" w:rsidRPr="00DC5297" w:rsidRDefault="00022AC8"/>
        </w:tc>
      </w:tr>
      <w:tr w:rsidR="00317273" w:rsidTr="00BB12EC">
        <w:trPr>
          <w:trHeight w:val="227"/>
        </w:trPr>
        <w:tc>
          <w:tcPr>
            <w:tcW w:w="534" w:type="dxa"/>
            <w:tcBorders>
              <w:bottom w:val="single" w:sz="4" w:space="0" w:color="auto"/>
            </w:tcBorders>
          </w:tcPr>
          <w:p w:rsidR="00317273" w:rsidRPr="00DC5297" w:rsidRDefault="00317273" w:rsidP="00915021">
            <w:pPr>
              <w:pStyle w:val="ListParagraph"/>
              <w:numPr>
                <w:ilvl w:val="0"/>
                <w:numId w:val="2"/>
              </w:numPr>
            </w:pPr>
          </w:p>
        </w:tc>
        <w:tc>
          <w:tcPr>
            <w:tcW w:w="3529" w:type="dxa"/>
            <w:gridSpan w:val="2"/>
            <w:tcBorders>
              <w:bottom w:val="single" w:sz="4" w:space="0" w:color="auto"/>
            </w:tcBorders>
          </w:tcPr>
          <w:p w:rsidR="00317273" w:rsidRDefault="00317273" w:rsidP="00317273">
            <w:r>
              <w:t>1 plastic ceiling mounted Fire Angel smoke alarm.</w:t>
            </w:r>
          </w:p>
        </w:tc>
        <w:tc>
          <w:tcPr>
            <w:tcW w:w="5267" w:type="dxa"/>
            <w:tcBorders>
              <w:bottom w:val="single" w:sz="4" w:space="0" w:color="auto"/>
            </w:tcBorders>
          </w:tcPr>
          <w:p w:rsidR="00317273" w:rsidRDefault="00317273">
            <w:r>
              <w:t>Not tested.</w:t>
            </w:r>
          </w:p>
          <w:p w:rsidR="00317273" w:rsidRDefault="00317273">
            <w:r>
              <w:t>LED light working.</w:t>
            </w:r>
          </w:p>
        </w:tc>
        <w:tc>
          <w:tcPr>
            <w:tcW w:w="5833" w:type="dxa"/>
            <w:tcBorders>
              <w:bottom w:val="single" w:sz="4" w:space="0" w:color="auto"/>
            </w:tcBorders>
          </w:tcPr>
          <w:p w:rsidR="00317273" w:rsidRPr="00DC5297" w:rsidRDefault="00317273"/>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Heating</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317273">
            <w:r>
              <w:t>Underfloor heating.</w:t>
            </w:r>
          </w:p>
        </w:tc>
        <w:tc>
          <w:tcPr>
            <w:tcW w:w="5267" w:type="dxa"/>
            <w:tcBorders>
              <w:bottom w:val="single" w:sz="4" w:space="0" w:color="auto"/>
            </w:tcBorders>
          </w:tcPr>
          <w:p w:rsidR="00915021" w:rsidRPr="00DC5297" w:rsidRDefault="00915021"/>
        </w:tc>
        <w:tc>
          <w:tcPr>
            <w:tcW w:w="5833" w:type="dxa"/>
            <w:tcBorders>
              <w:bottom w:val="single" w:sz="4" w:space="0" w:color="auto"/>
            </w:tcBorders>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lastRenderedPageBreak/>
              <w:t>Windows</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Default="00317273">
            <w:r>
              <w:t>3 white painted wooden sash windows containing:</w:t>
            </w:r>
          </w:p>
          <w:p w:rsidR="00317273" w:rsidRDefault="00531538">
            <w:r>
              <w:t>A t</w:t>
            </w:r>
            <w:r w:rsidR="00317273">
              <w:t>otal of 6 single glazed panes.</w:t>
            </w:r>
          </w:p>
          <w:p w:rsidR="00317273" w:rsidRDefault="00317273">
            <w:r>
              <w:t>2 chrome finger pulls.</w:t>
            </w:r>
          </w:p>
          <w:p w:rsidR="00317273" w:rsidRDefault="00317273">
            <w:r>
              <w:t>1 chrome lock.</w:t>
            </w:r>
          </w:p>
          <w:p w:rsidR="00317273" w:rsidRDefault="00317273">
            <w:r>
              <w:t>2 chrome locking bolts.</w:t>
            </w:r>
          </w:p>
          <w:p w:rsidR="00317273" w:rsidRPr="00DC5297" w:rsidRDefault="00317273">
            <w:r>
              <w:t>2 white window cords.</w:t>
            </w:r>
          </w:p>
        </w:tc>
        <w:tc>
          <w:tcPr>
            <w:tcW w:w="5267" w:type="dxa"/>
          </w:tcPr>
          <w:p w:rsidR="00915021" w:rsidRDefault="00317273">
            <w:r>
              <w:t>Frosting to lower 3 panes.</w:t>
            </w:r>
          </w:p>
          <w:p w:rsidR="00317273" w:rsidRDefault="00994028">
            <w:r>
              <w:t>Glazing</w:t>
            </w:r>
            <w:r w:rsidR="00317273">
              <w:t xml:space="preserve"> sound and clean.</w:t>
            </w:r>
          </w:p>
          <w:p w:rsidR="00317273" w:rsidRDefault="00317273">
            <w:r>
              <w:t xml:space="preserve">Very light </w:t>
            </w:r>
            <w:r w:rsidR="00367845">
              <w:t>dust settlement.</w:t>
            </w:r>
          </w:p>
          <w:p w:rsidR="00367845" w:rsidRDefault="00367845">
            <w:r>
              <w:t>Very light cracking to lower edges of lower left hand side frame.</w:t>
            </w:r>
          </w:p>
          <w:p w:rsidR="00367845" w:rsidRPr="00DC5297" w:rsidRDefault="00367845">
            <w:r>
              <w:t>Light scratch and paint marks to edges of panes.</w:t>
            </w:r>
          </w:p>
        </w:tc>
        <w:tc>
          <w:tcPr>
            <w:tcW w:w="5833" w:type="dxa"/>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Curtains/blinds</w:t>
            </w:r>
            <w:r w:rsidR="00367845">
              <w:rPr>
                <w:b/>
              </w:rPr>
              <w:t>/shutters</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367845" w:rsidP="00EA5723">
            <w:r>
              <w:t xml:space="preserve">8 white </w:t>
            </w:r>
            <w:r w:rsidR="0013158F">
              <w:t xml:space="preserve">wooden </w:t>
            </w:r>
            <w:r w:rsidR="00EA5723">
              <w:t>folding</w:t>
            </w:r>
            <w:r w:rsidR="0013158F">
              <w:t xml:space="preserve"> slatted wooden shutters</w:t>
            </w:r>
            <w:r w:rsidR="00994028">
              <w:t xml:space="preserve"> with adjustable slats</w:t>
            </w:r>
            <w:r w:rsidR="0013158F">
              <w:t>.</w:t>
            </w:r>
          </w:p>
        </w:tc>
        <w:tc>
          <w:tcPr>
            <w:tcW w:w="5267" w:type="dxa"/>
            <w:tcBorders>
              <w:bottom w:val="single" w:sz="4" w:space="0" w:color="auto"/>
            </w:tcBorders>
          </w:tcPr>
          <w:p w:rsidR="0013158F" w:rsidRDefault="0013158F" w:rsidP="0013158F">
            <w:r>
              <w:t>Working.</w:t>
            </w:r>
          </w:p>
          <w:p w:rsidR="00915021" w:rsidRPr="00DC5297" w:rsidRDefault="0013158F" w:rsidP="0013158F">
            <w:r>
              <w:t>In good condition.</w:t>
            </w:r>
          </w:p>
        </w:tc>
        <w:tc>
          <w:tcPr>
            <w:tcW w:w="5833" w:type="dxa"/>
            <w:tcBorders>
              <w:bottom w:val="single" w:sz="4" w:space="0" w:color="auto"/>
            </w:tcBorders>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Ceiling</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13158F">
            <w:r>
              <w:t>Painted white.</w:t>
            </w:r>
          </w:p>
        </w:tc>
        <w:tc>
          <w:tcPr>
            <w:tcW w:w="5267" w:type="dxa"/>
            <w:tcBorders>
              <w:bottom w:val="single" w:sz="4" w:space="0" w:color="auto"/>
            </w:tcBorders>
          </w:tcPr>
          <w:p w:rsidR="00915021" w:rsidRPr="00DC5297" w:rsidRDefault="0013158F">
            <w:r>
              <w:t>Light patchy paintwork marks around window.</w:t>
            </w:r>
          </w:p>
        </w:tc>
        <w:tc>
          <w:tcPr>
            <w:tcW w:w="5833" w:type="dxa"/>
            <w:tcBorders>
              <w:bottom w:val="single" w:sz="4" w:space="0" w:color="auto"/>
            </w:tcBorders>
          </w:tcPr>
          <w:p w:rsidR="00915021" w:rsidRPr="00DC5297" w:rsidRDefault="00915021"/>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t>Lighting</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Borders>
              <w:bottom w:val="single" w:sz="4" w:space="0" w:color="auto"/>
            </w:tcBorders>
          </w:tcPr>
          <w:p w:rsidR="00915021" w:rsidRPr="00DC5297" w:rsidRDefault="00915021" w:rsidP="00915021">
            <w:pPr>
              <w:pStyle w:val="ListParagraph"/>
              <w:numPr>
                <w:ilvl w:val="0"/>
                <w:numId w:val="2"/>
              </w:numPr>
            </w:pPr>
          </w:p>
        </w:tc>
        <w:tc>
          <w:tcPr>
            <w:tcW w:w="3529" w:type="dxa"/>
            <w:gridSpan w:val="2"/>
            <w:tcBorders>
              <w:bottom w:val="single" w:sz="4" w:space="0" w:color="auto"/>
            </w:tcBorders>
          </w:tcPr>
          <w:p w:rsidR="00915021" w:rsidRPr="00DC5297" w:rsidRDefault="00631DB8">
            <w:r>
              <w:t>19 ceiling mounted recessed spotlights.</w:t>
            </w:r>
          </w:p>
        </w:tc>
        <w:tc>
          <w:tcPr>
            <w:tcW w:w="5267" w:type="dxa"/>
            <w:tcBorders>
              <w:bottom w:val="single" w:sz="4" w:space="0" w:color="auto"/>
            </w:tcBorders>
          </w:tcPr>
          <w:p w:rsidR="00915021" w:rsidRDefault="00631DB8">
            <w:r>
              <w:t>All tested.</w:t>
            </w:r>
          </w:p>
          <w:p w:rsidR="00631DB8" w:rsidRPr="00DC5297" w:rsidRDefault="00631DB8">
            <w:r>
              <w:t>1 not working.</w:t>
            </w:r>
          </w:p>
        </w:tc>
        <w:tc>
          <w:tcPr>
            <w:tcW w:w="5833" w:type="dxa"/>
            <w:tcBorders>
              <w:bottom w:val="single" w:sz="4" w:space="0" w:color="auto"/>
            </w:tcBorders>
          </w:tcPr>
          <w:p w:rsidR="00915021" w:rsidRPr="00DC5297" w:rsidRDefault="00915021"/>
        </w:tc>
      </w:tr>
      <w:tr w:rsidR="00631DB8" w:rsidTr="00BB12EC">
        <w:trPr>
          <w:trHeight w:val="227"/>
        </w:trPr>
        <w:tc>
          <w:tcPr>
            <w:tcW w:w="4063" w:type="dxa"/>
            <w:gridSpan w:val="3"/>
            <w:tcBorders>
              <w:right w:val="nil"/>
            </w:tcBorders>
            <w:shd w:val="clear" w:color="auto" w:fill="D9D9D9" w:themeFill="background1" w:themeFillShade="D9"/>
          </w:tcPr>
          <w:p w:rsidR="00631DB8" w:rsidRPr="00DC5297" w:rsidRDefault="00631DB8">
            <w:pPr>
              <w:rPr>
                <w:b/>
              </w:rPr>
            </w:pPr>
            <w:r>
              <w:rPr>
                <w:b/>
              </w:rPr>
              <w:t>Fireplace</w:t>
            </w:r>
          </w:p>
        </w:tc>
        <w:tc>
          <w:tcPr>
            <w:tcW w:w="5267" w:type="dxa"/>
            <w:tcBorders>
              <w:left w:val="nil"/>
              <w:right w:val="nil"/>
            </w:tcBorders>
            <w:shd w:val="clear" w:color="auto" w:fill="D9D9D9" w:themeFill="background1" w:themeFillShade="D9"/>
          </w:tcPr>
          <w:p w:rsidR="00631DB8" w:rsidRPr="00DC5297" w:rsidRDefault="00631DB8"/>
        </w:tc>
        <w:tc>
          <w:tcPr>
            <w:tcW w:w="5833" w:type="dxa"/>
            <w:tcBorders>
              <w:left w:val="nil"/>
            </w:tcBorders>
            <w:shd w:val="clear" w:color="auto" w:fill="D9D9D9" w:themeFill="background1" w:themeFillShade="D9"/>
          </w:tcPr>
          <w:p w:rsidR="00631DB8" w:rsidRPr="00DC5297" w:rsidRDefault="00631DB8"/>
        </w:tc>
      </w:tr>
      <w:tr w:rsidR="00631DB8" w:rsidTr="00BB12EC">
        <w:trPr>
          <w:trHeight w:val="227"/>
        </w:trPr>
        <w:tc>
          <w:tcPr>
            <w:tcW w:w="534" w:type="dxa"/>
            <w:tcBorders>
              <w:bottom w:val="single" w:sz="4" w:space="0" w:color="auto"/>
            </w:tcBorders>
          </w:tcPr>
          <w:p w:rsidR="00631DB8" w:rsidRPr="00DC5297" w:rsidRDefault="00631DB8" w:rsidP="00915021">
            <w:pPr>
              <w:pStyle w:val="ListParagraph"/>
              <w:numPr>
                <w:ilvl w:val="0"/>
                <w:numId w:val="2"/>
              </w:numPr>
            </w:pPr>
          </w:p>
        </w:tc>
        <w:tc>
          <w:tcPr>
            <w:tcW w:w="3529" w:type="dxa"/>
            <w:gridSpan w:val="2"/>
            <w:tcBorders>
              <w:bottom w:val="single" w:sz="4" w:space="0" w:color="auto"/>
            </w:tcBorders>
          </w:tcPr>
          <w:p w:rsidR="00631DB8" w:rsidRDefault="00631DB8">
            <w:r>
              <w:t>Black slate base.</w:t>
            </w:r>
          </w:p>
          <w:p w:rsidR="00631DB8" w:rsidRDefault="00631DB8">
            <w:r>
              <w:t>Cream granite surround and mantel.</w:t>
            </w:r>
          </w:p>
          <w:p w:rsidR="00631DB8" w:rsidRDefault="00631DB8">
            <w:r>
              <w:t>Black slate inner section.</w:t>
            </w:r>
          </w:p>
          <w:p w:rsidR="00631DB8" w:rsidRDefault="00631DB8">
            <w:r>
              <w:t>Gas decorat</w:t>
            </w:r>
            <w:r w:rsidR="00994028">
              <w:t>ive fire with artificial coals, m</w:t>
            </w:r>
            <w:r>
              <w:t>etal surround and metal plate.</w:t>
            </w:r>
          </w:p>
        </w:tc>
        <w:tc>
          <w:tcPr>
            <w:tcW w:w="5267" w:type="dxa"/>
            <w:tcBorders>
              <w:bottom w:val="single" w:sz="4" w:space="0" w:color="auto"/>
            </w:tcBorders>
          </w:tcPr>
          <w:p w:rsidR="00970059" w:rsidRDefault="00970059">
            <w:r>
              <w:t>Base scratched and paint marked.</w:t>
            </w:r>
          </w:p>
          <w:p w:rsidR="00970059" w:rsidRDefault="00970059">
            <w:r>
              <w:t>Surround generally worn and discoloured</w:t>
            </w:r>
            <w:r w:rsidR="004F3689">
              <w:t xml:space="preserve"> c</w:t>
            </w:r>
            <w:r>
              <w:t>onsistent with age.</w:t>
            </w:r>
          </w:p>
          <w:p w:rsidR="00970059" w:rsidRDefault="00970059">
            <w:r>
              <w:t>2 small ring marks to mantel.</w:t>
            </w:r>
          </w:p>
          <w:p w:rsidR="00970059" w:rsidRDefault="00970059">
            <w:r>
              <w:t>Several small chips to edges.</w:t>
            </w:r>
          </w:p>
          <w:p w:rsidR="00970059" w:rsidRDefault="00970059">
            <w:r>
              <w:t>Large crack to rear wall interior section.</w:t>
            </w:r>
          </w:p>
          <w:p w:rsidR="00970059" w:rsidRDefault="00970059">
            <w:r>
              <w:t>Several light marks to interior.</w:t>
            </w:r>
          </w:p>
          <w:p w:rsidR="00970059" w:rsidRDefault="00970059">
            <w:r>
              <w:t>Interior dusty.</w:t>
            </w:r>
          </w:p>
          <w:p w:rsidR="00994028" w:rsidRDefault="00994028">
            <w:r>
              <w:t xml:space="preserve">Decorative </w:t>
            </w:r>
            <w:r w:rsidR="00970059">
              <w:t>fire tarnished.</w:t>
            </w:r>
          </w:p>
          <w:p w:rsidR="0035654A" w:rsidRDefault="0035654A"/>
          <w:p w:rsidR="0035654A" w:rsidRDefault="0035654A"/>
          <w:p w:rsidR="0035654A" w:rsidRDefault="0035654A"/>
          <w:p w:rsidR="0035654A" w:rsidRDefault="0035654A"/>
          <w:p w:rsidR="0035654A" w:rsidRDefault="0035654A"/>
          <w:p w:rsidR="0035654A" w:rsidRDefault="0035654A"/>
        </w:tc>
        <w:tc>
          <w:tcPr>
            <w:tcW w:w="5833" w:type="dxa"/>
            <w:tcBorders>
              <w:bottom w:val="single" w:sz="4" w:space="0" w:color="auto"/>
            </w:tcBorders>
          </w:tcPr>
          <w:p w:rsidR="00631DB8" w:rsidRPr="00DC5297" w:rsidRDefault="00631DB8"/>
        </w:tc>
      </w:tr>
      <w:tr w:rsidR="00915021" w:rsidTr="00BB12EC">
        <w:trPr>
          <w:trHeight w:val="227"/>
        </w:trPr>
        <w:tc>
          <w:tcPr>
            <w:tcW w:w="4063" w:type="dxa"/>
            <w:gridSpan w:val="3"/>
            <w:tcBorders>
              <w:right w:val="nil"/>
            </w:tcBorders>
            <w:shd w:val="clear" w:color="auto" w:fill="D9D9D9" w:themeFill="background1" w:themeFillShade="D9"/>
          </w:tcPr>
          <w:p w:rsidR="00915021" w:rsidRPr="00DC5297" w:rsidRDefault="00915021">
            <w:pPr>
              <w:rPr>
                <w:b/>
              </w:rPr>
            </w:pPr>
            <w:r w:rsidRPr="00DC5297">
              <w:rPr>
                <w:b/>
              </w:rPr>
              <w:lastRenderedPageBreak/>
              <w:t>Furniture/accessories</w:t>
            </w:r>
          </w:p>
        </w:tc>
        <w:tc>
          <w:tcPr>
            <w:tcW w:w="5267" w:type="dxa"/>
            <w:tcBorders>
              <w:left w:val="nil"/>
              <w:right w:val="nil"/>
            </w:tcBorders>
            <w:shd w:val="clear" w:color="auto" w:fill="D9D9D9" w:themeFill="background1" w:themeFillShade="D9"/>
          </w:tcPr>
          <w:p w:rsidR="00915021" w:rsidRPr="00DC5297" w:rsidRDefault="00915021"/>
        </w:tc>
        <w:tc>
          <w:tcPr>
            <w:tcW w:w="5833" w:type="dxa"/>
            <w:tcBorders>
              <w:left w:val="nil"/>
            </w:tcBorders>
            <w:shd w:val="clear" w:color="auto" w:fill="D9D9D9" w:themeFill="background1" w:themeFillShade="D9"/>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Default="00970059">
            <w:r>
              <w:t>1 black 3-seater sofa with:</w:t>
            </w:r>
          </w:p>
          <w:p w:rsidR="00970059" w:rsidRDefault="00970059">
            <w:r>
              <w:t>2 seat cushions.</w:t>
            </w:r>
          </w:p>
          <w:p w:rsidR="00970059" w:rsidRDefault="00970059">
            <w:r>
              <w:t>2 back cushions.</w:t>
            </w:r>
          </w:p>
          <w:p w:rsidR="00970059" w:rsidRDefault="00970059">
            <w:r>
              <w:t>2 armrests.</w:t>
            </w:r>
          </w:p>
          <w:p w:rsidR="00970059" w:rsidRPr="00DC5297" w:rsidRDefault="00970059">
            <w:r>
              <w:t>4 wooden legs.</w:t>
            </w:r>
          </w:p>
        </w:tc>
        <w:tc>
          <w:tcPr>
            <w:tcW w:w="5267" w:type="dxa"/>
          </w:tcPr>
          <w:p w:rsidR="00915021" w:rsidRDefault="00970059">
            <w:r>
              <w:t>Slight debris to underside.</w:t>
            </w:r>
          </w:p>
          <w:p w:rsidR="00970059" w:rsidRDefault="00970059" w:rsidP="00970059">
            <w:r>
              <w:t>Light usage marks to seat cushions and to armrests.</w:t>
            </w:r>
          </w:p>
          <w:p w:rsidR="008D7D13" w:rsidRPr="00DC5297" w:rsidRDefault="008D7D13" w:rsidP="00970059">
            <w:r>
              <w:t>Fire label seen.</w:t>
            </w:r>
          </w:p>
        </w:tc>
        <w:tc>
          <w:tcPr>
            <w:tcW w:w="5833" w:type="dxa"/>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Default="00970059">
            <w:r>
              <w:t>1 green upholstered armchair with:</w:t>
            </w:r>
          </w:p>
          <w:p w:rsidR="00970059" w:rsidRDefault="00970059">
            <w:r>
              <w:t>1 seat cushion.</w:t>
            </w:r>
          </w:p>
          <w:p w:rsidR="00970059" w:rsidRDefault="00970059">
            <w:r>
              <w:t>2 armrests.</w:t>
            </w:r>
          </w:p>
          <w:p w:rsidR="00970059" w:rsidRPr="00DC5297" w:rsidRDefault="00970059">
            <w:r>
              <w:t>4 chrome legs.</w:t>
            </w:r>
          </w:p>
        </w:tc>
        <w:tc>
          <w:tcPr>
            <w:tcW w:w="5267" w:type="dxa"/>
          </w:tcPr>
          <w:p w:rsidR="00915021" w:rsidRPr="00DC5297" w:rsidRDefault="00864641">
            <w:r>
              <w:t>Fire label seen.</w:t>
            </w:r>
          </w:p>
        </w:tc>
        <w:tc>
          <w:tcPr>
            <w:tcW w:w="5833" w:type="dxa"/>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Pr="00DC5297" w:rsidRDefault="00970059">
            <w:r>
              <w:t>1 dark wooden framed armchair with dark leather seat and back section.</w:t>
            </w:r>
          </w:p>
        </w:tc>
        <w:tc>
          <w:tcPr>
            <w:tcW w:w="5267" w:type="dxa"/>
          </w:tcPr>
          <w:p w:rsidR="00915021" w:rsidRPr="00DC5297" w:rsidRDefault="00915021"/>
        </w:tc>
        <w:tc>
          <w:tcPr>
            <w:tcW w:w="5833" w:type="dxa"/>
          </w:tcPr>
          <w:p w:rsidR="00915021" w:rsidRPr="00DC5297" w:rsidRDefault="00915021"/>
        </w:tc>
      </w:tr>
      <w:tr w:rsidR="00915021" w:rsidTr="00BB12EC">
        <w:trPr>
          <w:trHeight w:val="227"/>
        </w:trPr>
        <w:tc>
          <w:tcPr>
            <w:tcW w:w="534" w:type="dxa"/>
          </w:tcPr>
          <w:p w:rsidR="00915021" w:rsidRPr="00DC5297" w:rsidRDefault="00915021" w:rsidP="00915021">
            <w:pPr>
              <w:pStyle w:val="ListParagraph"/>
              <w:numPr>
                <w:ilvl w:val="0"/>
                <w:numId w:val="2"/>
              </w:numPr>
            </w:pPr>
          </w:p>
        </w:tc>
        <w:tc>
          <w:tcPr>
            <w:tcW w:w="3529" w:type="dxa"/>
            <w:gridSpan w:val="2"/>
          </w:tcPr>
          <w:p w:rsidR="00915021" w:rsidRPr="00DC5297" w:rsidRDefault="0061742B">
            <w:r>
              <w:t>1 6-foot tall black lamp with circular white shade.</w:t>
            </w:r>
          </w:p>
        </w:tc>
        <w:tc>
          <w:tcPr>
            <w:tcW w:w="5267" w:type="dxa"/>
          </w:tcPr>
          <w:p w:rsidR="00915021" w:rsidRPr="00DC5297" w:rsidRDefault="0061742B">
            <w:r>
              <w:t>In working order.</w:t>
            </w:r>
          </w:p>
        </w:tc>
        <w:tc>
          <w:tcPr>
            <w:tcW w:w="5833" w:type="dxa"/>
          </w:tcPr>
          <w:p w:rsidR="00915021" w:rsidRPr="00DC5297" w:rsidRDefault="00915021"/>
        </w:tc>
      </w:tr>
      <w:tr w:rsidR="0061742B" w:rsidTr="00BB12EC">
        <w:trPr>
          <w:trHeight w:val="227"/>
        </w:trPr>
        <w:tc>
          <w:tcPr>
            <w:tcW w:w="534" w:type="dxa"/>
          </w:tcPr>
          <w:p w:rsidR="0061742B" w:rsidRPr="00DC5297" w:rsidRDefault="0061742B" w:rsidP="00915021">
            <w:pPr>
              <w:pStyle w:val="ListParagraph"/>
              <w:numPr>
                <w:ilvl w:val="0"/>
                <w:numId w:val="2"/>
              </w:numPr>
            </w:pPr>
          </w:p>
        </w:tc>
        <w:tc>
          <w:tcPr>
            <w:tcW w:w="3529" w:type="dxa"/>
            <w:gridSpan w:val="2"/>
          </w:tcPr>
          <w:p w:rsidR="0061742B" w:rsidRDefault="0061742B">
            <w:r>
              <w:t xml:space="preserve">1 </w:t>
            </w:r>
            <w:r w:rsidR="00994028">
              <w:t xml:space="preserve">x </w:t>
            </w:r>
            <w:r>
              <w:t>30 inch tall 2-tier wooden table with:</w:t>
            </w:r>
          </w:p>
          <w:p w:rsidR="0061742B" w:rsidRDefault="0061742B">
            <w:r>
              <w:t>4 wooden legs.</w:t>
            </w:r>
          </w:p>
          <w:p w:rsidR="0061742B" w:rsidRDefault="0061742B" w:rsidP="009C0DE3">
            <w:r>
              <w:t>Wooden rippled edges to top section.</w:t>
            </w:r>
          </w:p>
        </w:tc>
        <w:tc>
          <w:tcPr>
            <w:tcW w:w="5267" w:type="dxa"/>
          </w:tcPr>
          <w:p w:rsidR="0061742B" w:rsidRDefault="0061742B">
            <w:r>
              <w:t>Numerous wooden ripples missing.</w:t>
            </w:r>
          </w:p>
          <w:p w:rsidR="0061742B" w:rsidRDefault="0061742B">
            <w:r>
              <w:t>Ring marks and general wear to top section.</w:t>
            </w:r>
          </w:p>
          <w:p w:rsidR="0061742B" w:rsidRDefault="0061742B">
            <w:r>
              <w:t>Several scratch marks throughout.</w:t>
            </w:r>
          </w:p>
        </w:tc>
        <w:tc>
          <w:tcPr>
            <w:tcW w:w="5833" w:type="dxa"/>
          </w:tcPr>
          <w:p w:rsidR="0061742B" w:rsidRPr="00DC5297" w:rsidRDefault="0061742B"/>
        </w:tc>
      </w:tr>
      <w:tr w:rsidR="0061742B" w:rsidTr="00BB12EC">
        <w:trPr>
          <w:trHeight w:val="227"/>
        </w:trPr>
        <w:tc>
          <w:tcPr>
            <w:tcW w:w="534" w:type="dxa"/>
          </w:tcPr>
          <w:p w:rsidR="0061742B" w:rsidRPr="00DC5297" w:rsidRDefault="0061742B" w:rsidP="00915021">
            <w:pPr>
              <w:pStyle w:val="ListParagraph"/>
              <w:numPr>
                <w:ilvl w:val="0"/>
                <w:numId w:val="2"/>
              </w:numPr>
            </w:pPr>
          </w:p>
        </w:tc>
        <w:tc>
          <w:tcPr>
            <w:tcW w:w="3529" w:type="dxa"/>
            <w:gridSpan w:val="2"/>
          </w:tcPr>
          <w:p w:rsidR="0061742B" w:rsidRDefault="0061742B" w:rsidP="004432E4">
            <w:r>
              <w:t xml:space="preserve">1 wooden slatted storage box with </w:t>
            </w:r>
            <w:r w:rsidR="004432E4">
              <w:t xml:space="preserve">removable </w:t>
            </w:r>
            <w:r>
              <w:t>lid.</w:t>
            </w:r>
          </w:p>
        </w:tc>
        <w:tc>
          <w:tcPr>
            <w:tcW w:w="5267" w:type="dxa"/>
          </w:tcPr>
          <w:p w:rsidR="0061742B" w:rsidRDefault="0061742B">
            <w:r>
              <w:t>Light usage marks.</w:t>
            </w:r>
          </w:p>
        </w:tc>
        <w:tc>
          <w:tcPr>
            <w:tcW w:w="5833" w:type="dxa"/>
          </w:tcPr>
          <w:p w:rsidR="0061742B" w:rsidRPr="00DC5297" w:rsidRDefault="0061742B"/>
        </w:tc>
      </w:tr>
      <w:tr w:rsidR="0061742B" w:rsidTr="00BB12EC">
        <w:trPr>
          <w:trHeight w:val="227"/>
        </w:trPr>
        <w:tc>
          <w:tcPr>
            <w:tcW w:w="534" w:type="dxa"/>
          </w:tcPr>
          <w:p w:rsidR="0061742B" w:rsidRPr="00DC5297" w:rsidRDefault="0061742B" w:rsidP="00915021">
            <w:pPr>
              <w:pStyle w:val="ListParagraph"/>
              <w:numPr>
                <w:ilvl w:val="0"/>
                <w:numId w:val="2"/>
              </w:numPr>
            </w:pPr>
          </w:p>
        </w:tc>
        <w:tc>
          <w:tcPr>
            <w:tcW w:w="3529" w:type="dxa"/>
            <w:gridSpan w:val="2"/>
          </w:tcPr>
          <w:p w:rsidR="0061742B" w:rsidRDefault="0061742B">
            <w:r>
              <w:t xml:space="preserve">2 brown </w:t>
            </w:r>
            <w:r w:rsidR="00ED26C0">
              <w:t xml:space="preserve">and </w:t>
            </w:r>
            <w:r>
              <w:t>floral patterned satin scatter cushions.</w:t>
            </w:r>
          </w:p>
        </w:tc>
        <w:tc>
          <w:tcPr>
            <w:tcW w:w="5267" w:type="dxa"/>
          </w:tcPr>
          <w:p w:rsidR="0061742B" w:rsidRDefault="0061742B"/>
        </w:tc>
        <w:tc>
          <w:tcPr>
            <w:tcW w:w="5833" w:type="dxa"/>
          </w:tcPr>
          <w:p w:rsidR="0061742B" w:rsidRPr="00DC5297" w:rsidRDefault="0061742B"/>
        </w:tc>
      </w:tr>
      <w:tr w:rsidR="0061742B" w:rsidTr="00BB12EC">
        <w:trPr>
          <w:trHeight w:val="227"/>
        </w:trPr>
        <w:tc>
          <w:tcPr>
            <w:tcW w:w="534" w:type="dxa"/>
          </w:tcPr>
          <w:p w:rsidR="0061742B" w:rsidRPr="00DC5297" w:rsidRDefault="0061742B" w:rsidP="00915021">
            <w:pPr>
              <w:pStyle w:val="ListParagraph"/>
              <w:numPr>
                <w:ilvl w:val="0"/>
                <w:numId w:val="2"/>
              </w:numPr>
            </w:pPr>
          </w:p>
        </w:tc>
        <w:tc>
          <w:tcPr>
            <w:tcW w:w="3529" w:type="dxa"/>
            <w:gridSpan w:val="2"/>
          </w:tcPr>
          <w:p w:rsidR="0061742B" w:rsidRDefault="0061742B">
            <w:r>
              <w:t xml:space="preserve">2 white and grey patterned </w:t>
            </w:r>
            <w:r w:rsidR="002C46F0">
              <w:t>scatter cushions.</w:t>
            </w:r>
          </w:p>
        </w:tc>
        <w:tc>
          <w:tcPr>
            <w:tcW w:w="5267" w:type="dxa"/>
          </w:tcPr>
          <w:p w:rsidR="0061742B" w:rsidRDefault="0061742B"/>
        </w:tc>
        <w:tc>
          <w:tcPr>
            <w:tcW w:w="5833" w:type="dxa"/>
          </w:tcPr>
          <w:p w:rsidR="0061742B" w:rsidRPr="00DC5297" w:rsidRDefault="0061742B"/>
        </w:tc>
      </w:tr>
      <w:tr w:rsidR="002C46F0" w:rsidTr="00BB12EC">
        <w:trPr>
          <w:trHeight w:val="227"/>
        </w:trPr>
        <w:tc>
          <w:tcPr>
            <w:tcW w:w="534" w:type="dxa"/>
          </w:tcPr>
          <w:p w:rsidR="002C46F0" w:rsidRPr="00DC5297" w:rsidRDefault="002C46F0" w:rsidP="00915021">
            <w:pPr>
              <w:pStyle w:val="ListParagraph"/>
              <w:numPr>
                <w:ilvl w:val="0"/>
                <w:numId w:val="2"/>
              </w:numPr>
            </w:pPr>
          </w:p>
        </w:tc>
        <w:tc>
          <w:tcPr>
            <w:tcW w:w="3529" w:type="dxa"/>
            <w:gridSpan w:val="2"/>
          </w:tcPr>
          <w:p w:rsidR="002C46F0" w:rsidRDefault="002C46F0">
            <w:r>
              <w:t>2 black and white long</w:t>
            </w:r>
            <w:r w:rsidR="00BC2516">
              <w:t>er</w:t>
            </w:r>
            <w:r>
              <w:t xml:space="preserve"> patterned scatter cushions.</w:t>
            </w:r>
          </w:p>
        </w:tc>
        <w:tc>
          <w:tcPr>
            <w:tcW w:w="5267" w:type="dxa"/>
          </w:tcPr>
          <w:p w:rsidR="002C46F0" w:rsidRDefault="002C46F0"/>
        </w:tc>
        <w:tc>
          <w:tcPr>
            <w:tcW w:w="5833" w:type="dxa"/>
          </w:tcPr>
          <w:p w:rsidR="002C46F0" w:rsidRPr="00DC5297" w:rsidRDefault="002C46F0"/>
        </w:tc>
      </w:tr>
      <w:tr w:rsidR="002C46F0" w:rsidTr="00BB12EC">
        <w:trPr>
          <w:trHeight w:val="227"/>
        </w:trPr>
        <w:tc>
          <w:tcPr>
            <w:tcW w:w="534" w:type="dxa"/>
          </w:tcPr>
          <w:p w:rsidR="002C46F0" w:rsidRPr="00DC5297" w:rsidRDefault="002C46F0" w:rsidP="00915021">
            <w:pPr>
              <w:pStyle w:val="ListParagraph"/>
              <w:numPr>
                <w:ilvl w:val="0"/>
                <w:numId w:val="2"/>
              </w:numPr>
            </w:pPr>
          </w:p>
        </w:tc>
        <w:tc>
          <w:tcPr>
            <w:tcW w:w="3529" w:type="dxa"/>
            <w:gridSpan w:val="2"/>
          </w:tcPr>
          <w:p w:rsidR="002C46F0" w:rsidRDefault="002C46F0">
            <w:r>
              <w:t>2 cream and red patterned scatter cushions.</w:t>
            </w:r>
          </w:p>
        </w:tc>
        <w:tc>
          <w:tcPr>
            <w:tcW w:w="5267" w:type="dxa"/>
          </w:tcPr>
          <w:p w:rsidR="002C46F0" w:rsidRDefault="002C46F0"/>
        </w:tc>
        <w:tc>
          <w:tcPr>
            <w:tcW w:w="5833" w:type="dxa"/>
          </w:tcPr>
          <w:p w:rsidR="002C46F0" w:rsidRPr="00DC5297" w:rsidRDefault="002C46F0"/>
        </w:tc>
      </w:tr>
      <w:tr w:rsidR="002C46F0" w:rsidTr="00BB12EC">
        <w:trPr>
          <w:trHeight w:val="227"/>
        </w:trPr>
        <w:tc>
          <w:tcPr>
            <w:tcW w:w="534" w:type="dxa"/>
          </w:tcPr>
          <w:p w:rsidR="002C46F0" w:rsidRPr="00DC5297" w:rsidRDefault="002C46F0" w:rsidP="00915021">
            <w:pPr>
              <w:pStyle w:val="ListParagraph"/>
              <w:numPr>
                <w:ilvl w:val="0"/>
                <w:numId w:val="2"/>
              </w:numPr>
            </w:pPr>
          </w:p>
        </w:tc>
        <w:tc>
          <w:tcPr>
            <w:tcW w:w="3529" w:type="dxa"/>
            <w:gridSpan w:val="2"/>
          </w:tcPr>
          <w:p w:rsidR="002C46F0" w:rsidRDefault="002C46F0">
            <w:r>
              <w:t>1 cream and grey patterned scatter cushion.</w:t>
            </w:r>
          </w:p>
          <w:p w:rsidR="0035654A" w:rsidRDefault="0035654A"/>
        </w:tc>
        <w:tc>
          <w:tcPr>
            <w:tcW w:w="5267" w:type="dxa"/>
          </w:tcPr>
          <w:p w:rsidR="002C46F0" w:rsidRDefault="002C46F0"/>
        </w:tc>
        <w:tc>
          <w:tcPr>
            <w:tcW w:w="5833" w:type="dxa"/>
          </w:tcPr>
          <w:p w:rsidR="002C46F0" w:rsidRPr="00DC5297" w:rsidRDefault="002C46F0"/>
        </w:tc>
      </w:tr>
      <w:tr w:rsidR="002C46F0" w:rsidTr="00BB12EC">
        <w:trPr>
          <w:trHeight w:val="227"/>
        </w:trPr>
        <w:tc>
          <w:tcPr>
            <w:tcW w:w="534" w:type="dxa"/>
          </w:tcPr>
          <w:p w:rsidR="002C46F0" w:rsidRPr="00DC5297" w:rsidRDefault="002C46F0" w:rsidP="00915021">
            <w:pPr>
              <w:pStyle w:val="ListParagraph"/>
              <w:numPr>
                <w:ilvl w:val="0"/>
                <w:numId w:val="2"/>
              </w:numPr>
            </w:pPr>
          </w:p>
        </w:tc>
        <w:tc>
          <w:tcPr>
            <w:tcW w:w="3529" w:type="dxa"/>
            <w:gridSpan w:val="2"/>
          </w:tcPr>
          <w:p w:rsidR="002C46F0" w:rsidRDefault="002C46F0" w:rsidP="002C46F0">
            <w:r>
              <w:t xml:space="preserve">1 approximate 32 inch </w:t>
            </w:r>
            <w:r w:rsidR="003A110D" w:rsidRPr="003A110D">
              <w:t>Philips</w:t>
            </w:r>
            <w:r>
              <w:t xml:space="preserve"> flat screen television</w:t>
            </w:r>
            <w:r w:rsidR="004A2B1B">
              <w:t>.</w:t>
            </w:r>
          </w:p>
        </w:tc>
        <w:tc>
          <w:tcPr>
            <w:tcW w:w="5267" w:type="dxa"/>
          </w:tcPr>
          <w:p w:rsidR="002C46F0" w:rsidRDefault="004A2B1B">
            <w:r>
              <w:t>Not tested.</w:t>
            </w:r>
          </w:p>
        </w:tc>
        <w:tc>
          <w:tcPr>
            <w:tcW w:w="5833" w:type="dxa"/>
          </w:tcPr>
          <w:p w:rsidR="002C46F0" w:rsidRPr="00DC5297" w:rsidRDefault="002C46F0"/>
        </w:tc>
      </w:tr>
      <w:tr w:rsidR="004A2B1B" w:rsidTr="00BB12EC">
        <w:trPr>
          <w:trHeight w:val="227"/>
        </w:trPr>
        <w:tc>
          <w:tcPr>
            <w:tcW w:w="534" w:type="dxa"/>
          </w:tcPr>
          <w:p w:rsidR="004A2B1B" w:rsidRPr="00DC5297" w:rsidRDefault="004A2B1B" w:rsidP="00915021">
            <w:pPr>
              <w:pStyle w:val="ListParagraph"/>
              <w:numPr>
                <w:ilvl w:val="0"/>
                <w:numId w:val="2"/>
              </w:numPr>
            </w:pPr>
          </w:p>
        </w:tc>
        <w:tc>
          <w:tcPr>
            <w:tcW w:w="3529" w:type="dxa"/>
            <w:gridSpan w:val="2"/>
          </w:tcPr>
          <w:p w:rsidR="004A2B1B" w:rsidRDefault="004A2B1B" w:rsidP="00E87722">
            <w:r>
              <w:t xml:space="preserve">1 wall mounted canvas print of </w:t>
            </w:r>
            <w:r w:rsidR="00E87722">
              <w:t>jugs</w:t>
            </w:r>
            <w:r>
              <w:t>.</w:t>
            </w:r>
          </w:p>
        </w:tc>
        <w:tc>
          <w:tcPr>
            <w:tcW w:w="5267" w:type="dxa"/>
          </w:tcPr>
          <w:p w:rsidR="004A2B1B" w:rsidRDefault="004A2B1B"/>
        </w:tc>
        <w:tc>
          <w:tcPr>
            <w:tcW w:w="5833" w:type="dxa"/>
          </w:tcPr>
          <w:p w:rsidR="004A2B1B" w:rsidRPr="00DC5297" w:rsidRDefault="004A2B1B"/>
        </w:tc>
      </w:tr>
      <w:tr w:rsidR="009E6C06" w:rsidTr="00BB12EC">
        <w:trPr>
          <w:trHeight w:val="227"/>
        </w:trPr>
        <w:tc>
          <w:tcPr>
            <w:tcW w:w="534" w:type="dxa"/>
          </w:tcPr>
          <w:p w:rsidR="009E6C06" w:rsidRPr="00DC5297" w:rsidRDefault="009E6C06" w:rsidP="00915021">
            <w:pPr>
              <w:pStyle w:val="ListParagraph"/>
              <w:numPr>
                <w:ilvl w:val="0"/>
                <w:numId w:val="2"/>
              </w:numPr>
            </w:pPr>
          </w:p>
        </w:tc>
        <w:tc>
          <w:tcPr>
            <w:tcW w:w="3529" w:type="dxa"/>
            <w:gridSpan w:val="2"/>
          </w:tcPr>
          <w:p w:rsidR="009E6C06" w:rsidRDefault="009E6C06" w:rsidP="00151D72">
            <w:r>
              <w:t>1 wall mounted print of jugs</w:t>
            </w:r>
            <w:r w:rsidR="00EA7543">
              <w:t xml:space="preserve"> and </w:t>
            </w:r>
            <w:r w:rsidR="00A64FAD">
              <w:t xml:space="preserve">a </w:t>
            </w:r>
            <w:r w:rsidR="00EA7543">
              <w:t>wine bottle in a wooden frame</w:t>
            </w:r>
            <w:r w:rsidR="00A64FAD">
              <w:t xml:space="preserve"> with</w:t>
            </w:r>
            <w:r w:rsidR="00EA7543">
              <w:t xml:space="preserve"> </w:t>
            </w:r>
            <w:r w:rsidR="00151D72">
              <w:t>glass front</w:t>
            </w:r>
            <w:r w:rsidR="00EA7543">
              <w:t xml:space="preserve"> with initials </w:t>
            </w:r>
            <w:r w:rsidR="00A71929">
              <w:t>‘</w:t>
            </w:r>
            <w:r w:rsidR="00EA7543">
              <w:t>MJD</w:t>
            </w:r>
            <w:r w:rsidR="00A71929">
              <w:t>’</w:t>
            </w:r>
            <w:r w:rsidR="00EA7543">
              <w:t>.</w:t>
            </w:r>
          </w:p>
        </w:tc>
        <w:tc>
          <w:tcPr>
            <w:tcW w:w="5267" w:type="dxa"/>
          </w:tcPr>
          <w:p w:rsidR="009E6C06" w:rsidRDefault="00EA7543">
            <w:r>
              <w:t>Frame slightly paint marked.</w:t>
            </w:r>
          </w:p>
        </w:tc>
        <w:tc>
          <w:tcPr>
            <w:tcW w:w="5833" w:type="dxa"/>
          </w:tcPr>
          <w:p w:rsidR="009E6C06" w:rsidRPr="00DC5297" w:rsidRDefault="009E6C06"/>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4A2B1B">
            <w:r>
              <w:t>1 wall mounted mirror in a mirrored frame.</w:t>
            </w:r>
          </w:p>
        </w:tc>
        <w:tc>
          <w:tcPr>
            <w:tcW w:w="5267" w:type="dxa"/>
          </w:tcPr>
          <w:p w:rsidR="00EA7543" w:rsidRDefault="00EA7543"/>
        </w:tc>
        <w:tc>
          <w:tcPr>
            <w:tcW w:w="5833" w:type="dxa"/>
          </w:tcPr>
          <w:p w:rsidR="00EA7543" w:rsidRPr="00DC5297"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4A2B1B">
            <w:r>
              <w:t>1 circular plastic rippled side table with 3 chrome legs.</w:t>
            </w:r>
          </w:p>
        </w:tc>
        <w:tc>
          <w:tcPr>
            <w:tcW w:w="5267" w:type="dxa"/>
          </w:tcPr>
          <w:p w:rsidR="00EA7543" w:rsidRDefault="00EA7543">
            <w:r>
              <w:t>Few minor paint spots.</w:t>
            </w:r>
          </w:p>
        </w:tc>
        <w:tc>
          <w:tcPr>
            <w:tcW w:w="5833" w:type="dxa"/>
          </w:tcPr>
          <w:p w:rsidR="00EA7543" w:rsidRPr="00DC5297"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171668">
            <w:r>
              <w:t xml:space="preserve">2 wooden </w:t>
            </w:r>
            <w:r w:rsidR="0011154A" w:rsidRPr="0011154A">
              <w:t xml:space="preserve">bongo </w:t>
            </w:r>
            <w:r>
              <w:t xml:space="preserve">style </w:t>
            </w:r>
            <w:r w:rsidR="00171668">
              <w:t>drums</w:t>
            </w:r>
            <w:r>
              <w:t>.</w:t>
            </w:r>
          </w:p>
        </w:tc>
        <w:tc>
          <w:tcPr>
            <w:tcW w:w="5267" w:type="dxa"/>
          </w:tcPr>
          <w:p w:rsidR="00EA7543" w:rsidRDefault="00EA7543"/>
        </w:tc>
        <w:tc>
          <w:tcPr>
            <w:tcW w:w="5833" w:type="dxa"/>
          </w:tcPr>
          <w:p w:rsidR="00EA7543" w:rsidRPr="00DC5297"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4A2B1B">
            <w:r>
              <w:t>3 wooden elephant ornament</w:t>
            </w:r>
            <w:r w:rsidR="00C54113">
              <w:t>s</w:t>
            </w:r>
            <w:r>
              <w:t>.</w:t>
            </w:r>
          </w:p>
        </w:tc>
        <w:tc>
          <w:tcPr>
            <w:tcW w:w="5267" w:type="dxa"/>
          </w:tcPr>
          <w:p w:rsidR="00EA7543" w:rsidRDefault="00EA7543"/>
        </w:tc>
        <w:tc>
          <w:tcPr>
            <w:tcW w:w="5833" w:type="dxa"/>
          </w:tcPr>
          <w:p w:rsidR="00EA7543" w:rsidRPr="00DC5297"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4A2B1B">
            <w:r>
              <w:t>1 crackling design glass vase.</w:t>
            </w:r>
          </w:p>
        </w:tc>
        <w:tc>
          <w:tcPr>
            <w:tcW w:w="5267" w:type="dxa"/>
          </w:tcPr>
          <w:p w:rsidR="00EA7543" w:rsidRDefault="00EA7543"/>
        </w:tc>
        <w:tc>
          <w:tcPr>
            <w:tcW w:w="5833" w:type="dxa"/>
          </w:tcPr>
          <w:p w:rsidR="00EA7543" w:rsidRPr="00DC5297" w:rsidRDefault="00EA7543"/>
        </w:tc>
      </w:tr>
      <w:tr w:rsidR="00EA7543" w:rsidRPr="00BC2516"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Pr="00BC2516" w:rsidRDefault="00EA7543" w:rsidP="006050A1">
            <w:r w:rsidRPr="00BC2516">
              <w:t xml:space="preserve">1 </w:t>
            </w:r>
            <w:r w:rsidR="00BC2516">
              <w:t xml:space="preserve">glass decanter </w:t>
            </w:r>
            <w:r w:rsidRPr="00BC2516">
              <w:t>with metal top.</w:t>
            </w:r>
          </w:p>
        </w:tc>
        <w:tc>
          <w:tcPr>
            <w:tcW w:w="5267" w:type="dxa"/>
          </w:tcPr>
          <w:p w:rsidR="00EA7543" w:rsidRPr="00BC2516" w:rsidRDefault="00EA7543"/>
        </w:tc>
        <w:tc>
          <w:tcPr>
            <w:tcW w:w="5833" w:type="dxa"/>
          </w:tcPr>
          <w:p w:rsidR="00EA7543" w:rsidRPr="00BC2516" w:rsidRDefault="00EA7543"/>
        </w:tc>
      </w:tr>
      <w:tr w:rsidR="00EA7543" w:rsidRPr="00BC2516"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Pr="00BC2516" w:rsidRDefault="00EA7543" w:rsidP="004A2B1B">
            <w:r w:rsidRPr="00BC2516">
              <w:t>1 white plastic 6</w:t>
            </w:r>
            <w:r w:rsidR="00972704" w:rsidRPr="00BC2516">
              <w:t>-</w:t>
            </w:r>
            <w:r w:rsidRPr="00BC2516">
              <w:t>socket extension lead.</w:t>
            </w:r>
          </w:p>
        </w:tc>
        <w:tc>
          <w:tcPr>
            <w:tcW w:w="5267" w:type="dxa"/>
          </w:tcPr>
          <w:p w:rsidR="00EA7543" w:rsidRPr="00BC2516" w:rsidRDefault="00EA7543"/>
        </w:tc>
        <w:tc>
          <w:tcPr>
            <w:tcW w:w="5833" w:type="dxa"/>
          </w:tcPr>
          <w:p w:rsidR="00EA7543" w:rsidRPr="00BC2516" w:rsidRDefault="00EA7543"/>
        </w:tc>
      </w:tr>
      <w:tr w:rsidR="00EA7543" w:rsidRPr="00BC2516"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Pr="00BC2516" w:rsidRDefault="00EA7543" w:rsidP="004A2B1B">
            <w:r w:rsidRPr="00BC2516">
              <w:t>6 glass candle holders.</w:t>
            </w:r>
          </w:p>
        </w:tc>
        <w:tc>
          <w:tcPr>
            <w:tcW w:w="5267" w:type="dxa"/>
          </w:tcPr>
          <w:p w:rsidR="00EA7543" w:rsidRPr="00BC2516" w:rsidRDefault="00EA7543">
            <w:r w:rsidRPr="00BC2516">
              <w:t>Discoloured.</w:t>
            </w:r>
          </w:p>
        </w:tc>
        <w:tc>
          <w:tcPr>
            <w:tcW w:w="5833" w:type="dxa"/>
          </w:tcPr>
          <w:p w:rsidR="00EA7543" w:rsidRPr="00BC2516" w:rsidRDefault="00EA7543"/>
        </w:tc>
      </w:tr>
      <w:tr w:rsidR="00EA7543" w:rsidRPr="00BC2516"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Pr="00BC2516" w:rsidRDefault="00EA7543" w:rsidP="000738A9">
            <w:r w:rsidRPr="00BC2516">
              <w:t xml:space="preserve">1 black </w:t>
            </w:r>
            <w:r w:rsidR="00852B51" w:rsidRPr="00BC2516">
              <w:t xml:space="preserve">metal </w:t>
            </w:r>
            <w:r w:rsidRPr="00BC2516">
              <w:t xml:space="preserve">ornament </w:t>
            </w:r>
            <w:r w:rsidR="000738A9" w:rsidRPr="00BC2516">
              <w:t xml:space="preserve">of </w:t>
            </w:r>
            <w:r w:rsidRPr="00BC2516">
              <w:t>a person.</w:t>
            </w:r>
          </w:p>
        </w:tc>
        <w:tc>
          <w:tcPr>
            <w:tcW w:w="5267" w:type="dxa"/>
          </w:tcPr>
          <w:p w:rsidR="00EA7543" w:rsidRPr="00BC2516" w:rsidRDefault="00EA7543"/>
        </w:tc>
        <w:tc>
          <w:tcPr>
            <w:tcW w:w="5833" w:type="dxa"/>
          </w:tcPr>
          <w:p w:rsidR="00EA7543" w:rsidRPr="00BC2516" w:rsidRDefault="00EA7543"/>
        </w:tc>
      </w:tr>
      <w:tr w:rsidR="00EA7543" w:rsidRPr="00BC2516"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Pr="00BC2516" w:rsidRDefault="00EA7543" w:rsidP="00896BFA">
            <w:r w:rsidRPr="00BC2516">
              <w:t xml:space="preserve">1 small green </w:t>
            </w:r>
            <w:r w:rsidR="00BC2516">
              <w:t>glass decanter</w:t>
            </w:r>
            <w:r w:rsidRPr="00BC2516">
              <w:t xml:space="preserve"> with crystal lid.</w:t>
            </w:r>
          </w:p>
        </w:tc>
        <w:tc>
          <w:tcPr>
            <w:tcW w:w="5267" w:type="dxa"/>
          </w:tcPr>
          <w:p w:rsidR="00EA7543" w:rsidRPr="00BC2516" w:rsidRDefault="00EA7543"/>
        </w:tc>
        <w:tc>
          <w:tcPr>
            <w:tcW w:w="5833" w:type="dxa"/>
          </w:tcPr>
          <w:p w:rsidR="00EA7543" w:rsidRPr="00BC2516"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EA7543">
            <w:r>
              <w:t>1 circular green glass paper weight.</w:t>
            </w:r>
          </w:p>
        </w:tc>
        <w:tc>
          <w:tcPr>
            <w:tcW w:w="5267" w:type="dxa"/>
          </w:tcPr>
          <w:p w:rsidR="00EA7543" w:rsidRDefault="00EA7543"/>
        </w:tc>
        <w:tc>
          <w:tcPr>
            <w:tcW w:w="5833" w:type="dxa"/>
          </w:tcPr>
          <w:p w:rsidR="00EA7543" w:rsidRPr="00DC5297"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EA7543">
            <w:r>
              <w:t>1 distress looked 12 inch square rippled plate.</w:t>
            </w:r>
          </w:p>
        </w:tc>
        <w:tc>
          <w:tcPr>
            <w:tcW w:w="5267" w:type="dxa"/>
          </w:tcPr>
          <w:p w:rsidR="00EA7543" w:rsidRDefault="00EA7543"/>
        </w:tc>
        <w:tc>
          <w:tcPr>
            <w:tcW w:w="5833" w:type="dxa"/>
          </w:tcPr>
          <w:p w:rsidR="00EA7543" w:rsidRPr="00DC5297" w:rsidRDefault="00EA7543"/>
        </w:tc>
      </w:tr>
      <w:tr w:rsidR="00EA7543" w:rsidTr="00BB12EC">
        <w:trPr>
          <w:trHeight w:val="227"/>
        </w:trPr>
        <w:tc>
          <w:tcPr>
            <w:tcW w:w="534" w:type="dxa"/>
          </w:tcPr>
          <w:p w:rsidR="00EA7543" w:rsidRPr="00DC5297" w:rsidRDefault="00EA7543" w:rsidP="00915021">
            <w:pPr>
              <w:pStyle w:val="ListParagraph"/>
              <w:numPr>
                <w:ilvl w:val="0"/>
                <w:numId w:val="2"/>
              </w:numPr>
            </w:pPr>
          </w:p>
        </w:tc>
        <w:tc>
          <w:tcPr>
            <w:tcW w:w="3529" w:type="dxa"/>
            <w:gridSpan w:val="2"/>
          </w:tcPr>
          <w:p w:rsidR="00EA7543" w:rsidRDefault="00EA7543" w:rsidP="00EA7543">
            <w:r>
              <w:t xml:space="preserve">1 book by </w:t>
            </w:r>
            <w:r w:rsidRPr="00EA7543">
              <w:t>Keith Richards</w:t>
            </w:r>
            <w:r w:rsidR="00901A4B">
              <w:t>.</w:t>
            </w:r>
          </w:p>
        </w:tc>
        <w:tc>
          <w:tcPr>
            <w:tcW w:w="5267" w:type="dxa"/>
          </w:tcPr>
          <w:p w:rsidR="00EA7543" w:rsidRDefault="00EA7543"/>
        </w:tc>
        <w:tc>
          <w:tcPr>
            <w:tcW w:w="5833" w:type="dxa"/>
          </w:tcPr>
          <w:p w:rsidR="00EA7543" w:rsidRPr="00DC5297" w:rsidRDefault="00EA7543"/>
        </w:tc>
      </w:tr>
      <w:tr w:rsidR="00901A4B" w:rsidTr="00BB12EC">
        <w:trPr>
          <w:trHeight w:val="227"/>
        </w:trPr>
        <w:tc>
          <w:tcPr>
            <w:tcW w:w="534" w:type="dxa"/>
          </w:tcPr>
          <w:p w:rsidR="00901A4B" w:rsidRPr="00DC5297" w:rsidRDefault="00901A4B" w:rsidP="00915021">
            <w:pPr>
              <w:pStyle w:val="ListParagraph"/>
              <w:numPr>
                <w:ilvl w:val="0"/>
                <w:numId w:val="2"/>
              </w:numPr>
            </w:pPr>
          </w:p>
        </w:tc>
        <w:tc>
          <w:tcPr>
            <w:tcW w:w="3529" w:type="dxa"/>
            <w:gridSpan w:val="2"/>
          </w:tcPr>
          <w:p w:rsidR="00901A4B" w:rsidRDefault="00901A4B" w:rsidP="00EA7543">
            <w:r>
              <w:t>1 white plastic cordless Vaillant digital heating control.</w:t>
            </w:r>
          </w:p>
        </w:tc>
        <w:tc>
          <w:tcPr>
            <w:tcW w:w="5267" w:type="dxa"/>
          </w:tcPr>
          <w:p w:rsidR="00901A4B" w:rsidRDefault="00BC2516">
            <w:r>
              <w:t>Not tested.</w:t>
            </w:r>
          </w:p>
        </w:tc>
        <w:tc>
          <w:tcPr>
            <w:tcW w:w="5833" w:type="dxa"/>
          </w:tcPr>
          <w:p w:rsidR="00901A4B" w:rsidRPr="00DC5297" w:rsidRDefault="00901A4B"/>
        </w:tc>
      </w:tr>
      <w:tr w:rsidR="00901A4B" w:rsidTr="00BB12EC">
        <w:trPr>
          <w:trHeight w:val="227"/>
        </w:trPr>
        <w:tc>
          <w:tcPr>
            <w:tcW w:w="534" w:type="dxa"/>
          </w:tcPr>
          <w:p w:rsidR="00901A4B" w:rsidRPr="00DC5297" w:rsidRDefault="00901A4B" w:rsidP="00915021">
            <w:pPr>
              <w:pStyle w:val="ListParagraph"/>
              <w:numPr>
                <w:ilvl w:val="0"/>
                <w:numId w:val="2"/>
              </w:numPr>
            </w:pPr>
          </w:p>
        </w:tc>
        <w:tc>
          <w:tcPr>
            <w:tcW w:w="3529" w:type="dxa"/>
            <w:gridSpan w:val="2"/>
          </w:tcPr>
          <w:p w:rsidR="00901A4B" w:rsidRDefault="00901A4B" w:rsidP="00EA7543">
            <w:r>
              <w:t>5 wicker placemats.</w:t>
            </w:r>
          </w:p>
        </w:tc>
        <w:tc>
          <w:tcPr>
            <w:tcW w:w="5267" w:type="dxa"/>
          </w:tcPr>
          <w:p w:rsidR="00901A4B" w:rsidRDefault="00901A4B"/>
        </w:tc>
        <w:tc>
          <w:tcPr>
            <w:tcW w:w="5833" w:type="dxa"/>
          </w:tcPr>
          <w:p w:rsidR="00901A4B" w:rsidRPr="00DC5297" w:rsidRDefault="00901A4B"/>
        </w:tc>
      </w:tr>
      <w:tr w:rsidR="00901A4B" w:rsidTr="00BB12EC">
        <w:trPr>
          <w:trHeight w:val="227"/>
        </w:trPr>
        <w:tc>
          <w:tcPr>
            <w:tcW w:w="534" w:type="dxa"/>
          </w:tcPr>
          <w:p w:rsidR="00901A4B" w:rsidRPr="00DC5297" w:rsidRDefault="00901A4B" w:rsidP="00915021">
            <w:pPr>
              <w:pStyle w:val="ListParagraph"/>
              <w:numPr>
                <w:ilvl w:val="0"/>
                <w:numId w:val="2"/>
              </w:numPr>
            </w:pPr>
          </w:p>
        </w:tc>
        <w:tc>
          <w:tcPr>
            <w:tcW w:w="3529" w:type="dxa"/>
            <w:gridSpan w:val="2"/>
          </w:tcPr>
          <w:p w:rsidR="00901A4B" w:rsidRDefault="00782650" w:rsidP="00EA7543">
            <w:r>
              <w:t>2 glass candle holders.</w:t>
            </w:r>
          </w:p>
        </w:tc>
        <w:tc>
          <w:tcPr>
            <w:tcW w:w="5267" w:type="dxa"/>
          </w:tcPr>
          <w:p w:rsidR="00901A4B" w:rsidRDefault="00901A4B"/>
        </w:tc>
        <w:tc>
          <w:tcPr>
            <w:tcW w:w="5833" w:type="dxa"/>
          </w:tcPr>
          <w:p w:rsidR="00901A4B" w:rsidRPr="00DC5297" w:rsidRDefault="00901A4B"/>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BC2516" w:rsidRDefault="00782650" w:rsidP="00EA7543">
            <w:r>
              <w:t>1 square grey glass candle holder with candle.</w:t>
            </w:r>
          </w:p>
        </w:tc>
        <w:tc>
          <w:tcPr>
            <w:tcW w:w="5267" w:type="dxa"/>
          </w:tcPr>
          <w:p w:rsidR="00782650" w:rsidRDefault="00782650"/>
        </w:tc>
        <w:tc>
          <w:tcPr>
            <w:tcW w:w="5833" w:type="dxa"/>
          </w:tcPr>
          <w:p w:rsidR="00782650" w:rsidRPr="00DC5297" w:rsidRDefault="00782650"/>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782650" w:rsidRDefault="00782650" w:rsidP="00EA7543">
            <w:r>
              <w:t>1 small purple and chrome container with lid.</w:t>
            </w:r>
          </w:p>
        </w:tc>
        <w:tc>
          <w:tcPr>
            <w:tcW w:w="5267" w:type="dxa"/>
          </w:tcPr>
          <w:p w:rsidR="00782650" w:rsidRDefault="00782650"/>
        </w:tc>
        <w:tc>
          <w:tcPr>
            <w:tcW w:w="5833" w:type="dxa"/>
          </w:tcPr>
          <w:p w:rsidR="00782650" w:rsidRPr="00DC5297" w:rsidRDefault="00782650"/>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782650" w:rsidRDefault="00782650" w:rsidP="00EA7543">
            <w:r>
              <w:t>1 grey ornament of a turtle.</w:t>
            </w:r>
          </w:p>
        </w:tc>
        <w:tc>
          <w:tcPr>
            <w:tcW w:w="5267" w:type="dxa"/>
          </w:tcPr>
          <w:p w:rsidR="00782650" w:rsidRDefault="00782650"/>
        </w:tc>
        <w:tc>
          <w:tcPr>
            <w:tcW w:w="5833" w:type="dxa"/>
          </w:tcPr>
          <w:p w:rsidR="00782650" w:rsidRPr="00DC5297" w:rsidRDefault="00782650"/>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782650" w:rsidRDefault="00782650" w:rsidP="00EA7543">
            <w:r>
              <w:t>2 further small grey ornaments.</w:t>
            </w:r>
          </w:p>
        </w:tc>
        <w:tc>
          <w:tcPr>
            <w:tcW w:w="5267" w:type="dxa"/>
          </w:tcPr>
          <w:p w:rsidR="00782650" w:rsidRDefault="00782650"/>
        </w:tc>
        <w:tc>
          <w:tcPr>
            <w:tcW w:w="5833" w:type="dxa"/>
          </w:tcPr>
          <w:p w:rsidR="00782650" w:rsidRPr="00DC5297" w:rsidRDefault="00782650"/>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782650" w:rsidRDefault="00782650" w:rsidP="00EA7543">
            <w:r>
              <w:t xml:space="preserve">2 glass ornaments, one of cat, one of </w:t>
            </w:r>
            <w:r w:rsidR="00732224">
              <w:t xml:space="preserve">a </w:t>
            </w:r>
            <w:r>
              <w:t>dog.</w:t>
            </w:r>
          </w:p>
        </w:tc>
        <w:tc>
          <w:tcPr>
            <w:tcW w:w="5267" w:type="dxa"/>
          </w:tcPr>
          <w:p w:rsidR="00782650" w:rsidRDefault="00782650"/>
        </w:tc>
        <w:tc>
          <w:tcPr>
            <w:tcW w:w="5833" w:type="dxa"/>
          </w:tcPr>
          <w:p w:rsidR="00782650" w:rsidRPr="00DC5297" w:rsidRDefault="00782650"/>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782650" w:rsidRDefault="00782650" w:rsidP="00EA7543">
            <w:r>
              <w:t>1 used candle in glass jar with metal lid.</w:t>
            </w:r>
          </w:p>
        </w:tc>
        <w:tc>
          <w:tcPr>
            <w:tcW w:w="5267" w:type="dxa"/>
          </w:tcPr>
          <w:p w:rsidR="00782650" w:rsidRDefault="00782650"/>
        </w:tc>
        <w:tc>
          <w:tcPr>
            <w:tcW w:w="5833" w:type="dxa"/>
          </w:tcPr>
          <w:p w:rsidR="00782650" w:rsidRPr="00DC5297" w:rsidRDefault="00782650"/>
        </w:tc>
      </w:tr>
      <w:tr w:rsidR="00782650" w:rsidTr="00BB12EC">
        <w:trPr>
          <w:trHeight w:val="227"/>
        </w:trPr>
        <w:tc>
          <w:tcPr>
            <w:tcW w:w="534" w:type="dxa"/>
          </w:tcPr>
          <w:p w:rsidR="00782650" w:rsidRPr="00DC5297" w:rsidRDefault="00782650" w:rsidP="00915021">
            <w:pPr>
              <w:pStyle w:val="ListParagraph"/>
              <w:numPr>
                <w:ilvl w:val="0"/>
                <w:numId w:val="2"/>
              </w:numPr>
            </w:pPr>
          </w:p>
        </w:tc>
        <w:tc>
          <w:tcPr>
            <w:tcW w:w="3529" w:type="dxa"/>
            <w:gridSpan w:val="2"/>
          </w:tcPr>
          <w:p w:rsidR="00782650" w:rsidRDefault="00BC2516" w:rsidP="00D003EC">
            <w:r>
              <w:t>1 approximate 90</w:t>
            </w:r>
            <w:r w:rsidR="00D003EC">
              <w:t>cm</w:t>
            </w:r>
            <w:r w:rsidR="00782650">
              <w:t xml:space="preserve"> long grey floor rug.</w:t>
            </w:r>
          </w:p>
        </w:tc>
        <w:tc>
          <w:tcPr>
            <w:tcW w:w="5267" w:type="dxa"/>
          </w:tcPr>
          <w:p w:rsidR="00782650" w:rsidRDefault="00782650">
            <w:r>
              <w:t>Worn and discoloured.</w:t>
            </w:r>
          </w:p>
        </w:tc>
        <w:tc>
          <w:tcPr>
            <w:tcW w:w="5833" w:type="dxa"/>
          </w:tcPr>
          <w:p w:rsidR="00782650" w:rsidRPr="00DC5297" w:rsidRDefault="00782650"/>
        </w:tc>
      </w:tr>
      <w:tr w:rsidR="004877FB" w:rsidTr="00BB12EC">
        <w:trPr>
          <w:trHeight w:val="227"/>
        </w:trPr>
        <w:tc>
          <w:tcPr>
            <w:tcW w:w="534" w:type="dxa"/>
          </w:tcPr>
          <w:p w:rsidR="004877FB" w:rsidRPr="00DC5297" w:rsidRDefault="004877FB" w:rsidP="00915021">
            <w:pPr>
              <w:pStyle w:val="ListParagraph"/>
              <w:numPr>
                <w:ilvl w:val="0"/>
                <w:numId w:val="2"/>
              </w:numPr>
            </w:pPr>
          </w:p>
        </w:tc>
        <w:tc>
          <w:tcPr>
            <w:tcW w:w="3529" w:type="dxa"/>
            <w:gridSpan w:val="2"/>
          </w:tcPr>
          <w:p w:rsidR="004877FB" w:rsidRDefault="004877FB" w:rsidP="00EA7543">
            <w:r>
              <w:t>Built-in storage:</w:t>
            </w:r>
          </w:p>
          <w:p w:rsidR="004877FB" w:rsidRDefault="004877FB" w:rsidP="00EA7543">
            <w:r>
              <w:t xml:space="preserve">7 </w:t>
            </w:r>
            <w:proofErr w:type="gramStart"/>
            <w:r>
              <w:t>magnolia</w:t>
            </w:r>
            <w:proofErr w:type="gramEnd"/>
            <w:r>
              <w:t xml:space="preserve"> painted wall mounted shelves.</w:t>
            </w:r>
          </w:p>
        </w:tc>
        <w:tc>
          <w:tcPr>
            <w:tcW w:w="5267" w:type="dxa"/>
          </w:tcPr>
          <w:p w:rsidR="004877FB" w:rsidRDefault="004877FB"/>
        </w:tc>
        <w:tc>
          <w:tcPr>
            <w:tcW w:w="5833" w:type="dxa"/>
          </w:tcPr>
          <w:p w:rsidR="004877FB" w:rsidRPr="00DC5297" w:rsidRDefault="004877FB"/>
        </w:tc>
      </w:tr>
      <w:tr w:rsidR="004A6056" w:rsidTr="00BB12EC">
        <w:trPr>
          <w:trHeight w:val="227"/>
        </w:trPr>
        <w:tc>
          <w:tcPr>
            <w:tcW w:w="534" w:type="dxa"/>
          </w:tcPr>
          <w:p w:rsidR="004A6056" w:rsidRPr="00DC5297" w:rsidRDefault="004A6056" w:rsidP="00915021">
            <w:pPr>
              <w:pStyle w:val="ListParagraph"/>
              <w:numPr>
                <w:ilvl w:val="0"/>
                <w:numId w:val="2"/>
              </w:numPr>
            </w:pPr>
          </w:p>
        </w:tc>
        <w:tc>
          <w:tcPr>
            <w:tcW w:w="3529" w:type="dxa"/>
            <w:gridSpan w:val="2"/>
          </w:tcPr>
          <w:p w:rsidR="004A6056" w:rsidRDefault="004A6056" w:rsidP="00EA7543">
            <w:r>
              <w:t>1 small cream ceramic plant holder with plant.</w:t>
            </w:r>
          </w:p>
        </w:tc>
        <w:tc>
          <w:tcPr>
            <w:tcW w:w="5267" w:type="dxa"/>
          </w:tcPr>
          <w:p w:rsidR="004A6056" w:rsidRDefault="004A6056">
            <w:r>
              <w:t>Plant in fair condition.</w:t>
            </w:r>
          </w:p>
        </w:tc>
        <w:tc>
          <w:tcPr>
            <w:tcW w:w="5833" w:type="dxa"/>
          </w:tcPr>
          <w:p w:rsidR="004A6056" w:rsidRPr="00DC5297" w:rsidRDefault="004A6056"/>
        </w:tc>
      </w:tr>
      <w:tr w:rsidR="004877FB" w:rsidTr="00BB12EC">
        <w:trPr>
          <w:trHeight w:val="227"/>
        </w:trPr>
        <w:tc>
          <w:tcPr>
            <w:tcW w:w="534" w:type="dxa"/>
          </w:tcPr>
          <w:p w:rsidR="004877FB" w:rsidRPr="00DC5297" w:rsidRDefault="004877FB" w:rsidP="00915021">
            <w:pPr>
              <w:pStyle w:val="ListParagraph"/>
              <w:numPr>
                <w:ilvl w:val="0"/>
                <w:numId w:val="2"/>
              </w:numPr>
            </w:pPr>
          </w:p>
        </w:tc>
        <w:tc>
          <w:tcPr>
            <w:tcW w:w="3529" w:type="dxa"/>
            <w:gridSpan w:val="2"/>
          </w:tcPr>
          <w:p w:rsidR="00224DE3" w:rsidRDefault="004877FB" w:rsidP="00EA7543">
            <w:r>
              <w:t>Built-in storage 1</w:t>
            </w:r>
            <w:r w:rsidR="00224DE3">
              <w:t xml:space="preserve"> (left hand side):</w:t>
            </w:r>
          </w:p>
          <w:p w:rsidR="00224DE3" w:rsidRDefault="007C2474" w:rsidP="00EA7543">
            <w:r>
              <w:t>Magnolia painted</w:t>
            </w:r>
            <w:r w:rsidR="00F67C4D">
              <w:t xml:space="preserve"> built-in storage unit with:</w:t>
            </w:r>
          </w:p>
          <w:p w:rsidR="00F67C4D" w:rsidRDefault="00F67C4D" w:rsidP="00EA7543">
            <w:r>
              <w:t>2 wooden slatted doors.</w:t>
            </w:r>
          </w:p>
          <w:p w:rsidR="00F67C4D" w:rsidRDefault="00BC2516" w:rsidP="00EA7543">
            <w:r>
              <w:t>2 wooden</w:t>
            </w:r>
            <w:r w:rsidR="00F67C4D">
              <w:t xml:space="preserve"> pulls.</w:t>
            </w:r>
          </w:p>
          <w:p w:rsidR="00F67C4D" w:rsidRDefault="00F67C4D" w:rsidP="00EA7543">
            <w:r>
              <w:t>1 shelf to interior.</w:t>
            </w:r>
          </w:p>
          <w:p w:rsidR="0015706E" w:rsidRDefault="0015706E" w:rsidP="00EA7543">
            <w:r>
              <w:t>1 white plastic double socket to interior.</w:t>
            </w:r>
          </w:p>
          <w:p w:rsidR="0015706E" w:rsidRDefault="0015706E" w:rsidP="00EA7543">
            <w:r>
              <w:t>1 plastic telephone socket to interior.</w:t>
            </w:r>
          </w:p>
        </w:tc>
        <w:tc>
          <w:tcPr>
            <w:tcW w:w="5267" w:type="dxa"/>
          </w:tcPr>
          <w:p w:rsidR="00F67C4D" w:rsidRDefault="00F67C4D">
            <w:r>
              <w:t>Heavily scuff</w:t>
            </w:r>
            <w:r w:rsidR="00093CC6">
              <w:t>ed</w:t>
            </w:r>
            <w:r>
              <w:t xml:space="preserve"> to interior with several small chips.</w:t>
            </w:r>
          </w:p>
          <w:p w:rsidR="00F67C4D" w:rsidRDefault="00F67C4D">
            <w:r>
              <w:t>Light scuffs to exterior.</w:t>
            </w:r>
          </w:p>
          <w:p w:rsidR="0015706E" w:rsidRDefault="0015706E">
            <w:r>
              <w:t>Cut</w:t>
            </w:r>
            <w:r w:rsidR="00856305">
              <w:t>-</w:t>
            </w:r>
            <w:r>
              <w:t>out section to top section to accommodate cables.</w:t>
            </w:r>
          </w:p>
        </w:tc>
        <w:tc>
          <w:tcPr>
            <w:tcW w:w="5833" w:type="dxa"/>
          </w:tcPr>
          <w:p w:rsidR="004877FB" w:rsidRPr="00DC5297" w:rsidRDefault="004877FB"/>
        </w:tc>
      </w:tr>
      <w:tr w:rsidR="00BC3957" w:rsidTr="00BB12EC">
        <w:trPr>
          <w:trHeight w:val="227"/>
        </w:trPr>
        <w:tc>
          <w:tcPr>
            <w:tcW w:w="534" w:type="dxa"/>
          </w:tcPr>
          <w:p w:rsidR="00BC3957" w:rsidRPr="00DC5297" w:rsidRDefault="00BC3957" w:rsidP="00915021">
            <w:pPr>
              <w:pStyle w:val="ListParagraph"/>
              <w:numPr>
                <w:ilvl w:val="0"/>
                <w:numId w:val="2"/>
              </w:numPr>
            </w:pPr>
          </w:p>
        </w:tc>
        <w:tc>
          <w:tcPr>
            <w:tcW w:w="3529" w:type="dxa"/>
            <w:gridSpan w:val="2"/>
          </w:tcPr>
          <w:p w:rsidR="00BC3957" w:rsidRDefault="00BC3957" w:rsidP="00EA7543">
            <w:r>
              <w:t>Built-in storage 2 (right hand side):</w:t>
            </w:r>
          </w:p>
          <w:p w:rsidR="00BC3957" w:rsidRDefault="00BC3957" w:rsidP="00EA7543">
            <w:r>
              <w:t>Magnolia painted built-in storage unit with:</w:t>
            </w:r>
          </w:p>
          <w:p w:rsidR="00BC3957" w:rsidRDefault="00BC3957" w:rsidP="00EA7543">
            <w:r>
              <w:t>2 slatted wooden doors.</w:t>
            </w:r>
          </w:p>
          <w:p w:rsidR="004A75B3" w:rsidRDefault="004A75B3" w:rsidP="00EA7543">
            <w:r>
              <w:t>2 wooden pulls.</w:t>
            </w:r>
          </w:p>
          <w:p w:rsidR="004A75B3" w:rsidRDefault="004A75B3" w:rsidP="00EA7543">
            <w:r>
              <w:t>1 shelf to interior.</w:t>
            </w:r>
          </w:p>
        </w:tc>
        <w:tc>
          <w:tcPr>
            <w:tcW w:w="5267" w:type="dxa"/>
          </w:tcPr>
          <w:p w:rsidR="00BC3957" w:rsidRDefault="004A75B3">
            <w:r>
              <w:t>Scuff marks to interior.</w:t>
            </w:r>
          </w:p>
          <w:p w:rsidR="004A75B3" w:rsidRDefault="004A75B3">
            <w:r>
              <w:t>Cut</w:t>
            </w:r>
            <w:r w:rsidR="0030209F">
              <w:t>-</w:t>
            </w:r>
            <w:r>
              <w:t>out section to top section to accommodate pipes.</w:t>
            </w:r>
          </w:p>
          <w:p w:rsidR="00A73DAF" w:rsidRDefault="00A73DAF">
            <w:r>
              <w:t>Light cracking to exterior edges.</w:t>
            </w:r>
          </w:p>
          <w:p w:rsidR="00A73DAF" w:rsidRDefault="00A73DAF">
            <w:r>
              <w:t>Shelf not fully fitted to interior.</w:t>
            </w:r>
          </w:p>
          <w:p w:rsidR="00A73DAF" w:rsidRDefault="00A73DAF">
            <w:r>
              <w:t>Several cut</w:t>
            </w:r>
            <w:r w:rsidR="00BC65E0">
              <w:t>-</w:t>
            </w:r>
            <w:r>
              <w:t>out sections to interior to accommodate pipes and wires.</w:t>
            </w:r>
          </w:p>
        </w:tc>
        <w:tc>
          <w:tcPr>
            <w:tcW w:w="5833" w:type="dxa"/>
          </w:tcPr>
          <w:p w:rsidR="00BC3957" w:rsidRPr="00DC5297" w:rsidRDefault="00BC3957"/>
        </w:tc>
      </w:tr>
    </w:tbl>
    <w:p w:rsidR="00036A5B" w:rsidRDefault="00036A5B"/>
    <w:tbl>
      <w:tblPr>
        <w:tblW w:w="0" w:type="auto"/>
        <w:tblLayout w:type="fixed"/>
        <w:tblLook w:val="0000" w:firstRow="0" w:lastRow="0" w:firstColumn="0" w:lastColumn="0" w:noHBand="0" w:noVBand="0"/>
      </w:tblPr>
      <w:tblGrid>
        <w:gridCol w:w="3903"/>
        <w:gridCol w:w="3903"/>
        <w:gridCol w:w="3904"/>
        <w:gridCol w:w="3904"/>
      </w:tblGrid>
      <w:tr w:rsidR="00036A5B" w:rsidTr="00036A5B">
        <w:tc>
          <w:tcPr>
            <w:tcW w:w="3903" w:type="dxa"/>
          </w:tcPr>
          <w:p w:rsidR="00036A5B" w:rsidRDefault="00036A5B" w:rsidP="00036A5B">
            <w:pPr>
              <w:spacing w:before="60" w:after="60"/>
              <w:jc w:val="center"/>
            </w:pPr>
            <w:r>
              <w:rPr>
                <w:noProof/>
                <w:lang w:eastAsia="en-GB"/>
              </w:rPr>
              <w:lastRenderedPageBreak/>
              <w:drawing>
                <wp:inline distT="0" distB="0" distL="0" distR="0">
                  <wp:extent cx="2341245" cy="17557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41245" cy="1755775"/>
                          </a:xfrm>
                          <a:prstGeom prst="rect">
                            <a:avLst/>
                          </a:prstGeom>
                        </pic:spPr>
                      </pic:pic>
                    </a:graphicData>
                  </a:graphic>
                </wp:inline>
              </w:drawing>
            </w:r>
          </w:p>
        </w:tc>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41245" cy="1755775"/>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41880" cy="1756410"/>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41880" cy="1756410"/>
                          </a:xfrm>
                          <a:prstGeom prst="rect">
                            <a:avLst/>
                          </a:prstGeom>
                        </pic:spPr>
                      </pic:pic>
                    </a:graphicData>
                  </a:graphic>
                </wp:inline>
              </w:drawing>
            </w:r>
          </w:p>
        </w:tc>
      </w:tr>
      <w:tr w:rsidR="00036A5B" w:rsidTr="00036A5B">
        <w:tc>
          <w:tcPr>
            <w:tcW w:w="3903" w:type="dxa"/>
          </w:tcPr>
          <w:p w:rsidR="00036A5B" w:rsidRDefault="00036A5B" w:rsidP="00036A5B">
            <w:pPr>
              <w:spacing w:before="60" w:after="60"/>
              <w:jc w:val="center"/>
            </w:pP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r w:rsidR="00036A5B" w:rsidTr="00036A5B">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41245" cy="1755775"/>
                          </a:xfrm>
                          <a:prstGeom prst="rect">
                            <a:avLst/>
                          </a:prstGeom>
                        </pic:spPr>
                      </pic:pic>
                    </a:graphicData>
                  </a:graphic>
                </wp:inline>
              </w:drawing>
            </w:r>
          </w:p>
        </w:tc>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41245" cy="1755775"/>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41880" cy="1756410"/>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41880" cy="1756410"/>
                          </a:xfrm>
                          <a:prstGeom prst="rect">
                            <a:avLst/>
                          </a:prstGeom>
                        </pic:spPr>
                      </pic:pic>
                    </a:graphicData>
                  </a:graphic>
                </wp:inline>
              </w:drawing>
            </w:r>
          </w:p>
        </w:tc>
      </w:tr>
      <w:tr w:rsidR="00036A5B" w:rsidTr="00036A5B">
        <w:tc>
          <w:tcPr>
            <w:tcW w:w="3903" w:type="dxa"/>
          </w:tcPr>
          <w:p w:rsidR="00036A5B" w:rsidRDefault="00036A5B" w:rsidP="00036A5B">
            <w:pPr>
              <w:spacing w:before="60" w:after="60"/>
              <w:jc w:val="center"/>
            </w:pP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r w:rsidR="00036A5B" w:rsidTr="00036A5B">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41245" cy="1755775"/>
                          </a:xfrm>
                          <a:prstGeom prst="rect">
                            <a:avLst/>
                          </a:prstGeom>
                        </pic:spPr>
                      </pic:pic>
                    </a:graphicData>
                  </a:graphic>
                </wp:inline>
              </w:drawing>
            </w:r>
          </w:p>
        </w:tc>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41245" cy="1755775"/>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41880" cy="1756410"/>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41880" cy="1756410"/>
                          </a:xfrm>
                          <a:prstGeom prst="rect">
                            <a:avLst/>
                          </a:prstGeom>
                        </pic:spPr>
                      </pic:pic>
                    </a:graphicData>
                  </a:graphic>
                </wp:inline>
              </w:drawing>
            </w:r>
          </w:p>
        </w:tc>
      </w:tr>
      <w:tr w:rsidR="00036A5B" w:rsidTr="00036A5B">
        <w:tc>
          <w:tcPr>
            <w:tcW w:w="3903" w:type="dxa"/>
          </w:tcPr>
          <w:p w:rsidR="00036A5B" w:rsidRDefault="00036A5B" w:rsidP="00036A5B">
            <w:pPr>
              <w:spacing w:before="60" w:after="60"/>
              <w:jc w:val="center"/>
            </w:pP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bl>
    <w:p w:rsidR="00036A5B" w:rsidRDefault="00036A5B"/>
    <w:tbl>
      <w:tblPr>
        <w:tblW w:w="0" w:type="auto"/>
        <w:tblLayout w:type="fixed"/>
        <w:tblLook w:val="0000" w:firstRow="0" w:lastRow="0" w:firstColumn="0" w:lastColumn="0" w:noHBand="0" w:noVBand="0"/>
      </w:tblPr>
      <w:tblGrid>
        <w:gridCol w:w="3903"/>
        <w:gridCol w:w="3903"/>
        <w:gridCol w:w="3904"/>
        <w:gridCol w:w="3904"/>
      </w:tblGrid>
      <w:tr w:rsidR="00036A5B" w:rsidTr="00036A5B">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41245" cy="1755775"/>
                          </a:xfrm>
                          <a:prstGeom prst="rect">
                            <a:avLst/>
                          </a:prstGeom>
                        </pic:spPr>
                      </pic:pic>
                    </a:graphicData>
                  </a:graphic>
                </wp:inline>
              </w:drawing>
            </w:r>
          </w:p>
        </w:tc>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41245" cy="1755775"/>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41880" cy="1756410"/>
                          </a:xfrm>
                          <a:prstGeom prst="rect">
                            <a:avLst/>
                          </a:prstGeom>
                        </pic:spPr>
                      </pic:pic>
                    </a:graphicData>
                  </a:graphic>
                </wp:inline>
              </w:drawing>
            </w:r>
          </w:p>
        </w:tc>
        <w:tc>
          <w:tcPr>
            <w:tcW w:w="3904" w:type="dxa"/>
          </w:tcPr>
          <w:p w:rsidR="00036A5B" w:rsidRDefault="00036A5B" w:rsidP="00036A5B">
            <w:pPr>
              <w:spacing w:before="60" w:after="60"/>
              <w:jc w:val="center"/>
            </w:pPr>
            <w:r>
              <w:rPr>
                <w:noProof/>
                <w:lang w:eastAsia="en-GB"/>
              </w:rPr>
              <w:drawing>
                <wp:inline distT="0" distB="0" distL="0" distR="0">
                  <wp:extent cx="2341880" cy="175641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41880" cy="1756410"/>
                          </a:xfrm>
                          <a:prstGeom prst="rect">
                            <a:avLst/>
                          </a:prstGeom>
                        </pic:spPr>
                      </pic:pic>
                    </a:graphicData>
                  </a:graphic>
                </wp:inline>
              </w:drawing>
            </w:r>
          </w:p>
        </w:tc>
      </w:tr>
      <w:tr w:rsidR="00036A5B" w:rsidTr="00036A5B">
        <w:tc>
          <w:tcPr>
            <w:tcW w:w="3903" w:type="dxa"/>
          </w:tcPr>
          <w:p w:rsidR="00036A5B" w:rsidRDefault="00036A5B" w:rsidP="00036A5B">
            <w:pPr>
              <w:spacing w:before="60" w:after="60"/>
              <w:jc w:val="center"/>
            </w:pPr>
            <w:r>
              <w:t>Shading to fireplace mantel</w:t>
            </w:r>
          </w:p>
        </w:tc>
        <w:tc>
          <w:tcPr>
            <w:tcW w:w="3903" w:type="dxa"/>
          </w:tcPr>
          <w:p w:rsidR="00036A5B" w:rsidRDefault="00036A5B" w:rsidP="00036A5B">
            <w:pPr>
              <w:spacing w:before="60" w:after="60"/>
              <w:jc w:val="center"/>
            </w:pPr>
            <w:r>
              <w:t>Chips to fireplace</w:t>
            </w:r>
          </w:p>
        </w:tc>
        <w:tc>
          <w:tcPr>
            <w:tcW w:w="3904" w:type="dxa"/>
          </w:tcPr>
          <w:p w:rsidR="00036A5B" w:rsidRDefault="00036A5B" w:rsidP="00036A5B">
            <w:pPr>
              <w:spacing w:before="60" w:after="60"/>
              <w:jc w:val="center"/>
            </w:pPr>
            <w:r>
              <w:t>Crack inside fireplace</w:t>
            </w:r>
          </w:p>
        </w:tc>
        <w:tc>
          <w:tcPr>
            <w:tcW w:w="3904" w:type="dxa"/>
          </w:tcPr>
          <w:p w:rsidR="00036A5B" w:rsidRDefault="00036A5B" w:rsidP="00036A5B">
            <w:pPr>
              <w:spacing w:before="60" w:after="60"/>
              <w:jc w:val="center"/>
            </w:pPr>
            <w:r>
              <w:t>Marks to sofa</w:t>
            </w:r>
          </w:p>
        </w:tc>
      </w:tr>
      <w:tr w:rsidR="00036A5B" w:rsidTr="00036A5B">
        <w:tc>
          <w:tcPr>
            <w:tcW w:w="3903" w:type="dxa"/>
          </w:tcPr>
          <w:p w:rsidR="00036A5B" w:rsidRDefault="00036A5B" w:rsidP="00036A5B">
            <w:pPr>
              <w:spacing w:before="60" w:after="60"/>
              <w:jc w:val="center"/>
            </w:pPr>
            <w:r>
              <w:rPr>
                <w:noProof/>
                <w:lang w:eastAsia="en-GB"/>
              </w:rPr>
              <w:drawing>
                <wp:inline distT="0" distB="0" distL="0" distR="0">
                  <wp:extent cx="2341245" cy="17557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41245" cy="1755775"/>
                          </a:xfrm>
                          <a:prstGeom prst="rect">
                            <a:avLst/>
                          </a:prstGeom>
                        </pic:spPr>
                      </pic:pic>
                    </a:graphicData>
                  </a:graphic>
                </wp:inline>
              </w:drawing>
            </w: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r w:rsidR="00036A5B" w:rsidTr="00036A5B">
        <w:tc>
          <w:tcPr>
            <w:tcW w:w="3903" w:type="dxa"/>
          </w:tcPr>
          <w:p w:rsidR="00036A5B" w:rsidRDefault="002C184A" w:rsidP="00036A5B">
            <w:pPr>
              <w:spacing w:before="60" w:after="60"/>
              <w:jc w:val="center"/>
            </w:pPr>
            <w:r>
              <w:t>Condition of side table</w:t>
            </w: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r w:rsidR="00036A5B" w:rsidTr="00036A5B">
        <w:tc>
          <w:tcPr>
            <w:tcW w:w="3903" w:type="dxa"/>
          </w:tcPr>
          <w:p w:rsidR="00036A5B" w:rsidRDefault="00036A5B" w:rsidP="00036A5B">
            <w:pPr>
              <w:spacing w:before="60" w:after="60"/>
              <w:jc w:val="center"/>
            </w:pP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r w:rsidR="00036A5B" w:rsidTr="00036A5B">
        <w:tc>
          <w:tcPr>
            <w:tcW w:w="3903" w:type="dxa"/>
          </w:tcPr>
          <w:p w:rsidR="00036A5B" w:rsidRDefault="00036A5B" w:rsidP="00036A5B">
            <w:pPr>
              <w:spacing w:before="60" w:after="60"/>
              <w:jc w:val="center"/>
            </w:pPr>
          </w:p>
        </w:tc>
        <w:tc>
          <w:tcPr>
            <w:tcW w:w="3903"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c>
          <w:tcPr>
            <w:tcW w:w="3904" w:type="dxa"/>
          </w:tcPr>
          <w:p w:rsidR="00036A5B" w:rsidRDefault="00036A5B" w:rsidP="00036A5B">
            <w:pPr>
              <w:spacing w:before="60" w:after="60"/>
              <w:jc w:val="center"/>
            </w:pPr>
          </w:p>
        </w:tc>
      </w:tr>
    </w:tbl>
    <w:p w:rsidR="00036A5B" w:rsidRDefault="00036A5B"/>
    <w:p w:rsidR="00915021" w:rsidRDefault="00036A5B">
      <w:r>
        <w:br/>
      </w:r>
    </w:p>
    <w:tbl>
      <w:tblPr>
        <w:tblStyle w:val="TableGrid"/>
        <w:tblW w:w="0" w:type="auto"/>
        <w:tblLook w:val="04A0" w:firstRow="1" w:lastRow="0" w:firstColumn="1" w:lastColumn="0" w:noHBand="0" w:noVBand="1"/>
      </w:tblPr>
      <w:tblGrid>
        <w:gridCol w:w="533"/>
        <w:gridCol w:w="2269"/>
        <w:gridCol w:w="1217"/>
        <w:gridCol w:w="5288"/>
        <w:gridCol w:w="5856"/>
      </w:tblGrid>
      <w:tr w:rsidR="009308FD" w:rsidTr="00190087">
        <w:trPr>
          <w:trHeight w:val="510"/>
          <w:tblHeader/>
        </w:trPr>
        <w:tc>
          <w:tcPr>
            <w:tcW w:w="15163" w:type="dxa"/>
            <w:gridSpan w:val="5"/>
            <w:shd w:val="clear" w:color="auto" w:fill="D9D9D9" w:themeFill="background1" w:themeFillShade="D9"/>
            <w:vAlign w:val="center"/>
          </w:tcPr>
          <w:p w:rsidR="009308FD" w:rsidRPr="00AE1F3E" w:rsidRDefault="00937928" w:rsidP="00190087">
            <w:pPr>
              <w:pStyle w:val="Heading1"/>
              <w:outlineLvl w:val="0"/>
            </w:pPr>
            <w:bookmarkStart w:id="9" w:name="_Toc403044622"/>
            <w:r>
              <w:lastRenderedPageBreak/>
              <w:t>KITCHEN (NOT INCLUDING DINING ROOM)</w:t>
            </w:r>
            <w:bookmarkEnd w:id="9"/>
          </w:p>
        </w:tc>
      </w:tr>
      <w:tr w:rsidR="009308FD" w:rsidTr="00190087">
        <w:trPr>
          <w:trHeight w:val="510"/>
          <w:tblHeader/>
        </w:trPr>
        <w:tc>
          <w:tcPr>
            <w:tcW w:w="4019" w:type="dxa"/>
            <w:gridSpan w:val="3"/>
            <w:tcBorders>
              <w:bottom w:val="single" w:sz="4" w:space="0" w:color="auto"/>
            </w:tcBorders>
            <w:vAlign w:val="center"/>
          </w:tcPr>
          <w:p w:rsidR="009308FD" w:rsidRPr="00AE1F3E" w:rsidRDefault="009308FD" w:rsidP="00190087">
            <w:pPr>
              <w:jc w:val="center"/>
              <w:rPr>
                <w:b/>
                <w:sz w:val="32"/>
                <w:szCs w:val="32"/>
              </w:rPr>
            </w:pPr>
            <w:r w:rsidRPr="00AE1F3E">
              <w:rPr>
                <w:b/>
                <w:sz w:val="32"/>
                <w:szCs w:val="32"/>
              </w:rPr>
              <w:t>ITEM</w:t>
            </w:r>
          </w:p>
        </w:tc>
        <w:tc>
          <w:tcPr>
            <w:tcW w:w="5288" w:type="dxa"/>
            <w:tcBorders>
              <w:bottom w:val="single" w:sz="4" w:space="0" w:color="auto"/>
            </w:tcBorders>
            <w:vAlign w:val="center"/>
          </w:tcPr>
          <w:p w:rsidR="009308FD" w:rsidRPr="00AE1F3E" w:rsidRDefault="009308FD" w:rsidP="00190087">
            <w:pPr>
              <w:jc w:val="center"/>
              <w:rPr>
                <w:b/>
                <w:sz w:val="32"/>
                <w:szCs w:val="32"/>
              </w:rPr>
            </w:pPr>
            <w:r>
              <w:rPr>
                <w:b/>
                <w:sz w:val="32"/>
                <w:szCs w:val="32"/>
              </w:rPr>
              <w:t xml:space="preserve">CHECK IN COMMENTS        </w:t>
            </w:r>
          </w:p>
        </w:tc>
        <w:tc>
          <w:tcPr>
            <w:tcW w:w="5856" w:type="dxa"/>
            <w:tcBorders>
              <w:bottom w:val="single" w:sz="4" w:space="0" w:color="auto"/>
            </w:tcBorders>
            <w:vAlign w:val="center"/>
          </w:tcPr>
          <w:p w:rsidR="009308FD" w:rsidRPr="00AE1F3E" w:rsidRDefault="009308FD" w:rsidP="00190087">
            <w:pPr>
              <w:jc w:val="center"/>
              <w:rPr>
                <w:b/>
                <w:sz w:val="32"/>
                <w:szCs w:val="32"/>
              </w:rPr>
            </w:pPr>
            <w:r>
              <w:rPr>
                <w:b/>
                <w:sz w:val="32"/>
                <w:szCs w:val="32"/>
              </w:rPr>
              <w:t xml:space="preserve">CHECK OUT       </w:t>
            </w:r>
          </w:p>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Flooring</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Pr="006D2CE0" w:rsidRDefault="002C184A" w:rsidP="00190087">
            <w:r>
              <w:t>Cream fitted</w:t>
            </w:r>
            <w:r w:rsidR="00937928">
              <w:t xml:space="preserve"> wooden strip flooring.</w:t>
            </w:r>
          </w:p>
        </w:tc>
        <w:tc>
          <w:tcPr>
            <w:tcW w:w="5288" w:type="dxa"/>
            <w:tcBorders>
              <w:bottom w:val="single" w:sz="4" w:space="0" w:color="auto"/>
            </w:tcBorders>
          </w:tcPr>
          <w:p w:rsidR="009308FD" w:rsidRDefault="00937928" w:rsidP="00190087">
            <w:r>
              <w:t>Few light surface scratch marks.</w:t>
            </w:r>
          </w:p>
          <w:p w:rsidR="00937928" w:rsidRPr="006D2CE0" w:rsidRDefault="00937928" w:rsidP="00190087">
            <w:r>
              <w:t>Generally in good condition.</w:t>
            </w:r>
          </w:p>
        </w:tc>
        <w:tc>
          <w:tcPr>
            <w:tcW w:w="5856" w:type="dxa"/>
            <w:tcBorders>
              <w:bottom w:val="single" w:sz="4" w:space="0" w:color="auto"/>
            </w:tcBorders>
          </w:tcPr>
          <w:p w:rsidR="009308FD" w:rsidRPr="006D2CE0" w:rsidRDefault="009308F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7928" w:rsidP="00190087">
            <w:pPr>
              <w:rPr>
                <w:b/>
              </w:rPr>
            </w:pPr>
            <w:r w:rsidRPr="006D2CE0">
              <w:rPr>
                <w:b/>
              </w:rPr>
              <w:t>Woodwork</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Pr="006D2CE0" w:rsidRDefault="00937928" w:rsidP="00190087">
            <w:r>
              <w:t>Painted magnolia.</w:t>
            </w:r>
          </w:p>
        </w:tc>
        <w:tc>
          <w:tcPr>
            <w:tcW w:w="5288" w:type="dxa"/>
            <w:tcBorders>
              <w:bottom w:val="single" w:sz="4" w:space="0" w:color="auto"/>
            </w:tcBorders>
          </w:tcPr>
          <w:p w:rsidR="009308FD" w:rsidRDefault="00937928" w:rsidP="00190087">
            <w:r>
              <w:t>General light usage marks.</w:t>
            </w:r>
          </w:p>
          <w:p w:rsidR="00937928" w:rsidRDefault="00937928" w:rsidP="00190087">
            <w:r>
              <w:t>Light angle chipping.</w:t>
            </w:r>
          </w:p>
          <w:p w:rsidR="00937928" w:rsidRPr="006D2CE0" w:rsidRDefault="00937928" w:rsidP="00190087">
            <w:r>
              <w:t>Section not seen behind fridge freezer.</w:t>
            </w:r>
          </w:p>
        </w:tc>
        <w:tc>
          <w:tcPr>
            <w:tcW w:w="5856" w:type="dxa"/>
            <w:tcBorders>
              <w:bottom w:val="single" w:sz="4" w:space="0" w:color="auto"/>
            </w:tcBorders>
          </w:tcPr>
          <w:p w:rsidR="009308FD" w:rsidRPr="006D2CE0" w:rsidRDefault="009308F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Walls</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vMerge w:val="restart"/>
          </w:tcPr>
          <w:p w:rsidR="009308FD" w:rsidRPr="006D2CE0" w:rsidRDefault="009308FD" w:rsidP="00190087">
            <w:pPr>
              <w:pStyle w:val="ListParagraph"/>
              <w:numPr>
                <w:ilvl w:val="0"/>
                <w:numId w:val="2"/>
              </w:numPr>
            </w:pPr>
          </w:p>
        </w:tc>
        <w:tc>
          <w:tcPr>
            <w:tcW w:w="2269" w:type="dxa"/>
            <w:vMerge w:val="restart"/>
          </w:tcPr>
          <w:p w:rsidR="009308FD" w:rsidRPr="006D2CE0" w:rsidRDefault="00937928" w:rsidP="00190087">
            <w:r>
              <w:t>Painted magnolia.</w:t>
            </w:r>
          </w:p>
        </w:tc>
        <w:tc>
          <w:tcPr>
            <w:tcW w:w="1217" w:type="dxa"/>
          </w:tcPr>
          <w:p w:rsidR="009308FD" w:rsidRPr="006D2CE0" w:rsidRDefault="009308FD" w:rsidP="00190087"/>
        </w:tc>
        <w:tc>
          <w:tcPr>
            <w:tcW w:w="5288" w:type="dxa"/>
            <w:tcBorders>
              <w:bottom w:val="single" w:sz="4" w:space="0" w:color="auto"/>
            </w:tcBorders>
          </w:tcPr>
          <w:p w:rsidR="009308FD" w:rsidRPr="006D2CE0" w:rsidRDefault="009308FD" w:rsidP="00190087"/>
        </w:tc>
        <w:tc>
          <w:tcPr>
            <w:tcW w:w="5856" w:type="dxa"/>
            <w:tcBorders>
              <w:bottom w:val="single" w:sz="4" w:space="0" w:color="auto"/>
            </w:tcBorders>
          </w:tcPr>
          <w:p w:rsidR="009308FD" w:rsidRPr="006D2CE0" w:rsidRDefault="009308FD" w:rsidP="00190087"/>
        </w:tc>
      </w:tr>
      <w:tr w:rsidR="009308FD" w:rsidTr="00190087">
        <w:trPr>
          <w:trHeight w:val="227"/>
        </w:trPr>
        <w:tc>
          <w:tcPr>
            <w:tcW w:w="533" w:type="dxa"/>
            <w:vMerge/>
          </w:tcPr>
          <w:p w:rsidR="009308FD" w:rsidRPr="006D2CE0" w:rsidRDefault="009308FD" w:rsidP="00190087"/>
        </w:tc>
        <w:tc>
          <w:tcPr>
            <w:tcW w:w="2269" w:type="dxa"/>
            <w:vMerge/>
          </w:tcPr>
          <w:p w:rsidR="009308FD" w:rsidRPr="006D2CE0" w:rsidRDefault="009308FD" w:rsidP="00190087"/>
        </w:tc>
        <w:tc>
          <w:tcPr>
            <w:tcW w:w="1217" w:type="dxa"/>
          </w:tcPr>
          <w:p w:rsidR="009308FD" w:rsidRPr="006D2CE0" w:rsidRDefault="009308FD" w:rsidP="00190087">
            <w:r w:rsidRPr="006D2CE0">
              <w:t>Left wall</w:t>
            </w:r>
          </w:p>
        </w:tc>
        <w:tc>
          <w:tcPr>
            <w:tcW w:w="5288" w:type="dxa"/>
            <w:tcBorders>
              <w:bottom w:val="single" w:sz="4" w:space="0" w:color="auto"/>
            </w:tcBorders>
          </w:tcPr>
          <w:p w:rsidR="009308FD" w:rsidRPr="006D2CE0" w:rsidRDefault="009308FD" w:rsidP="00190087"/>
        </w:tc>
        <w:tc>
          <w:tcPr>
            <w:tcW w:w="5856" w:type="dxa"/>
            <w:tcBorders>
              <w:bottom w:val="single" w:sz="4" w:space="0" w:color="auto"/>
            </w:tcBorders>
          </w:tcPr>
          <w:p w:rsidR="009308FD" w:rsidRPr="006D2CE0" w:rsidRDefault="009308FD" w:rsidP="00190087"/>
        </w:tc>
      </w:tr>
      <w:tr w:rsidR="009308FD" w:rsidTr="00190087">
        <w:trPr>
          <w:trHeight w:val="227"/>
        </w:trPr>
        <w:tc>
          <w:tcPr>
            <w:tcW w:w="533" w:type="dxa"/>
            <w:vMerge/>
          </w:tcPr>
          <w:p w:rsidR="009308FD" w:rsidRPr="006D2CE0" w:rsidRDefault="009308FD" w:rsidP="00190087">
            <w:pPr>
              <w:pStyle w:val="ListParagraph"/>
              <w:ind w:left="360"/>
            </w:pPr>
          </w:p>
        </w:tc>
        <w:tc>
          <w:tcPr>
            <w:tcW w:w="2269" w:type="dxa"/>
            <w:vMerge/>
          </w:tcPr>
          <w:p w:rsidR="009308FD" w:rsidRPr="006D2CE0" w:rsidRDefault="009308FD" w:rsidP="00190087"/>
        </w:tc>
        <w:tc>
          <w:tcPr>
            <w:tcW w:w="1217" w:type="dxa"/>
          </w:tcPr>
          <w:p w:rsidR="009308FD" w:rsidRPr="006D2CE0" w:rsidRDefault="009308FD" w:rsidP="00190087">
            <w:r>
              <w:t>Facing</w:t>
            </w:r>
            <w:r w:rsidRPr="006D2CE0">
              <w:t xml:space="preserve"> wall</w:t>
            </w:r>
          </w:p>
        </w:tc>
        <w:tc>
          <w:tcPr>
            <w:tcW w:w="5288" w:type="dxa"/>
            <w:tcBorders>
              <w:bottom w:val="single" w:sz="4" w:space="0" w:color="auto"/>
            </w:tcBorders>
          </w:tcPr>
          <w:p w:rsidR="009308FD" w:rsidRPr="006D2CE0" w:rsidRDefault="00937928" w:rsidP="00190087">
            <w:r>
              <w:t>Light cracking below the window sill.</w:t>
            </w:r>
          </w:p>
        </w:tc>
        <w:tc>
          <w:tcPr>
            <w:tcW w:w="5856" w:type="dxa"/>
            <w:tcBorders>
              <w:bottom w:val="single" w:sz="4" w:space="0" w:color="auto"/>
            </w:tcBorders>
          </w:tcPr>
          <w:p w:rsidR="009308FD" w:rsidRPr="006D2CE0" w:rsidRDefault="009308FD" w:rsidP="00190087"/>
        </w:tc>
      </w:tr>
      <w:tr w:rsidR="009308FD" w:rsidTr="00190087">
        <w:trPr>
          <w:trHeight w:val="227"/>
        </w:trPr>
        <w:tc>
          <w:tcPr>
            <w:tcW w:w="533" w:type="dxa"/>
            <w:vMerge/>
          </w:tcPr>
          <w:p w:rsidR="009308FD" w:rsidRPr="006D2CE0" w:rsidRDefault="009308FD" w:rsidP="00190087">
            <w:pPr>
              <w:pStyle w:val="ListParagraph"/>
              <w:ind w:left="360"/>
            </w:pPr>
          </w:p>
        </w:tc>
        <w:tc>
          <w:tcPr>
            <w:tcW w:w="2269" w:type="dxa"/>
            <w:vMerge/>
          </w:tcPr>
          <w:p w:rsidR="009308FD" w:rsidRPr="006D2CE0" w:rsidRDefault="009308FD" w:rsidP="00190087"/>
        </w:tc>
        <w:tc>
          <w:tcPr>
            <w:tcW w:w="1217" w:type="dxa"/>
          </w:tcPr>
          <w:p w:rsidR="009308FD" w:rsidRPr="006D2CE0" w:rsidRDefault="009308FD" w:rsidP="00190087">
            <w:r w:rsidRPr="006D2CE0">
              <w:t>Right wall</w:t>
            </w:r>
          </w:p>
        </w:tc>
        <w:tc>
          <w:tcPr>
            <w:tcW w:w="5288" w:type="dxa"/>
            <w:tcBorders>
              <w:bottom w:val="single" w:sz="4" w:space="0" w:color="auto"/>
            </w:tcBorders>
          </w:tcPr>
          <w:p w:rsidR="009308FD" w:rsidRPr="006D2CE0" w:rsidRDefault="00937928" w:rsidP="00190087">
            <w:r>
              <w:t>Several small chips to corner left hand side of extractor.</w:t>
            </w:r>
          </w:p>
        </w:tc>
        <w:tc>
          <w:tcPr>
            <w:tcW w:w="5856" w:type="dxa"/>
            <w:tcBorders>
              <w:bottom w:val="single" w:sz="4" w:space="0" w:color="auto"/>
            </w:tcBorders>
          </w:tcPr>
          <w:p w:rsidR="009308FD" w:rsidRPr="006D2CE0" w:rsidRDefault="009308FD" w:rsidP="00190087"/>
        </w:tc>
      </w:tr>
      <w:tr w:rsidR="009308FD" w:rsidTr="00190087">
        <w:trPr>
          <w:trHeight w:val="227"/>
        </w:trPr>
        <w:tc>
          <w:tcPr>
            <w:tcW w:w="533" w:type="dxa"/>
            <w:vMerge/>
            <w:tcBorders>
              <w:bottom w:val="single" w:sz="4" w:space="0" w:color="auto"/>
            </w:tcBorders>
          </w:tcPr>
          <w:p w:rsidR="009308FD" w:rsidRPr="006D2CE0" w:rsidRDefault="009308FD" w:rsidP="00190087">
            <w:pPr>
              <w:pStyle w:val="ListParagraph"/>
              <w:ind w:left="360"/>
            </w:pPr>
          </w:p>
        </w:tc>
        <w:tc>
          <w:tcPr>
            <w:tcW w:w="2269" w:type="dxa"/>
            <w:vMerge/>
            <w:tcBorders>
              <w:bottom w:val="single" w:sz="4" w:space="0" w:color="auto"/>
            </w:tcBorders>
          </w:tcPr>
          <w:p w:rsidR="009308FD" w:rsidRPr="006D2CE0" w:rsidRDefault="009308FD" w:rsidP="00190087"/>
        </w:tc>
        <w:tc>
          <w:tcPr>
            <w:tcW w:w="1217" w:type="dxa"/>
            <w:tcBorders>
              <w:bottom w:val="single" w:sz="4" w:space="0" w:color="auto"/>
            </w:tcBorders>
          </w:tcPr>
          <w:p w:rsidR="009308FD" w:rsidRPr="006D2CE0" w:rsidRDefault="009308FD" w:rsidP="00190087">
            <w:r w:rsidRPr="006D2CE0">
              <w:t>Rear wall</w:t>
            </w:r>
          </w:p>
        </w:tc>
        <w:tc>
          <w:tcPr>
            <w:tcW w:w="5288" w:type="dxa"/>
            <w:tcBorders>
              <w:bottom w:val="single" w:sz="4" w:space="0" w:color="auto"/>
            </w:tcBorders>
          </w:tcPr>
          <w:p w:rsidR="009308FD" w:rsidRPr="006D2CE0" w:rsidRDefault="00937928" w:rsidP="00190087">
            <w:r>
              <w:t>Few very light marks and shrinkage around wall mounted plastic bin.</w:t>
            </w:r>
          </w:p>
        </w:tc>
        <w:tc>
          <w:tcPr>
            <w:tcW w:w="5856" w:type="dxa"/>
            <w:tcBorders>
              <w:bottom w:val="single" w:sz="4" w:space="0" w:color="auto"/>
            </w:tcBorders>
          </w:tcPr>
          <w:p w:rsidR="009308FD" w:rsidRPr="006D2CE0" w:rsidRDefault="009308FD" w:rsidP="00190087"/>
        </w:tc>
      </w:tr>
      <w:tr w:rsidR="00604CDD" w:rsidTr="00190087">
        <w:trPr>
          <w:trHeight w:val="227"/>
        </w:trPr>
        <w:tc>
          <w:tcPr>
            <w:tcW w:w="533" w:type="dxa"/>
          </w:tcPr>
          <w:p w:rsidR="00604CDD" w:rsidRPr="006D2CE0" w:rsidRDefault="00604CDD" w:rsidP="00190087">
            <w:pPr>
              <w:pStyle w:val="ListParagraph"/>
              <w:numPr>
                <w:ilvl w:val="0"/>
                <w:numId w:val="2"/>
              </w:numPr>
            </w:pPr>
          </w:p>
        </w:tc>
        <w:tc>
          <w:tcPr>
            <w:tcW w:w="3486" w:type="dxa"/>
            <w:gridSpan w:val="2"/>
          </w:tcPr>
          <w:p w:rsidR="00604CDD" w:rsidRDefault="00604CDD" w:rsidP="00604CDD">
            <w:r>
              <w:t>Part cream tiled splashback around extractor.</w:t>
            </w:r>
          </w:p>
        </w:tc>
        <w:tc>
          <w:tcPr>
            <w:tcW w:w="5288" w:type="dxa"/>
          </w:tcPr>
          <w:p w:rsidR="00604CDD" w:rsidRPr="006D2CE0" w:rsidRDefault="00604CDD" w:rsidP="00190087"/>
        </w:tc>
        <w:tc>
          <w:tcPr>
            <w:tcW w:w="5856" w:type="dxa"/>
          </w:tcPr>
          <w:p w:rsidR="00604CDD" w:rsidRPr="006D2CE0" w:rsidRDefault="00604CD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Switches and sockets</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7928" w:rsidP="00190087">
            <w:r>
              <w:t>1 chrome double light switch.</w:t>
            </w:r>
          </w:p>
        </w:tc>
        <w:tc>
          <w:tcPr>
            <w:tcW w:w="5288" w:type="dxa"/>
          </w:tcPr>
          <w:p w:rsidR="009308FD" w:rsidRPr="006D2CE0" w:rsidRDefault="009308FD" w:rsidP="00190087"/>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7928" w:rsidP="00190087">
            <w:r>
              <w:t>1 chrome double dimmer switch.</w:t>
            </w:r>
          </w:p>
        </w:tc>
        <w:tc>
          <w:tcPr>
            <w:tcW w:w="5288" w:type="dxa"/>
          </w:tcPr>
          <w:p w:rsidR="009308FD" w:rsidRPr="006D2CE0" w:rsidRDefault="009308FD" w:rsidP="00190087"/>
        </w:tc>
        <w:tc>
          <w:tcPr>
            <w:tcW w:w="5856" w:type="dxa"/>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Pr="006D2CE0" w:rsidRDefault="00937928" w:rsidP="00190087">
            <w:r>
              <w:t>6 chrome double plug sockets.</w:t>
            </w:r>
          </w:p>
        </w:tc>
        <w:tc>
          <w:tcPr>
            <w:tcW w:w="5288" w:type="dxa"/>
            <w:tcBorders>
              <w:bottom w:val="single" w:sz="4" w:space="0" w:color="auto"/>
            </w:tcBorders>
          </w:tcPr>
          <w:p w:rsidR="009308FD" w:rsidRPr="006D2CE0" w:rsidRDefault="00937928" w:rsidP="00190087">
            <w:r>
              <w:t>Paint marked in places.</w:t>
            </w:r>
          </w:p>
        </w:tc>
        <w:tc>
          <w:tcPr>
            <w:tcW w:w="5856" w:type="dxa"/>
            <w:tcBorders>
              <w:bottom w:val="single" w:sz="4" w:space="0" w:color="auto"/>
            </w:tcBorders>
          </w:tcPr>
          <w:p w:rsidR="009308FD" w:rsidRPr="006D2CE0" w:rsidRDefault="009308FD" w:rsidP="00190087"/>
        </w:tc>
      </w:tr>
      <w:tr w:rsidR="00937928" w:rsidTr="00190087">
        <w:trPr>
          <w:trHeight w:val="227"/>
        </w:trPr>
        <w:tc>
          <w:tcPr>
            <w:tcW w:w="533" w:type="dxa"/>
            <w:tcBorders>
              <w:bottom w:val="single" w:sz="4" w:space="0" w:color="auto"/>
            </w:tcBorders>
          </w:tcPr>
          <w:p w:rsidR="00937928" w:rsidRPr="006D2CE0" w:rsidRDefault="00937928" w:rsidP="00190087">
            <w:pPr>
              <w:pStyle w:val="ListParagraph"/>
              <w:numPr>
                <w:ilvl w:val="0"/>
                <w:numId w:val="2"/>
              </w:numPr>
            </w:pPr>
          </w:p>
        </w:tc>
        <w:tc>
          <w:tcPr>
            <w:tcW w:w="3486" w:type="dxa"/>
            <w:gridSpan w:val="2"/>
            <w:tcBorders>
              <w:bottom w:val="single" w:sz="4" w:space="0" w:color="auto"/>
            </w:tcBorders>
          </w:tcPr>
          <w:p w:rsidR="00937928" w:rsidRDefault="00937928" w:rsidP="00190087">
            <w:r>
              <w:t>1 brass wall mounted doorbell chime.</w:t>
            </w:r>
          </w:p>
        </w:tc>
        <w:tc>
          <w:tcPr>
            <w:tcW w:w="5288" w:type="dxa"/>
            <w:tcBorders>
              <w:bottom w:val="single" w:sz="4" w:space="0" w:color="auto"/>
            </w:tcBorders>
          </w:tcPr>
          <w:p w:rsidR="00937928" w:rsidRDefault="00937928" w:rsidP="00190087">
            <w:r>
              <w:t>Not tested.</w:t>
            </w:r>
          </w:p>
          <w:p w:rsidR="00937928" w:rsidRDefault="00937928" w:rsidP="00190087">
            <w:r>
              <w:t>Paint marked.</w:t>
            </w:r>
          </w:p>
        </w:tc>
        <w:tc>
          <w:tcPr>
            <w:tcW w:w="5856" w:type="dxa"/>
            <w:tcBorders>
              <w:bottom w:val="single" w:sz="4" w:space="0" w:color="auto"/>
            </w:tcBorders>
          </w:tcPr>
          <w:p w:rsidR="00937928" w:rsidRPr="006D2CE0" w:rsidRDefault="00937928" w:rsidP="00190087"/>
        </w:tc>
      </w:tr>
      <w:tr w:rsidR="00510116" w:rsidTr="00190087">
        <w:trPr>
          <w:trHeight w:val="227"/>
        </w:trPr>
        <w:tc>
          <w:tcPr>
            <w:tcW w:w="533" w:type="dxa"/>
            <w:tcBorders>
              <w:bottom w:val="single" w:sz="4" w:space="0" w:color="auto"/>
            </w:tcBorders>
          </w:tcPr>
          <w:p w:rsidR="00510116" w:rsidRPr="006D2CE0" w:rsidRDefault="00510116" w:rsidP="00190087">
            <w:pPr>
              <w:pStyle w:val="ListParagraph"/>
              <w:numPr>
                <w:ilvl w:val="0"/>
                <w:numId w:val="2"/>
              </w:numPr>
            </w:pPr>
          </w:p>
        </w:tc>
        <w:tc>
          <w:tcPr>
            <w:tcW w:w="3486" w:type="dxa"/>
            <w:gridSpan w:val="2"/>
            <w:tcBorders>
              <w:bottom w:val="single" w:sz="4" w:space="0" w:color="auto"/>
            </w:tcBorders>
          </w:tcPr>
          <w:p w:rsidR="00510116" w:rsidRDefault="00510116" w:rsidP="00190087">
            <w:r>
              <w:t>1 plastic wall mounted alarm motion sensor.</w:t>
            </w:r>
          </w:p>
        </w:tc>
        <w:tc>
          <w:tcPr>
            <w:tcW w:w="5288" w:type="dxa"/>
            <w:tcBorders>
              <w:bottom w:val="single" w:sz="4" w:space="0" w:color="auto"/>
            </w:tcBorders>
          </w:tcPr>
          <w:p w:rsidR="00510116" w:rsidRDefault="00510116" w:rsidP="00190087">
            <w:r>
              <w:t>Not tested.</w:t>
            </w:r>
          </w:p>
        </w:tc>
        <w:tc>
          <w:tcPr>
            <w:tcW w:w="5856" w:type="dxa"/>
            <w:tcBorders>
              <w:bottom w:val="single" w:sz="4" w:space="0" w:color="auto"/>
            </w:tcBorders>
          </w:tcPr>
          <w:p w:rsidR="00510116" w:rsidRPr="006D2CE0" w:rsidRDefault="00510116" w:rsidP="00190087"/>
        </w:tc>
      </w:tr>
      <w:tr w:rsidR="00510116" w:rsidTr="00190087">
        <w:trPr>
          <w:trHeight w:val="227"/>
        </w:trPr>
        <w:tc>
          <w:tcPr>
            <w:tcW w:w="533" w:type="dxa"/>
            <w:tcBorders>
              <w:bottom w:val="single" w:sz="4" w:space="0" w:color="auto"/>
            </w:tcBorders>
          </w:tcPr>
          <w:p w:rsidR="00510116" w:rsidRPr="006D2CE0" w:rsidRDefault="00510116" w:rsidP="00190087">
            <w:pPr>
              <w:pStyle w:val="ListParagraph"/>
              <w:numPr>
                <w:ilvl w:val="0"/>
                <w:numId w:val="2"/>
              </w:numPr>
            </w:pPr>
          </w:p>
        </w:tc>
        <w:tc>
          <w:tcPr>
            <w:tcW w:w="3486" w:type="dxa"/>
            <w:gridSpan w:val="2"/>
            <w:tcBorders>
              <w:bottom w:val="single" w:sz="4" w:space="0" w:color="auto"/>
            </w:tcBorders>
          </w:tcPr>
          <w:p w:rsidR="00510116" w:rsidRDefault="00510116" w:rsidP="00190087">
            <w:r>
              <w:t>1 plastic ceiling mounted smoke alarm.</w:t>
            </w:r>
          </w:p>
        </w:tc>
        <w:tc>
          <w:tcPr>
            <w:tcW w:w="5288" w:type="dxa"/>
            <w:tcBorders>
              <w:bottom w:val="single" w:sz="4" w:space="0" w:color="auto"/>
            </w:tcBorders>
          </w:tcPr>
          <w:p w:rsidR="00510116" w:rsidRDefault="00510116" w:rsidP="00190087">
            <w:r>
              <w:t>Not tested.</w:t>
            </w:r>
          </w:p>
          <w:p w:rsidR="00510116" w:rsidRDefault="00510116" w:rsidP="00190087">
            <w:r>
              <w:t>LED light working.</w:t>
            </w:r>
          </w:p>
        </w:tc>
        <w:tc>
          <w:tcPr>
            <w:tcW w:w="5856" w:type="dxa"/>
            <w:tcBorders>
              <w:bottom w:val="single" w:sz="4" w:space="0" w:color="auto"/>
            </w:tcBorders>
          </w:tcPr>
          <w:p w:rsidR="00510116" w:rsidRPr="006D2CE0" w:rsidRDefault="00510116" w:rsidP="00190087"/>
        </w:tc>
      </w:tr>
      <w:tr w:rsidR="00510116" w:rsidTr="00190087">
        <w:trPr>
          <w:trHeight w:val="227"/>
        </w:trPr>
        <w:tc>
          <w:tcPr>
            <w:tcW w:w="533" w:type="dxa"/>
            <w:tcBorders>
              <w:bottom w:val="single" w:sz="4" w:space="0" w:color="auto"/>
            </w:tcBorders>
          </w:tcPr>
          <w:p w:rsidR="00510116" w:rsidRPr="006D2CE0" w:rsidRDefault="00510116" w:rsidP="00190087">
            <w:pPr>
              <w:pStyle w:val="ListParagraph"/>
              <w:numPr>
                <w:ilvl w:val="0"/>
                <w:numId w:val="2"/>
              </w:numPr>
            </w:pPr>
          </w:p>
        </w:tc>
        <w:tc>
          <w:tcPr>
            <w:tcW w:w="3486" w:type="dxa"/>
            <w:gridSpan w:val="2"/>
            <w:tcBorders>
              <w:bottom w:val="single" w:sz="4" w:space="0" w:color="auto"/>
            </w:tcBorders>
          </w:tcPr>
          <w:p w:rsidR="00510116" w:rsidRDefault="00510116" w:rsidP="00993A4A">
            <w:r>
              <w:t xml:space="preserve">1 cream metal wall mounted </w:t>
            </w:r>
            <w:r w:rsidR="00993A4A">
              <w:t xml:space="preserve">item </w:t>
            </w:r>
            <w:r>
              <w:t>with black aerial.</w:t>
            </w:r>
          </w:p>
        </w:tc>
        <w:tc>
          <w:tcPr>
            <w:tcW w:w="5288" w:type="dxa"/>
            <w:tcBorders>
              <w:bottom w:val="single" w:sz="4" w:space="0" w:color="auto"/>
            </w:tcBorders>
          </w:tcPr>
          <w:p w:rsidR="00510116" w:rsidRDefault="00510116" w:rsidP="00190087">
            <w:r>
              <w:t>Usage unknown.</w:t>
            </w:r>
          </w:p>
          <w:p w:rsidR="00510116" w:rsidRDefault="00510116" w:rsidP="00190087">
            <w:r>
              <w:t>Paint marked and discoloured.</w:t>
            </w:r>
          </w:p>
        </w:tc>
        <w:tc>
          <w:tcPr>
            <w:tcW w:w="5856" w:type="dxa"/>
            <w:tcBorders>
              <w:bottom w:val="single" w:sz="4" w:space="0" w:color="auto"/>
            </w:tcBorders>
          </w:tcPr>
          <w:p w:rsidR="00510116" w:rsidRPr="006D2CE0" w:rsidRDefault="00510116"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Heating</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Default="00510116" w:rsidP="00190087">
            <w:r>
              <w:t>Underfloor heating.</w:t>
            </w:r>
          </w:p>
          <w:p w:rsidR="00745103" w:rsidRDefault="00745103" w:rsidP="00190087"/>
          <w:p w:rsidR="00745103" w:rsidRPr="006D2CE0" w:rsidRDefault="00745103" w:rsidP="00190087"/>
        </w:tc>
        <w:tc>
          <w:tcPr>
            <w:tcW w:w="5288" w:type="dxa"/>
            <w:tcBorders>
              <w:bottom w:val="single" w:sz="4" w:space="0" w:color="auto"/>
            </w:tcBorders>
          </w:tcPr>
          <w:p w:rsidR="009308FD" w:rsidRPr="006D2CE0" w:rsidRDefault="009308FD" w:rsidP="00190087"/>
        </w:tc>
        <w:tc>
          <w:tcPr>
            <w:tcW w:w="5856" w:type="dxa"/>
            <w:tcBorders>
              <w:bottom w:val="single" w:sz="4" w:space="0" w:color="auto"/>
            </w:tcBorders>
          </w:tcPr>
          <w:p w:rsidR="009308FD" w:rsidRPr="006D2CE0" w:rsidRDefault="009308F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lastRenderedPageBreak/>
              <w:t>Windows</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821536" w:rsidP="00190087">
            <w:r>
              <w:t>Magnolia painted wooden sash window containing:</w:t>
            </w:r>
          </w:p>
          <w:p w:rsidR="00821536" w:rsidRDefault="00821536" w:rsidP="00190087">
            <w:r>
              <w:t>4 single glazed panes.</w:t>
            </w:r>
          </w:p>
          <w:p w:rsidR="00821536" w:rsidRDefault="00821536" w:rsidP="00190087">
            <w:r>
              <w:t>2 chrome finger pulls.</w:t>
            </w:r>
          </w:p>
          <w:p w:rsidR="00821536" w:rsidRDefault="00821536" w:rsidP="00190087">
            <w:r>
              <w:t>1 chrome lock.</w:t>
            </w:r>
          </w:p>
          <w:p w:rsidR="00821536" w:rsidRDefault="00821536" w:rsidP="00190087">
            <w:r>
              <w:t>2 sash cords.</w:t>
            </w:r>
          </w:p>
          <w:p w:rsidR="00821536" w:rsidRDefault="00821536" w:rsidP="00190087">
            <w:r>
              <w:t>2 metal bolts.</w:t>
            </w:r>
          </w:p>
          <w:p w:rsidR="00821536" w:rsidRDefault="00821536" w:rsidP="00190087">
            <w:r>
              <w:t>1 integrated air vent with 2 pull cords and plastic acorns.</w:t>
            </w:r>
          </w:p>
          <w:p w:rsidR="004815A5" w:rsidRPr="006D2CE0" w:rsidRDefault="004815A5" w:rsidP="00190087">
            <w:r>
              <w:t>Black granite window sill.</w:t>
            </w:r>
          </w:p>
        </w:tc>
        <w:tc>
          <w:tcPr>
            <w:tcW w:w="5288" w:type="dxa"/>
          </w:tcPr>
          <w:p w:rsidR="009308FD" w:rsidRDefault="00821536" w:rsidP="00190087">
            <w:r>
              <w:t>Glazing sound and clean.</w:t>
            </w:r>
          </w:p>
          <w:p w:rsidR="00821536" w:rsidRDefault="00821536" w:rsidP="00190087">
            <w:r>
              <w:t xml:space="preserve">Light scratch and paint marks to edges </w:t>
            </w:r>
            <w:r w:rsidR="00F133B3">
              <w:t>of panes.</w:t>
            </w:r>
          </w:p>
          <w:p w:rsidR="004815A5" w:rsidRDefault="004815A5" w:rsidP="004815A5">
            <w:r>
              <w:t>Few light usage marks to frame.</w:t>
            </w:r>
          </w:p>
          <w:p w:rsidR="004815A5" w:rsidRDefault="004815A5" w:rsidP="004815A5">
            <w:r>
              <w:t>Air vent discoloured.</w:t>
            </w:r>
          </w:p>
          <w:p w:rsidR="004815A5" w:rsidRPr="006D2CE0" w:rsidRDefault="004815A5" w:rsidP="004815A5">
            <w:r>
              <w:t>Window sill paint marked.</w:t>
            </w:r>
          </w:p>
        </w:tc>
        <w:tc>
          <w:tcPr>
            <w:tcW w:w="5856" w:type="dxa"/>
          </w:tcPr>
          <w:p w:rsidR="009308FD" w:rsidRPr="006D2CE0" w:rsidRDefault="009308F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Curtains/blinds</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Default="004815A5" w:rsidP="00190087">
            <w:r>
              <w:t>1 white wooden Venetian blind with matching pelmet.</w:t>
            </w:r>
          </w:p>
          <w:p w:rsidR="004815A5" w:rsidRPr="006D2CE0" w:rsidRDefault="004815A5" w:rsidP="002D4252">
            <w:r>
              <w:t xml:space="preserve">White </w:t>
            </w:r>
            <w:proofErr w:type="gramStart"/>
            <w:r>
              <w:t>pull</w:t>
            </w:r>
            <w:proofErr w:type="gramEnd"/>
            <w:r>
              <w:t xml:space="preserve"> cord</w:t>
            </w:r>
            <w:r w:rsidR="002D4252">
              <w:t>,</w:t>
            </w:r>
            <w:r>
              <w:t xml:space="preserve"> wooden acorns and metal tieback.</w:t>
            </w:r>
          </w:p>
        </w:tc>
        <w:tc>
          <w:tcPr>
            <w:tcW w:w="5288" w:type="dxa"/>
            <w:tcBorders>
              <w:bottom w:val="single" w:sz="4" w:space="0" w:color="auto"/>
            </w:tcBorders>
          </w:tcPr>
          <w:p w:rsidR="009308FD" w:rsidRDefault="004815A5" w:rsidP="00190087">
            <w:r>
              <w:t>In working order.</w:t>
            </w:r>
          </w:p>
          <w:p w:rsidR="004815A5" w:rsidRPr="006D2CE0" w:rsidRDefault="004815A5" w:rsidP="00190087">
            <w:r>
              <w:t>Clean.</w:t>
            </w:r>
          </w:p>
        </w:tc>
        <w:tc>
          <w:tcPr>
            <w:tcW w:w="5856" w:type="dxa"/>
            <w:tcBorders>
              <w:bottom w:val="single" w:sz="4" w:space="0" w:color="auto"/>
            </w:tcBorders>
          </w:tcPr>
          <w:p w:rsidR="009308FD" w:rsidRPr="006D2CE0" w:rsidRDefault="009308F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Ceiling</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Pr="006D2CE0" w:rsidRDefault="004815A5" w:rsidP="00190087">
            <w:r>
              <w:t>Painted white.</w:t>
            </w:r>
          </w:p>
        </w:tc>
        <w:tc>
          <w:tcPr>
            <w:tcW w:w="5288" w:type="dxa"/>
            <w:tcBorders>
              <w:bottom w:val="single" w:sz="4" w:space="0" w:color="auto"/>
            </w:tcBorders>
          </w:tcPr>
          <w:p w:rsidR="009308FD" w:rsidRPr="006D2CE0" w:rsidRDefault="009308FD" w:rsidP="00190087"/>
        </w:tc>
        <w:tc>
          <w:tcPr>
            <w:tcW w:w="5856" w:type="dxa"/>
            <w:tcBorders>
              <w:bottom w:val="single" w:sz="4" w:space="0" w:color="auto"/>
            </w:tcBorders>
          </w:tcPr>
          <w:p w:rsidR="009308FD" w:rsidRPr="006D2CE0" w:rsidRDefault="009308FD"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9308FD" w:rsidP="00190087">
            <w:pPr>
              <w:rPr>
                <w:b/>
              </w:rPr>
            </w:pPr>
            <w:r w:rsidRPr="006D2CE0">
              <w:rPr>
                <w:b/>
              </w:rPr>
              <w:t>Lighting</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Borders>
              <w:bottom w:val="single" w:sz="4" w:space="0" w:color="auto"/>
            </w:tcBorders>
          </w:tcPr>
          <w:p w:rsidR="009308FD" w:rsidRPr="006D2CE0" w:rsidRDefault="009308FD" w:rsidP="00190087">
            <w:pPr>
              <w:pStyle w:val="ListParagraph"/>
              <w:numPr>
                <w:ilvl w:val="0"/>
                <w:numId w:val="2"/>
              </w:numPr>
            </w:pPr>
          </w:p>
        </w:tc>
        <w:tc>
          <w:tcPr>
            <w:tcW w:w="3486" w:type="dxa"/>
            <w:gridSpan w:val="2"/>
            <w:tcBorders>
              <w:bottom w:val="single" w:sz="4" w:space="0" w:color="auto"/>
            </w:tcBorders>
          </w:tcPr>
          <w:p w:rsidR="009308FD" w:rsidRPr="006D2CE0" w:rsidRDefault="004815A5" w:rsidP="00190087">
            <w:r>
              <w:t>12 ceiling mounted recessed spotlights.</w:t>
            </w:r>
          </w:p>
        </w:tc>
        <w:tc>
          <w:tcPr>
            <w:tcW w:w="5288" w:type="dxa"/>
            <w:tcBorders>
              <w:bottom w:val="single" w:sz="4" w:space="0" w:color="auto"/>
            </w:tcBorders>
          </w:tcPr>
          <w:p w:rsidR="009308FD" w:rsidRDefault="004815A5" w:rsidP="00190087">
            <w:r>
              <w:t>All in working order.</w:t>
            </w:r>
          </w:p>
          <w:p w:rsidR="004815A5" w:rsidRPr="006D2CE0" w:rsidRDefault="004815A5" w:rsidP="00C973EF">
            <w:r>
              <w:t>Lights not fully flush</w:t>
            </w:r>
            <w:r w:rsidR="00C973EF">
              <w:t xml:space="preserve"> with</w:t>
            </w:r>
            <w:r>
              <w:t xml:space="preserve"> ceiling.</w:t>
            </w:r>
          </w:p>
        </w:tc>
        <w:tc>
          <w:tcPr>
            <w:tcW w:w="5856" w:type="dxa"/>
            <w:tcBorders>
              <w:bottom w:val="single" w:sz="4" w:space="0" w:color="auto"/>
            </w:tcBorders>
          </w:tcPr>
          <w:p w:rsidR="009308FD" w:rsidRPr="006D2CE0" w:rsidRDefault="009308FD" w:rsidP="00190087"/>
        </w:tc>
      </w:tr>
      <w:tr w:rsidR="004815A5" w:rsidTr="00190087">
        <w:trPr>
          <w:trHeight w:val="227"/>
        </w:trPr>
        <w:tc>
          <w:tcPr>
            <w:tcW w:w="533" w:type="dxa"/>
            <w:tcBorders>
              <w:bottom w:val="single" w:sz="4" w:space="0" w:color="auto"/>
            </w:tcBorders>
          </w:tcPr>
          <w:p w:rsidR="004815A5" w:rsidRPr="006D2CE0" w:rsidRDefault="004815A5" w:rsidP="00190087">
            <w:pPr>
              <w:pStyle w:val="ListParagraph"/>
              <w:numPr>
                <w:ilvl w:val="0"/>
                <w:numId w:val="2"/>
              </w:numPr>
            </w:pPr>
          </w:p>
        </w:tc>
        <w:tc>
          <w:tcPr>
            <w:tcW w:w="3486" w:type="dxa"/>
            <w:gridSpan w:val="2"/>
            <w:tcBorders>
              <w:bottom w:val="single" w:sz="4" w:space="0" w:color="auto"/>
            </w:tcBorders>
          </w:tcPr>
          <w:p w:rsidR="004815A5" w:rsidRDefault="004815A5" w:rsidP="00190087">
            <w:r>
              <w:t>2 under unit spotlights.</w:t>
            </w:r>
          </w:p>
        </w:tc>
        <w:tc>
          <w:tcPr>
            <w:tcW w:w="5288" w:type="dxa"/>
            <w:tcBorders>
              <w:bottom w:val="single" w:sz="4" w:space="0" w:color="auto"/>
            </w:tcBorders>
          </w:tcPr>
          <w:p w:rsidR="004815A5" w:rsidRDefault="004815A5" w:rsidP="00190087">
            <w:r>
              <w:t>Both tested.</w:t>
            </w:r>
          </w:p>
          <w:p w:rsidR="004815A5" w:rsidRDefault="004815A5" w:rsidP="00190087">
            <w:r>
              <w:t>1 not working.</w:t>
            </w:r>
          </w:p>
          <w:p w:rsidR="004815A5" w:rsidRDefault="004815A5" w:rsidP="00190087">
            <w:r>
              <w:t>Both discoloured.</w:t>
            </w:r>
          </w:p>
          <w:p w:rsidR="00745103" w:rsidRDefault="00745103" w:rsidP="00190087"/>
          <w:p w:rsidR="00745103" w:rsidRDefault="00745103" w:rsidP="00190087"/>
          <w:p w:rsidR="00745103" w:rsidRDefault="00745103" w:rsidP="00190087"/>
          <w:p w:rsidR="00745103" w:rsidRDefault="00745103" w:rsidP="00190087"/>
          <w:p w:rsidR="00745103" w:rsidRDefault="00745103" w:rsidP="00190087"/>
          <w:p w:rsidR="00745103" w:rsidRDefault="00745103" w:rsidP="00190087"/>
          <w:p w:rsidR="00745103" w:rsidRDefault="00745103" w:rsidP="00190087"/>
          <w:p w:rsidR="00745103" w:rsidRDefault="00745103" w:rsidP="00190087"/>
          <w:p w:rsidR="00745103" w:rsidRDefault="00745103" w:rsidP="00190087"/>
        </w:tc>
        <w:tc>
          <w:tcPr>
            <w:tcW w:w="5856" w:type="dxa"/>
            <w:tcBorders>
              <w:bottom w:val="single" w:sz="4" w:space="0" w:color="auto"/>
            </w:tcBorders>
          </w:tcPr>
          <w:p w:rsidR="004815A5" w:rsidRPr="006D2CE0" w:rsidRDefault="004815A5" w:rsidP="00190087"/>
        </w:tc>
      </w:tr>
      <w:tr w:rsidR="009308FD" w:rsidTr="00190087">
        <w:trPr>
          <w:trHeight w:val="227"/>
        </w:trPr>
        <w:tc>
          <w:tcPr>
            <w:tcW w:w="4019" w:type="dxa"/>
            <w:gridSpan w:val="3"/>
            <w:tcBorders>
              <w:right w:val="nil"/>
            </w:tcBorders>
            <w:shd w:val="clear" w:color="auto" w:fill="D9D9D9" w:themeFill="background1" w:themeFillShade="D9"/>
          </w:tcPr>
          <w:p w:rsidR="009308FD" w:rsidRPr="006D2CE0" w:rsidRDefault="004815A5" w:rsidP="004253FF">
            <w:pPr>
              <w:rPr>
                <w:b/>
              </w:rPr>
            </w:pPr>
            <w:r>
              <w:rPr>
                <w:b/>
              </w:rPr>
              <w:lastRenderedPageBreak/>
              <w:t>Kitchen units</w:t>
            </w:r>
          </w:p>
        </w:tc>
        <w:tc>
          <w:tcPr>
            <w:tcW w:w="5288" w:type="dxa"/>
            <w:tcBorders>
              <w:left w:val="nil"/>
              <w:right w:val="nil"/>
            </w:tcBorders>
            <w:shd w:val="clear" w:color="auto" w:fill="D9D9D9" w:themeFill="background1" w:themeFillShade="D9"/>
          </w:tcPr>
          <w:p w:rsidR="009308FD" w:rsidRPr="006D2CE0" w:rsidRDefault="009308FD" w:rsidP="00190087"/>
        </w:tc>
        <w:tc>
          <w:tcPr>
            <w:tcW w:w="5856" w:type="dxa"/>
            <w:tcBorders>
              <w:left w:val="nil"/>
            </w:tcBorders>
            <w:shd w:val="clear" w:color="auto" w:fill="D9D9D9" w:themeFill="background1" w:themeFillShade="D9"/>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762781" w:rsidRPr="006D2CE0" w:rsidRDefault="004815A5" w:rsidP="005E4D05">
            <w:r>
              <w:t>Range of cream units with white pulls.</w:t>
            </w:r>
          </w:p>
        </w:tc>
        <w:tc>
          <w:tcPr>
            <w:tcW w:w="5288" w:type="dxa"/>
          </w:tcPr>
          <w:p w:rsidR="009308FD" w:rsidRPr="006D2CE0" w:rsidRDefault="009308FD" w:rsidP="00190087"/>
        </w:tc>
        <w:tc>
          <w:tcPr>
            <w:tcW w:w="5856" w:type="dxa"/>
          </w:tcPr>
          <w:p w:rsidR="009308FD" w:rsidRPr="006D2CE0" w:rsidRDefault="009308FD" w:rsidP="00190087"/>
        </w:tc>
      </w:tr>
      <w:tr w:rsidR="004253FF" w:rsidTr="00190087">
        <w:trPr>
          <w:trHeight w:val="227"/>
        </w:trPr>
        <w:tc>
          <w:tcPr>
            <w:tcW w:w="4019" w:type="dxa"/>
            <w:gridSpan w:val="3"/>
            <w:tcBorders>
              <w:right w:val="nil"/>
            </w:tcBorders>
            <w:shd w:val="clear" w:color="auto" w:fill="D9D9D9" w:themeFill="background1" w:themeFillShade="D9"/>
          </w:tcPr>
          <w:p w:rsidR="004253FF" w:rsidRDefault="004253FF" w:rsidP="004253FF">
            <w:pPr>
              <w:rPr>
                <w:b/>
              </w:rPr>
            </w:pPr>
            <w:r>
              <w:rPr>
                <w:b/>
              </w:rPr>
              <w:t>W</w:t>
            </w:r>
            <w:r w:rsidRPr="006D2CE0">
              <w:rPr>
                <w:b/>
              </w:rPr>
              <w:t>all units</w:t>
            </w:r>
          </w:p>
        </w:tc>
        <w:tc>
          <w:tcPr>
            <w:tcW w:w="5288" w:type="dxa"/>
            <w:tcBorders>
              <w:left w:val="nil"/>
              <w:right w:val="nil"/>
            </w:tcBorders>
            <w:shd w:val="clear" w:color="auto" w:fill="D9D9D9" w:themeFill="background1" w:themeFillShade="D9"/>
          </w:tcPr>
          <w:p w:rsidR="004253FF" w:rsidRPr="006D2CE0" w:rsidRDefault="004253FF" w:rsidP="00190087"/>
        </w:tc>
        <w:tc>
          <w:tcPr>
            <w:tcW w:w="5856" w:type="dxa"/>
            <w:tcBorders>
              <w:left w:val="nil"/>
            </w:tcBorders>
            <w:shd w:val="clear" w:color="auto" w:fill="D9D9D9" w:themeFill="background1" w:themeFillShade="D9"/>
          </w:tcPr>
          <w:p w:rsidR="004253FF" w:rsidRPr="006D2CE0" w:rsidRDefault="004253FF"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4815A5">
            <w:r w:rsidRPr="006D2CE0">
              <w:t>Unit 1:</w:t>
            </w:r>
            <w:r w:rsidR="004815A5">
              <w:t xml:space="preserve"> Single unit with 2 white sockets to </w:t>
            </w:r>
            <w:r w:rsidR="00737383">
              <w:t xml:space="preserve">the </w:t>
            </w:r>
            <w:r w:rsidR="004815A5">
              <w:t>interior.</w:t>
            </w:r>
          </w:p>
        </w:tc>
        <w:tc>
          <w:tcPr>
            <w:tcW w:w="5288" w:type="dxa"/>
          </w:tcPr>
          <w:p w:rsidR="009308FD" w:rsidRPr="006D2CE0" w:rsidRDefault="004815A5" w:rsidP="00190087">
            <w:r>
              <w:t>Light usage to interior.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4815A5">
            <w:r w:rsidRPr="006D2CE0">
              <w:t>Unit 2:</w:t>
            </w:r>
            <w:r w:rsidR="004815A5">
              <w:t xml:space="preserve"> Single unit with 2 glass shelves to interior and 1 light.</w:t>
            </w:r>
          </w:p>
        </w:tc>
        <w:tc>
          <w:tcPr>
            <w:tcW w:w="5288" w:type="dxa"/>
          </w:tcPr>
          <w:p w:rsidR="009308FD" w:rsidRDefault="004815A5" w:rsidP="00190087">
            <w:r>
              <w:t>Light in working order.</w:t>
            </w:r>
          </w:p>
          <w:p w:rsidR="004815A5" w:rsidRDefault="004815A5" w:rsidP="00190087">
            <w:r>
              <w:t>Slightly dusty to interior.</w:t>
            </w:r>
          </w:p>
          <w:p w:rsidR="004815A5" w:rsidRPr="006D2CE0" w:rsidRDefault="004815A5" w:rsidP="00190087">
            <w:r>
              <w:t>Light usage.</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737383" w:rsidRDefault="009308FD" w:rsidP="00190087">
            <w:r w:rsidRPr="006D2CE0">
              <w:t>Unit 3:</w:t>
            </w:r>
            <w:r w:rsidR="004815A5">
              <w:t xml:space="preserve"> Full length corner unit</w:t>
            </w:r>
            <w:r w:rsidR="00B07059">
              <w:t xml:space="preserve"> with</w:t>
            </w:r>
            <w:r w:rsidR="00737383">
              <w:t>:</w:t>
            </w:r>
          </w:p>
          <w:p w:rsidR="009308FD" w:rsidRDefault="00737383" w:rsidP="00190087">
            <w:r>
              <w:t>W</w:t>
            </w:r>
            <w:r w:rsidR="00B07059">
              <w:t>hite painted interior.</w:t>
            </w:r>
          </w:p>
          <w:p w:rsidR="00B07059" w:rsidRDefault="00B07059" w:rsidP="00190087">
            <w:r>
              <w:t>5 white shelves.</w:t>
            </w:r>
          </w:p>
          <w:p w:rsidR="00B07059" w:rsidRDefault="00B07059" w:rsidP="00190087">
            <w:r>
              <w:t>1 chrome double plug socket.</w:t>
            </w:r>
          </w:p>
          <w:p w:rsidR="00B07059" w:rsidRPr="006D2CE0" w:rsidRDefault="00B07059" w:rsidP="00190087">
            <w:r>
              <w:t>Cream wooden strip flooring.</w:t>
            </w:r>
          </w:p>
        </w:tc>
        <w:tc>
          <w:tcPr>
            <w:tcW w:w="5288" w:type="dxa"/>
          </w:tcPr>
          <w:p w:rsidR="009308FD" w:rsidRDefault="00B07059" w:rsidP="00190087">
            <w:r>
              <w:t>Few light scratch marks to flooring.</w:t>
            </w:r>
          </w:p>
          <w:p w:rsidR="00B07059" w:rsidRPr="006D2CE0" w:rsidRDefault="00B07059" w:rsidP="00190087">
            <w:r>
              <w:t>Light usage and nicks to shelves.</w:t>
            </w:r>
          </w:p>
        </w:tc>
        <w:tc>
          <w:tcPr>
            <w:tcW w:w="5856" w:type="dxa"/>
          </w:tcPr>
          <w:p w:rsidR="009308FD" w:rsidRPr="006D2CE0" w:rsidRDefault="009308FD" w:rsidP="00190087"/>
        </w:tc>
      </w:tr>
      <w:tr w:rsidR="009308FD" w:rsidTr="00190087">
        <w:trPr>
          <w:trHeight w:val="227"/>
        </w:trPr>
        <w:tc>
          <w:tcPr>
            <w:tcW w:w="15163" w:type="dxa"/>
            <w:gridSpan w:val="5"/>
            <w:shd w:val="clear" w:color="auto" w:fill="D9D9D9" w:themeFill="background1" w:themeFillShade="D9"/>
          </w:tcPr>
          <w:p w:rsidR="009308FD" w:rsidRPr="006D2CE0" w:rsidRDefault="00B07059" w:rsidP="00190087">
            <w:pPr>
              <w:rPr>
                <w:b/>
              </w:rPr>
            </w:pPr>
            <w:r>
              <w:rPr>
                <w:b/>
              </w:rPr>
              <w:t xml:space="preserve">Base </w:t>
            </w:r>
            <w:r w:rsidR="009308FD" w:rsidRPr="006D2CE0">
              <w:rPr>
                <w:b/>
              </w:rPr>
              <w:t xml:space="preserve">units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B07059" w:rsidP="00190087">
            <w:r>
              <w:t>To match wall units.</w:t>
            </w:r>
          </w:p>
          <w:p w:rsidR="00812500" w:rsidRPr="006D2CE0" w:rsidRDefault="00812500" w:rsidP="00190087">
            <w:r w:rsidRPr="009D4460">
              <w:t>Matching</w:t>
            </w:r>
            <w:r>
              <w:t xml:space="preserve"> cream kickboards.</w:t>
            </w:r>
          </w:p>
        </w:tc>
        <w:tc>
          <w:tcPr>
            <w:tcW w:w="5288" w:type="dxa"/>
          </w:tcPr>
          <w:p w:rsidR="009308FD" w:rsidRPr="006D2CE0" w:rsidRDefault="009308FD" w:rsidP="00190087"/>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B07059">
            <w:pPr>
              <w:rPr>
                <w:rFonts w:ascii="Calibri" w:hAnsi="Calibri" w:cs="Arial"/>
                <w:color w:val="000000"/>
              </w:rPr>
            </w:pPr>
            <w:r w:rsidRPr="006D2CE0">
              <w:t>Unit 1:</w:t>
            </w:r>
            <w:r w:rsidR="00B07059">
              <w:t xml:space="preserve"> Single unit housing dishwasher.</w:t>
            </w:r>
          </w:p>
        </w:tc>
        <w:tc>
          <w:tcPr>
            <w:tcW w:w="5288" w:type="dxa"/>
          </w:tcPr>
          <w:p w:rsidR="009308FD" w:rsidRPr="006D2CE0" w:rsidRDefault="00B07059" w:rsidP="00190087">
            <w:r>
              <w:t>Light usage to door.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9308FD" w:rsidP="00190087">
            <w:pPr>
              <w:rPr>
                <w:rFonts w:ascii="Calibri" w:hAnsi="Calibri" w:cs="Arial"/>
                <w:color w:val="000000"/>
              </w:rPr>
            </w:pPr>
            <w:r w:rsidRPr="006D2CE0">
              <w:t>Unit 2:</w:t>
            </w:r>
            <w:r w:rsidR="00B07059">
              <w:rPr>
                <w:rFonts w:ascii="Calibri" w:hAnsi="Calibri" w:cs="Arial"/>
                <w:color w:val="000000"/>
              </w:rPr>
              <w:t xml:space="preserve"> Single unit below sink with various pipes to interior.</w:t>
            </w:r>
          </w:p>
          <w:p w:rsidR="00B07059" w:rsidRPr="006D2CE0" w:rsidRDefault="00B07059" w:rsidP="00190087">
            <w:pPr>
              <w:rPr>
                <w:rFonts w:ascii="Calibri" w:hAnsi="Calibri" w:cs="Arial"/>
                <w:color w:val="000000"/>
              </w:rPr>
            </w:pPr>
            <w:r>
              <w:rPr>
                <w:rFonts w:ascii="Calibri" w:hAnsi="Calibri" w:cs="Arial"/>
                <w:color w:val="000000"/>
              </w:rPr>
              <w:t>1 plastic socket.</w:t>
            </w:r>
          </w:p>
        </w:tc>
        <w:tc>
          <w:tcPr>
            <w:tcW w:w="5288" w:type="dxa"/>
          </w:tcPr>
          <w:p w:rsidR="009308FD" w:rsidRDefault="00B07059" w:rsidP="00190087">
            <w:r>
              <w:t>Cut</w:t>
            </w:r>
            <w:r w:rsidR="008102B0">
              <w:t>-</w:t>
            </w:r>
            <w:r>
              <w:t>out section to flooring.</w:t>
            </w:r>
          </w:p>
          <w:p w:rsidR="00B07059" w:rsidRDefault="00B07059" w:rsidP="00B07059">
            <w:r>
              <w:t>Usage to interior.</w:t>
            </w:r>
          </w:p>
          <w:p w:rsidR="00B07059" w:rsidRPr="006D2CE0" w:rsidRDefault="00B07059" w:rsidP="00B07059">
            <w:r>
              <w:t>Sticker residue to exterior door.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9308FD" w:rsidP="00190087">
            <w:pPr>
              <w:rPr>
                <w:rFonts w:ascii="Calibri" w:hAnsi="Calibri" w:cs="Arial"/>
                <w:color w:val="000000"/>
              </w:rPr>
            </w:pPr>
            <w:r w:rsidRPr="006D2CE0">
              <w:t>Unit 3:</w:t>
            </w:r>
            <w:r w:rsidR="00B07059">
              <w:rPr>
                <w:rFonts w:ascii="Calibri" w:hAnsi="Calibri" w:cs="Arial"/>
                <w:color w:val="000000"/>
              </w:rPr>
              <w:t xml:space="preserve"> Slide</w:t>
            </w:r>
            <w:r w:rsidR="009968D1">
              <w:rPr>
                <w:rFonts w:ascii="Calibri" w:hAnsi="Calibri" w:cs="Arial"/>
                <w:color w:val="000000"/>
              </w:rPr>
              <w:t>-</w:t>
            </w:r>
            <w:r w:rsidR="00B07059">
              <w:rPr>
                <w:rFonts w:ascii="Calibri" w:hAnsi="Calibri" w:cs="Arial"/>
                <w:color w:val="000000"/>
              </w:rPr>
              <w:t>out unit with 2 slide</w:t>
            </w:r>
            <w:r w:rsidR="009968D1">
              <w:rPr>
                <w:rFonts w:ascii="Calibri" w:hAnsi="Calibri" w:cs="Arial"/>
                <w:color w:val="000000"/>
              </w:rPr>
              <w:t>-</w:t>
            </w:r>
            <w:r w:rsidR="00B07059">
              <w:rPr>
                <w:rFonts w:ascii="Calibri" w:hAnsi="Calibri" w:cs="Arial"/>
                <w:color w:val="000000"/>
              </w:rPr>
              <w:t>out metal wire double tier shelves to interior.</w:t>
            </w:r>
          </w:p>
          <w:p w:rsidR="00B07059" w:rsidRPr="006D2CE0" w:rsidRDefault="00B07059" w:rsidP="00190087">
            <w:pPr>
              <w:rPr>
                <w:rFonts w:ascii="Calibri" w:hAnsi="Calibri" w:cs="Arial"/>
                <w:color w:val="000000"/>
              </w:rPr>
            </w:pPr>
            <w:r>
              <w:rPr>
                <w:rFonts w:ascii="Calibri" w:hAnsi="Calibri" w:cs="Arial"/>
                <w:color w:val="000000"/>
              </w:rPr>
              <w:t xml:space="preserve">1 child safety </w:t>
            </w:r>
            <w:proofErr w:type="gramStart"/>
            <w:r>
              <w:rPr>
                <w:rFonts w:ascii="Calibri" w:hAnsi="Calibri" w:cs="Arial"/>
                <w:color w:val="000000"/>
              </w:rPr>
              <w:t>lock</w:t>
            </w:r>
            <w:proofErr w:type="gramEnd"/>
            <w:r>
              <w:rPr>
                <w:rFonts w:ascii="Calibri" w:hAnsi="Calibri" w:cs="Arial"/>
                <w:color w:val="000000"/>
              </w:rPr>
              <w:t xml:space="preserve"> to exterior door.</w:t>
            </w:r>
          </w:p>
        </w:tc>
        <w:tc>
          <w:tcPr>
            <w:tcW w:w="5288" w:type="dxa"/>
          </w:tcPr>
          <w:p w:rsidR="009308FD" w:rsidRPr="006D2CE0" w:rsidRDefault="00B07059" w:rsidP="00190087">
            <w:r>
              <w:t>Light usage to interior and exterior.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190087">
            <w:pPr>
              <w:rPr>
                <w:rFonts w:ascii="Calibri" w:hAnsi="Calibri" w:cs="Arial"/>
                <w:color w:val="000000"/>
              </w:rPr>
            </w:pPr>
            <w:r w:rsidRPr="006D2CE0">
              <w:t>Unit 4:</w:t>
            </w:r>
            <w:r w:rsidR="00B07059">
              <w:rPr>
                <w:rFonts w:ascii="Calibri" w:hAnsi="Calibri" w:cs="Arial"/>
                <w:color w:val="000000"/>
              </w:rPr>
              <w:t xml:space="preserve"> Single unit with 1 shelf to interior.</w:t>
            </w:r>
          </w:p>
        </w:tc>
        <w:tc>
          <w:tcPr>
            <w:tcW w:w="5288" w:type="dxa"/>
          </w:tcPr>
          <w:p w:rsidR="009308FD" w:rsidRPr="006D2CE0" w:rsidRDefault="00B07059" w:rsidP="00190087">
            <w:r>
              <w:t>Light usage and nicks to interior.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190087">
            <w:pPr>
              <w:rPr>
                <w:rFonts w:ascii="Calibri" w:hAnsi="Calibri" w:cs="Arial"/>
                <w:color w:val="000000"/>
              </w:rPr>
            </w:pPr>
            <w:r w:rsidRPr="006D2CE0">
              <w:t>Unit 5:</w:t>
            </w:r>
            <w:r w:rsidR="00B07059">
              <w:rPr>
                <w:rFonts w:ascii="Calibri" w:hAnsi="Calibri" w:cs="Arial"/>
                <w:color w:val="000000"/>
              </w:rPr>
              <w:t xml:space="preserve"> Single unit with 1 shelf to interior.</w:t>
            </w:r>
          </w:p>
        </w:tc>
        <w:tc>
          <w:tcPr>
            <w:tcW w:w="5288" w:type="dxa"/>
          </w:tcPr>
          <w:p w:rsidR="009308FD" w:rsidRPr="006D2CE0" w:rsidRDefault="00B07059" w:rsidP="00190087">
            <w:r>
              <w:t>Light usage to interior.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9308FD" w:rsidP="00190087">
            <w:pPr>
              <w:rPr>
                <w:rFonts w:ascii="Calibri" w:hAnsi="Calibri" w:cs="Arial"/>
                <w:color w:val="000000"/>
              </w:rPr>
            </w:pPr>
            <w:r w:rsidRPr="006D2CE0">
              <w:t>Unit 6:</w:t>
            </w:r>
            <w:r w:rsidR="00B07059">
              <w:rPr>
                <w:rFonts w:ascii="Calibri" w:hAnsi="Calibri" w:cs="Arial"/>
                <w:color w:val="000000"/>
              </w:rPr>
              <w:t xml:space="preserve"> Single unit with 1 shelf to interior.</w:t>
            </w:r>
          </w:p>
          <w:p w:rsidR="00E82F0E" w:rsidRPr="006D2CE0" w:rsidRDefault="00E82F0E" w:rsidP="00190087">
            <w:pPr>
              <w:rPr>
                <w:rFonts w:ascii="Calibri" w:hAnsi="Calibri" w:cs="Arial"/>
                <w:color w:val="000000"/>
              </w:rPr>
            </w:pPr>
          </w:p>
        </w:tc>
        <w:tc>
          <w:tcPr>
            <w:tcW w:w="5288" w:type="dxa"/>
          </w:tcPr>
          <w:p w:rsidR="009308FD" w:rsidRPr="006D2CE0" w:rsidRDefault="00B07059" w:rsidP="00190087">
            <w:r>
              <w:t>Light usage to interior.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190087">
            <w:pPr>
              <w:rPr>
                <w:rFonts w:ascii="Calibri" w:hAnsi="Calibri" w:cs="Arial"/>
                <w:color w:val="000000"/>
              </w:rPr>
            </w:pPr>
            <w:r w:rsidRPr="006D2CE0">
              <w:t>Unit7:</w:t>
            </w:r>
            <w:r w:rsidR="00B07059">
              <w:rPr>
                <w:rFonts w:ascii="Calibri" w:hAnsi="Calibri" w:cs="Arial"/>
                <w:color w:val="000000"/>
              </w:rPr>
              <w:t xml:space="preserve"> Double unit with 1 shelf to interior.</w:t>
            </w:r>
          </w:p>
        </w:tc>
        <w:tc>
          <w:tcPr>
            <w:tcW w:w="5288" w:type="dxa"/>
          </w:tcPr>
          <w:p w:rsidR="009308FD" w:rsidRPr="006D2CE0" w:rsidRDefault="00B07059" w:rsidP="00190087">
            <w:r>
              <w:t>Light usage to interior.</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9308FD" w:rsidP="00B07059">
            <w:pPr>
              <w:rPr>
                <w:rFonts w:ascii="Calibri" w:hAnsi="Calibri" w:cs="Arial"/>
                <w:color w:val="000000"/>
              </w:rPr>
            </w:pPr>
            <w:r w:rsidRPr="006D2CE0">
              <w:t>Unit 8:</w:t>
            </w:r>
            <w:r w:rsidR="00B07059">
              <w:rPr>
                <w:rFonts w:ascii="Calibri" w:hAnsi="Calibri" w:cs="Arial"/>
                <w:color w:val="000000"/>
              </w:rPr>
              <w:t xml:space="preserve"> Bank of 3-drawers.</w:t>
            </w:r>
          </w:p>
        </w:tc>
        <w:tc>
          <w:tcPr>
            <w:tcW w:w="5288" w:type="dxa"/>
          </w:tcPr>
          <w:p w:rsidR="009308FD" w:rsidRPr="006D2CE0" w:rsidRDefault="00B07059" w:rsidP="00190087">
            <w:r>
              <w:t>Light usage to interior</w:t>
            </w:r>
            <w:r w:rsidR="006F1AD4">
              <w:t>s</w:t>
            </w:r>
            <w:r>
              <w:t xml:space="preserve"> of drawers.</w:t>
            </w:r>
          </w:p>
        </w:tc>
        <w:tc>
          <w:tcPr>
            <w:tcW w:w="5856" w:type="dxa"/>
          </w:tcPr>
          <w:p w:rsidR="009308FD" w:rsidRPr="006D2CE0" w:rsidRDefault="009308FD" w:rsidP="00190087"/>
        </w:tc>
      </w:tr>
      <w:tr w:rsidR="0038039A" w:rsidRPr="0050026C" w:rsidTr="00190087">
        <w:trPr>
          <w:trHeight w:val="227"/>
        </w:trPr>
        <w:tc>
          <w:tcPr>
            <w:tcW w:w="15163" w:type="dxa"/>
            <w:gridSpan w:val="5"/>
            <w:shd w:val="clear" w:color="auto" w:fill="D9D9D9" w:themeFill="background1" w:themeFillShade="D9"/>
          </w:tcPr>
          <w:p w:rsidR="0038039A" w:rsidRPr="006D2CE0" w:rsidRDefault="0038039A" w:rsidP="00190087">
            <w:pPr>
              <w:rPr>
                <w:b/>
              </w:rPr>
            </w:pPr>
            <w:r w:rsidRPr="00474721">
              <w:rPr>
                <w:b/>
              </w:rPr>
              <w:t>Kitchen storage</w:t>
            </w:r>
            <w:r w:rsidR="00745103">
              <w:rPr>
                <w:b/>
              </w:rPr>
              <w:t xml:space="preserve"> (position below stairs) </w:t>
            </w:r>
          </w:p>
        </w:tc>
      </w:tr>
      <w:tr w:rsidR="0038039A" w:rsidTr="00190087">
        <w:trPr>
          <w:trHeight w:val="227"/>
        </w:trPr>
        <w:tc>
          <w:tcPr>
            <w:tcW w:w="533" w:type="dxa"/>
          </w:tcPr>
          <w:p w:rsidR="0038039A" w:rsidRPr="006D2CE0" w:rsidRDefault="0038039A" w:rsidP="00190087">
            <w:pPr>
              <w:pStyle w:val="ListParagraph"/>
              <w:numPr>
                <w:ilvl w:val="0"/>
                <w:numId w:val="2"/>
              </w:numPr>
            </w:pPr>
          </w:p>
        </w:tc>
        <w:tc>
          <w:tcPr>
            <w:tcW w:w="3486" w:type="dxa"/>
            <w:gridSpan w:val="2"/>
          </w:tcPr>
          <w:p w:rsidR="0038039A" w:rsidRDefault="0038039A" w:rsidP="00190087">
            <w:r>
              <w:t>Unit 1: Magnolia painted door.</w:t>
            </w:r>
          </w:p>
          <w:p w:rsidR="0038039A" w:rsidRPr="006D2CE0" w:rsidRDefault="0038039A" w:rsidP="00190087">
            <w:r>
              <w:t>Magnolia painted interior.</w:t>
            </w:r>
          </w:p>
        </w:tc>
        <w:tc>
          <w:tcPr>
            <w:tcW w:w="5288" w:type="dxa"/>
          </w:tcPr>
          <w:p w:rsidR="0038039A" w:rsidRPr="006D2CE0" w:rsidRDefault="0038039A" w:rsidP="00190087">
            <w:r>
              <w:t>Several usage marks and chips to interior.</w:t>
            </w:r>
          </w:p>
        </w:tc>
        <w:tc>
          <w:tcPr>
            <w:tcW w:w="5856" w:type="dxa"/>
          </w:tcPr>
          <w:p w:rsidR="0038039A" w:rsidRPr="006D2CE0" w:rsidRDefault="0038039A" w:rsidP="00190087"/>
        </w:tc>
      </w:tr>
      <w:tr w:rsidR="0038039A" w:rsidTr="00190087">
        <w:trPr>
          <w:trHeight w:val="227"/>
        </w:trPr>
        <w:tc>
          <w:tcPr>
            <w:tcW w:w="533" w:type="dxa"/>
          </w:tcPr>
          <w:p w:rsidR="0038039A" w:rsidRPr="006D2CE0" w:rsidRDefault="0038039A" w:rsidP="00190087">
            <w:pPr>
              <w:pStyle w:val="ListParagraph"/>
              <w:numPr>
                <w:ilvl w:val="0"/>
                <w:numId w:val="2"/>
              </w:numPr>
            </w:pPr>
          </w:p>
        </w:tc>
        <w:tc>
          <w:tcPr>
            <w:tcW w:w="3486" w:type="dxa"/>
            <w:gridSpan w:val="2"/>
          </w:tcPr>
          <w:p w:rsidR="0038039A" w:rsidRDefault="0038039A" w:rsidP="00190087">
            <w:r>
              <w:t>Unit 2: Magnolia painted door.</w:t>
            </w:r>
          </w:p>
          <w:p w:rsidR="0038039A" w:rsidRDefault="0038039A" w:rsidP="00190087">
            <w:r>
              <w:t>Magnolia painted interior.</w:t>
            </w:r>
          </w:p>
          <w:p w:rsidR="0038039A" w:rsidRDefault="0038039A" w:rsidP="00190087">
            <w:r>
              <w:t>1 magnolia painted shelf.</w:t>
            </w:r>
          </w:p>
        </w:tc>
        <w:tc>
          <w:tcPr>
            <w:tcW w:w="5288" w:type="dxa"/>
          </w:tcPr>
          <w:p w:rsidR="0038039A" w:rsidRDefault="0038039A" w:rsidP="00190087">
            <w:r>
              <w:t>Several marks and chips to interior.</w:t>
            </w:r>
          </w:p>
        </w:tc>
        <w:tc>
          <w:tcPr>
            <w:tcW w:w="5856" w:type="dxa"/>
          </w:tcPr>
          <w:p w:rsidR="0038039A" w:rsidRPr="006D2CE0" w:rsidRDefault="0038039A" w:rsidP="00190087"/>
        </w:tc>
      </w:tr>
      <w:tr w:rsidR="0038039A" w:rsidTr="00190087">
        <w:trPr>
          <w:trHeight w:val="227"/>
        </w:trPr>
        <w:tc>
          <w:tcPr>
            <w:tcW w:w="533" w:type="dxa"/>
          </w:tcPr>
          <w:p w:rsidR="0038039A" w:rsidRPr="006D2CE0" w:rsidRDefault="0038039A" w:rsidP="00190087">
            <w:pPr>
              <w:pStyle w:val="ListParagraph"/>
              <w:numPr>
                <w:ilvl w:val="0"/>
                <w:numId w:val="2"/>
              </w:numPr>
            </w:pPr>
          </w:p>
        </w:tc>
        <w:tc>
          <w:tcPr>
            <w:tcW w:w="3486" w:type="dxa"/>
            <w:gridSpan w:val="2"/>
          </w:tcPr>
          <w:p w:rsidR="0038039A" w:rsidRDefault="0038039A" w:rsidP="00190087">
            <w:r>
              <w:t xml:space="preserve">Unit 3: </w:t>
            </w:r>
            <w:r w:rsidRPr="00964E66">
              <w:t>Magnolia</w:t>
            </w:r>
            <w:r>
              <w:t xml:space="preserve"> painted door.</w:t>
            </w:r>
          </w:p>
          <w:p w:rsidR="0038039A" w:rsidRDefault="0038039A" w:rsidP="00190087">
            <w:r>
              <w:t>Magnolia painted interior.</w:t>
            </w:r>
          </w:p>
          <w:p w:rsidR="0038039A" w:rsidRDefault="0038039A" w:rsidP="00190087">
            <w:r>
              <w:t xml:space="preserve">2 </w:t>
            </w:r>
            <w:proofErr w:type="gramStart"/>
            <w:r>
              <w:t>magnolia</w:t>
            </w:r>
            <w:proofErr w:type="gramEnd"/>
            <w:r>
              <w:t xml:space="preserve"> painted shelves.</w:t>
            </w:r>
          </w:p>
        </w:tc>
        <w:tc>
          <w:tcPr>
            <w:tcW w:w="5288" w:type="dxa"/>
          </w:tcPr>
          <w:p w:rsidR="0038039A" w:rsidRDefault="0038039A" w:rsidP="00190087">
            <w:r>
              <w:t>General usage and chips to interior.</w:t>
            </w:r>
          </w:p>
        </w:tc>
        <w:tc>
          <w:tcPr>
            <w:tcW w:w="5856" w:type="dxa"/>
          </w:tcPr>
          <w:p w:rsidR="0038039A" w:rsidRPr="006D2CE0" w:rsidRDefault="0038039A" w:rsidP="00190087"/>
        </w:tc>
      </w:tr>
      <w:tr w:rsidR="0038039A" w:rsidTr="00190087">
        <w:trPr>
          <w:trHeight w:val="227"/>
        </w:trPr>
        <w:tc>
          <w:tcPr>
            <w:tcW w:w="533" w:type="dxa"/>
          </w:tcPr>
          <w:p w:rsidR="0038039A" w:rsidRPr="006D2CE0" w:rsidRDefault="0038039A" w:rsidP="00190087">
            <w:pPr>
              <w:pStyle w:val="ListParagraph"/>
              <w:numPr>
                <w:ilvl w:val="0"/>
                <w:numId w:val="2"/>
              </w:numPr>
            </w:pPr>
          </w:p>
        </w:tc>
        <w:tc>
          <w:tcPr>
            <w:tcW w:w="3486" w:type="dxa"/>
            <w:gridSpan w:val="2"/>
          </w:tcPr>
          <w:p w:rsidR="0038039A" w:rsidRDefault="0038039A" w:rsidP="00190087">
            <w:r>
              <w:t>Unit 4: Magnolia painted door.</w:t>
            </w:r>
          </w:p>
          <w:p w:rsidR="0038039A" w:rsidRDefault="0038039A" w:rsidP="00190087">
            <w:r>
              <w:t>Magnolia painted interior.</w:t>
            </w:r>
          </w:p>
          <w:p w:rsidR="0038039A" w:rsidRDefault="0038039A" w:rsidP="00190087">
            <w:r>
              <w:t>1 magnolia painted shelf with integrated divider.</w:t>
            </w:r>
          </w:p>
        </w:tc>
        <w:tc>
          <w:tcPr>
            <w:tcW w:w="5288" w:type="dxa"/>
          </w:tcPr>
          <w:p w:rsidR="0038039A" w:rsidRDefault="0038039A" w:rsidP="00190087">
            <w:r>
              <w:t>General usage and chips to interior.</w:t>
            </w:r>
          </w:p>
        </w:tc>
        <w:tc>
          <w:tcPr>
            <w:tcW w:w="5856" w:type="dxa"/>
          </w:tcPr>
          <w:p w:rsidR="0038039A" w:rsidRPr="006D2CE0" w:rsidRDefault="0038039A"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9308FD" w:rsidP="00190087">
            <w:pPr>
              <w:rPr>
                <w:b/>
              </w:rPr>
            </w:pPr>
            <w:r w:rsidRPr="006D2CE0">
              <w:rPr>
                <w:b/>
              </w:rPr>
              <w:t xml:space="preserve">Worktop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213986" w:rsidP="00CA36A4">
            <w:r>
              <w:t xml:space="preserve">Black granite worktop with matching </w:t>
            </w:r>
            <w:r w:rsidR="002A6171">
              <w:t xml:space="preserve">3 inch </w:t>
            </w:r>
            <w:r w:rsidR="00CA36A4">
              <w:t xml:space="preserve">high </w:t>
            </w:r>
            <w:r>
              <w:t>splashback.</w:t>
            </w:r>
          </w:p>
        </w:tc>
        <w:tc>
          <w:tcPr>
            <w:tcW w:w="5288" w:type="dxa"/>
          </w:tcPr>
          <w:p w:rsidR="009308FD" w:rsidRDefault="00213986" w:rsidP="00190087">
            <w:r>
              <w:t>Few minor paint spot marks.</w:t>
            </w:r>
          </w:p>
          <w:p w:rsidR="00213986" w:rsidRDefault="00213986" w:rsidP="00190087">
            <w:r>
              <w:t>1 small residue mark to corner left hand side of hob.</w:t>
            </w:r>
          </w:p>
          <w:p w:rsidR="00213986" w:rsidRPr="006D2CE0" w:rsidRDefault="00213986" w:rsidP="00190087">
            <w:r>
              <w:t>Light ring marks to right hand side of sink.</w:t>
            </w:r>
          </w:p>
        </w:tc>
        <w:tc>
          <w:tcPr>
            <w:tcW w:w="5856" w:type="dxa"/>
          </w:tcPr>
          <w:p w:rsidR="009308FD" w:rsidRPr="006D2CE0" w:rsidRDefault="009308FD"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9308FD" w:rsidP="00190087">
            <w:pPr>
              <w:rPr>
                <w:b/>
              </w:rPr>
            </w:pPr>
            <w:r w:rsidRPr="006D2CE0">
              <w:rPr>
                <w:b/>
              </w:rPr>
              <w:t xml:space="preserve">Sink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DC7E75" w:rsidP="00190087">
            <w:r>
              <w:t>1 stainless steel Franke sink with:</w:t>
            </w:r>
          </w:p>
          <w:p w:rsidR="00DC7E75" w:rsidRDefault="00DC7E75" w:rsidP="00190087">
            <w:r>
              <w:t>Double mixer tap.</w:t>
            </w:r>
          </w:p>
          <w:p w:rsidR="00DC7E75" w:rsidRDefault="00DC7E75" w:rsidP="00190087">
            <w:r>
              <w:t>1 waste.</w:t>
            </w:r>
          </w:p>
          <w:p w:rsidR="00DC7E75" w:rsidRPr="006D2CE0" w:rsidRDefault="00DC7E75" w:rsidP="00190087">
            <w:r>
              <w:t>1 chrome filter plug.</w:t>
            </w:r>
          </w:p>
        </w:tc>
        <w:tc>
          <w:tcPr>
            <w:tcW w:w="5288" w:type="dxa"/>
          </w:tcPr>
          <w:p w:rsidR="009308FD" w:rsidRDefault="00DC7E75" w:rsidP="00190087">
            <w:r>
              <w:t>In working order.</w:t>
            </w:r>
          </w:p>
          <w:p w:rsidR="00DC7E75" w:rsidRDefault="00DC7E75" w:rsidP="00190087">
            <w:r>
              <w:t>Clean.</w:t>
            </w:r>
          </w:p>
          <w:p w:rsidR="00DC7E75" w:rsidRPr="006D2CE0" w:rsidRDefault="00DC7E75" w:rsidP="00190087">
            <w:r>
              <w:t>Light</w:t>
            </w:r>
            <w:r w:rsidR="00863399">
              <w:t>ly</w:t>
            </w:r>
            <w:r>
              <w:t xml:space="preserve"> scratched and tarnished to interior.</w:t>
            </w:r>
          </w:p>
        </w:tc>
        <w:tc>
          <w:tcPr>
            <w:tcW w:w="5856" w:type="dxa"/>
          </w:tcPr>
          <w:p w:rsidR="009308FD" w:rsidRPr="006D2CE0" w:rsidRDefault="009308FD"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8A0995" w:rsidP="00190087">
            <w:pPr>
              <w:rPr>
                <w:b/>
              </w:rPr>
            </w:pPr>
            <w:r>
              <w:rPr>
                <w:b/>
              </w:rPr>
              <w:t>Microwave</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085B97" w:rsidP="00190087">
            <w:r>
              <w:t>1 stainless steel Neff microwave with:</w:t>
            </w:r>
          </w:p>
          <w:p w:rsidR="00085B97" w:rsidRDefault="00085B97" w:rsidP="00190087">
            <w:r>
              <w:t>Circular glass turn table to interior.</w:t>
            </w:r>
          </w:p>
          <w:p w:rsidR="00085B97" w:rsidRDefault="00085B97" w:rsidP="00190087">
            <w:r>
              <w:t>1 plastic splash guard.</w:t>
            </w:r>
          </w:p>
          <w:p w:rsidR="00085B97" w:rsidRDefault="00085B97" w:rsidP="00190087">
            <w:r>
              <w:t>Serial number U51170732.</w:t>
            </w:r>
          </w:p>
          <w:p w:rsidR="00E82F0E" w:rsidRDefault="00E82F0E" w:rsidP="00190087"/>
          <w:p w:rsidR="006C5A50" w:rsidRPr="006D2CE0" w:rsidRDefault="006C5A50" w:rsidP="00190087"/>
        </w:tc>
        <w:tc>
          <w:tcPr>
            <w:tcW w:w="5288" w:type="dxa"/>
          </w:tcPr>
          <w:p w:rsidR="009308FD" w:rsidRDefault="00085B97" w:rsidP="00190087">
            <w:r>
              <w:t>Tested for power.</w:t>
            </w:r>
          </w:p>
          <w:p w:rsidR="00085B97" w:rsidRDefault="00085B97" w:rsidP="00190087">
            <w:r>
              <w:t>Clean.</w:t>
            </w:r>
          </w:p>
          <w:p w:rsidR="00085B97" w:rsidRPr="006D2CE0" w:rsidRDefault="00085B97" w:rsidP="00190087">
            <w:r>
              <w:t>Interior light</w:t>
            </w:r>
            <w:r w:rsidR="00192814">
              <w:t>ly</w:t>
            </w:r>
            <w:r>
              <w:t xml:space="preserve"> tarnished.</w:t>
            </w:r>
          </w:p>
        </w:tc>
        <w:tc>
          <w:tcPr>
            <w:tcW w:w="5856" w:type="dxa"/>
          </w:tcPr>
          <w:p w:rsidR="009308FD" w:rsidRPr="006D2CE0" w:rsidRDefault="009308FD" w:rsidP="00190087"/>
        </w:tc>
      </w:tr>
      <w:tr w:rsidR="00085B97" w:rsidRPr="0050026C" w:rsidTr="00190087">
        <w:trPr>
          <w:trHeight w:val="227"/>
        </w:trPr>
        <w:tc>
          <w:tcPr>
            <w:tcW w:w="15163" w:type="dxa"/>
            <w:gridSpan w:val="5"/>
            <w:shd w:val="clear" w:color="auto" w:fill="D9D9D9" w:themeFill="background1" w:themeFillShade="D9"/>
          </w:tcPr>
          <w:p w:rsidR="00085B97" w:rsidRPr="006D2CE0" w:rsidRDefault="00085B97" w:rsidP="00190087">
            <w:pPr>
              <w:rPr>
                <w:b/>
              </w:rPr>
            </w:pPr>
            <w:r>
              <w:rPr>
                <w:b/>
              </w:rPr>
              <w:lastRenderedPageBreak/>
              <w:t>Extractor</w:t>
            </w:r>
          </w:p>
        </w:tc>
      </w:tr>
      <w:tr w:rsidR="00085B97" w:rsidTr="00190087">
        <w:trPr>
          <w:trHeight w:val="227"/>
        </w:trPr>
        <w:tc>
          <w:tcPr>
            <w:tcW w:w="533" w:type="dxa"/>
          </w:tcPr>
          <w:p w:rsidR="00085B97" w:rsidRPr="006D2CE0" w:rsidRDefault="00085B97" w:rsidP="00190087">
            <w:pPr>
              <w:pStyle w:val="ListParagraph"/>
              <w:numPr>
                <w:ilvl w:val="0"/>
                <w:numId w:val="2"/>
              </w:numPr>
            </w:pPr>
          </w:p>
        </w:tc>
        <w:tc>
          <w:tcPr>
            <w:tcW w:w="3486" w:type="dxa"/>
            <w:gridSpan w:val="2"/>
          </w:tcPr>
          <w:p w:rsidR="00FF723D" w:rsidRDefault="00085B97" w:rsidP="00190087">
            <w:r>
              <w:t>1 stainless steel Smeg extractor with</w:t>
            </w:r>
            <w:r w:rsidR="00FF723D">
              <w:t>:</w:t>
            </w:r>
          </w:p>
          <w:p w:rsidR="00085B97" w:rsidRDefault="00FF723D" w:rsidP="00190087">
            <w:r>
              <w:t>G</w:t>
            </w:r>
            <w:r w:rsidR="00085B97">
              <w:t>lass screen.</w:t>
            </w:r>
          </w:p>
          <w:p w:rsidR="00085B97" w:rsidRPr="006D2CE0" w:rsidRDefault="00085B97" w:rsidP="00190087">
            <w:r>
              <w:t>2 lights.</w:t>
            </w:r>
          </w:p>
        </w:tc>
        <w:tc>
          <w:tcPr>
            <w:tcW w:w="5288" w:type="dxa"/>
          </w:tcPr>
          <w:p w:rsidR="00085B97" w:rsidRDefault="00085B97" w:rsidP="00190087">
            <w:r>
              <w:t>In working order.</w:t>
            </w:r>
          </w:p>
          <w:p w:rsidR="00085B97" w:rsidRDefault="00085B97" w:rsidP="00190087">
            <w:r>
              <w:t>Clean.</w:t>
            </w:r>
          </w:p>
          <w:p w:rsidR="00085B97" w:rsidRDefault="00085B97" w:rsidP="00190087">
            <w:r>
              <w:t>Slightly dusty.</w:t>
            </w:r>
          </w:p>
          <w:p w:rsidR="00085B97" w:rsidRPr="006D2CE0" w:rsidRDefault="00085B97" w:rsidP="00190087">
            <w:r>
              <w:t>Light surface scratch marks</w:t>
            </w:r>
            <w:r w:rsidR="007A3450">
              <w:t>.</w:t>
            </w:r>
          </w:p>
        </w:tc>
        <w:tc>
          <w:tcPr>
            <w:tcW w:w="5856" w:type="dxa"/>
          </w:tcPr>
          <w:p w:rsidR="00085B97" w:rsidRPr="006D2CE0" w:rsidRDefault="00085B97"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9308FD" w:rsidP="00190087">
            <w:pPr>
              <w:rPr>
                <w:b/>
              </w:rPr>
            </w:pPr>
            <w:r w:rsidRPr="006D2CE0">
              <w:rPr>
                <w:b/>
              </w:rPr>
              <w:t xml:space="preserve">Hob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7A3450" w:rsidP="00190087">
            <w:r>
              <w:t>1 stainless steel gas hob with:</w:t>
            </w:r>
          </w:p>
          <w:p w:rsidR="007A3450" w:rsidRDefault="007A3450" w:rsidP="00190087">
            <w:r>
              <w:t>6 plates.</w:t>
            </w:r>
          </w:p>
          <w:p w:rsidR="007A3450" w:rsidRDefault="007A3450" w:rsidP="00190087">
            <w:r>
              <w:t xml:space="preserve">3 </w:t>
            </w:r>
            <w:r w:rsidR="00E869E3">
              <w:t xml:space="preserve">hob </w:t>
            </w:r>
            <w:r>
              <w:t>plate stands.</w:t>
            </w:r>
          </w:p>
          <w:p w:rsidR="007A3450" w:rsidRPr="006D2CE0" w:rsidRDefault="007A3450" w:rsidP="00190087">
            <w:r>
              <w:t>6 chrome controls.</w:t>
            </w:r>
          </w:p>
        </w:tc>
        <w:tc>
          <w:tcPr>
            <w:tcW w:w="5288" w:type="dxa"/>
          </w:tcPr>
          <w:p w:rsidR="009308FD" w:rsidRDefault="007A3450" w:rsidP="00190087">
            <w:r>
              <w:t>Tested for power.</w:t>
            </w:r>
          </w:p>
          <w:p w:rsidR="007A3450" w:rsidRDefault="007A3450" w:rsidP="00190087">
            <w:r>
              <w:t>Clean.</w:t>
            </w:r>
          </w:p>
          <w:p w:rsidR="007A3450" w:rsidRDefault="007A3450" w:rsidP="00190087">
            <w:r>
              <w:t>Very light burnt-on food residue to rear plate.</w:t>
            </w:r>
          </w:p>
          <w:p w:rsidR="007A3450" w:rsidRPr="006D2CE0" w:rsidRDefault="007A3450" w:rsidP="00190087">
            <w:r>
              <w:t>Light surface scratch marks.</w:t>
            </w:r>
          </w:p>
        </w:tc>
        <w:tc>
          <w:tcPr>
            <w:tcW w:w="5856" w:type="dxa"/>
          </w:tcPr>
          <w:p w:rsidR="009308FD" w:rsidRPr="006D2CE0" w:rsidRDefault="009308FD"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9308FD" w:rsidP="00190087">
            <w:pPr>
              <w:rPr>
                <w:b/>
              </w:rPr>
            </w:pPr>
            <w:r w:rsidRPr="006D2CE0">
              <w:rPr>
                <w:b/>
              </w:rPr>
              <w:t xml:space="preserve">Oven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B72BC2" w:rsidP="00190087">
            <w:r>
              <w:t>1 stainless steel Smeg oven containing:</w:t>
            </w:r>
          </w:p>
          <w:p w:rsidR="00B72BC2" w:rsidRDefault="00B72BC2" w:rsidP="00190087">
            <w:r>
              <w:t>1 LED display.</w:t>
            </w:r>
          </w:p>
          <w:p w:rsidR="00B72BC2" w:rsidRDefault="00B72BC2" w:rsidP="00190087">
            <w:r>
              <w:t>5 black plastic buttons.</w:t>
            </w:r>
          </w:p>
          <w:p w:rsidR="00B72BC2" w:rsidRDefault="00B72BC2" w:rsidP="00190087">
            <w:r>
              <w:t>3 chrome controls.</w:t>
            </w:r>
          </w:p>
          <w:p w:rsidR="00B72BC2" w:rsidRDefault="00B72BC2" w:rsidP="00190087">
            <w:r>
              <w:t>2 glass doors.</w:t>
            </w:r>
          </w:p>
          <w:p w:rsidR="00B72BC2" w:rsidRDefault="00B72BC2" w:rsidP="00190087">
            <w:r>
              <w:t>2 metal pulls.</w:t>
            </w:r>
          </w:p>
          <w:p w:rsidR="00B72BC2" w:rsidRDefault="00B72BC2" w:rsidP="00B72BC2">
            <w:r>
              <w:t>1 working light to left hand side oven.</w:t>
            </w:r>
          </w:p>
          <w:p w:rsidR="00B72BC2" w:rsidRDefault="00B72BC2" w:rsidP="00190087">
            <w:r>
              <w:t>3 metal wire shelves.</w:t>
            </w:r>
          </w:p>
          <w:p w:rsidR="00B72BC2" w:rsidRDefault="00B72BC2" w:rsidP="00190087">
            <w:r>
              <w:t>1 black metal shelf.</w:t>
            </w:r>
          </w:p>
          <w:p w:rsidR="00B72BC2" w:rsidRDefault="00B72BC2" w:rsidP="00190087">
            <w:r>
              <w:t>1 black metal baking tray.</w:t>
            </w:r>
          </w:p>
          <w:p w:rsidR="009244EC" w:rsidRDefault="009244EC" w:rsidP="00190087">
            <w:r>
              <w:t>1 metal lift</w:t>
            </w:r>
            <w:r w:rsidR="00111F1D">
              <w:t>-</w:t>
            </w:r>
            <w:r>
              <w:t>down front.</w:t>
            </w:r>
          </w:p>
          <w:p w:rsidR="003445E5" w:rsidRPr="006D2CE0" w:rsidRDefault="003445E5" w:rsidP="00190087">
            <w:r>
              <w:t>1 additional metal grilling pan with handles.</w:t>
            </w:r>
          </w:p>
        </w:tc>
        <w:tc>
          <w:tcPr>
            <w:tcW w:w="5288" w:type="dxa"/>
          </w:tcPr>
          <w:p w:rsidR="00B72BC2" w:rsidRDefault="00B72BC2" w:rsidP="00B72BC2">
            <w:r>
              <w:t>Tested for power.</w:t>
            </w:r>
          </w:p>
          <w:p w:rsidR="00B72BC2" w:rsidRDefault="00B72BC2" w:rsidP="00B72BC2">
            <w:r>
              <w:t>Clean with expectation of very light burnt-on food residue to interior ceiling of left hand side of oven.</w:t>
            </w:r>
          </w:p>
          <w:p w:rsidR="009244EC" w:rsidRPr="006D2CE0" w:rsidRDefault="009244EC" w:rsidP="00B72BC2">
            <w:r>
              <w:t>Front door is lightly tarnished.</w:t>
            </w:r>
          </w:p>
        </w:tc>
        <w:tc>
          <w:tcPr>
            <w:tcW w:w="5856" w:type="dxa"/>
          </w:tcPr>
          <w:p w:rsidR="009308FD" w:rsidRPr="006D2CE0" w:rsidRDefault="009308FD" w:rsidP="00190087"/>
        </w:tc>
      </w:tr>
      <w:tr w:rsidR="003445E5" w:rsidRPr="0050026C" w:rsidTr="00190087">
        <w:trPr>
          <w:trHeight w:val="227"/>
        </w:trPr>
        <w:tc>
          <w:tcPr>
            <w:tcW w:w="15163" w:type="dxa"/>
            <w:gridSpan w:val="5"/>
            <w:shd w:val="clear" w:color="auto" w:fill="D9D9D9" w:themeFill="background1" w:themeFillShade="D9"/>
          </w:tcPr>
          <w:p w:rsidR="003445E5" w:rsidRPr="006D2CE0" w:rsidRDefault="003445E5" w:rsidP="00190087">
            <w:pPr>
              <w:rPr>
                <w:b/>
              </w:rPr>
            </w:pPr>
            <w:r w:rsidRPr="006D2CE0">
              <w:rPr>
                <w:b/>
              </w:rPr>
              <w:t xml:space="preserve">Dishwasher </w:t>
            </w:r>
          </w:p>
        </w:tc>
      </w:tr>
      <w:tr w:rsidR="003445E5" w:rsidTr="00190087">
        <w:trPr>
          <w:trHeight w:val="227"/>
        </w:trPr>
        <w:tc>
          <w:tcPr>
            <w:tcW w:w="533" w:type="dxa"/>
          </w:tcPr>
          <w:p w:rsidR="003445E5" w:rsidRPr="006D2CE0" w:rsidRDefault="003445E5" w:rsidP="00190087">
            <w:pPr>
              <w:pStyle w:val="ListParagraph"/>
              <w:numPr>
                <w:ilvl w:val="0"/>
                <w:numId w:val="2"/>
              </w:numPr>
            </w:pPr>
          </w:p>
        </w:tc>
        <w:tc>
          <w:tcPr>
            <w:tcW w:w="3486" w:type="dxa"/>
            <w:gridSpan w:val="2"/>
          </w:tcPr>
          <w:p w:rsidR="003445E5" w:rsidRDefault="003445E5" w:rsidP="00190087">
            <w:r>
              <w:t>1 stainless steel Neff full size dishwasher with:</w:t>
            </w:r>
          </w:p>
          <w:p w:rsidR="003445E5" w:rsidRDefault="003445E5" w:rsidP="00190087">
            <w:r>
              <w:t>2 grey shelves.</w:t>
            </w:r>
          </w:p>
          <w:p w:rsidR="003445E5" w:rsidRDefault="003445E5" w:rsidP="00190087">
            <w:r>
              <w:t>1 grey plastic cutlery container.</w:t>
            </w:r>
          </w:p>
          <w:p w:rsidR="003445E5" w:rsidRDefault="003445E5" w:rsidP="00190087">
            <w:r>
              <w:t>Serial number S5443X1GB</w:t>
            </w:r>
            <w:r w:rsidR="00C30DBF">
              <w:t>.</w:t>
            </w:r>
          </w:p>
          <w:p w:rsidR="006C5A50" w:rsidRPr="006D2CE0" w:rsidRDefault="006C5A50" w:rsidP="00190087"/>
        </w:tc>
        <w:tc>
          <w:tcPr>
            <w:tcW w:w="5288" w:type="dxa"/>
          </w:tcPr>
          <w:p w:rsidR="003445E5" w:rsidRDefault="003445E5" w:rsidP="00190087">
            <w:r>
              <w:t>Tested for power.</w:t>
            </w:r>
          </w:p>
          <w:p w:rsidR="003445E5" w:rsidRDefault="003445E5" w:rsidP="00190087">
            <w:r>
              <w:t>Clean.</w:t>
            </w:r>
          </w:p>
          <w:p w:rsidR="003445E5" w:rsidRPr="006D2CE0" w:rsidRDefault="003445E5" w:rsidP="00190087">
            <w:r>
              <w:t>Light scratch marks to interior door.</w:t>
            </w:r>
          </w:p>
        </w:tc>
        <w:tc>
          <w:tcPr>
            <w:tcW w:w="5856" w:type="dxa"/>
          </w:tcPr>
          <w:p w:rsidR="003445E5" w:rsidRPr="006D2CE0" w:rsidRDefault="003445E5"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9308FD" w:rsidP="00190087">
            <w:pPr>
              <w:rPr>
                <w:b/>
              </w:rPr>
            </w:pPr>
            <w:r w:rsidRPr="006D2CE0">
              <w:rPr>
                <w:b/>
              </w:rPr>
              <w:lastRenderedPageBreak/>
              <w:t>Fridge/</w:t>
            </w:r>
            <w:r w:rsidR="00CC69C6" w:rsidRPr="006D2CE0">
              <w:rPr>
                <w:b/>
              </w:rPr>
              <w:t xml:space="preserve">Freezer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C30DBF" w:rsidP="00190087">
            <w:r>
              <w:t>1 grey Samsung freestanding fridge freezer.</w:t>
            </w:r>
          </w:p>
          <w:p w:rsidR="00C30DBF" w:rsidRDefault="00C30DBF" w:rsidP="00190087">
            <w:r>
              <w:t>Serial number A02TEAF800138V</w:t>
            </w:r>
            <w:r w:rsidR="00D43DCC">
              <w:t>.</w:t>
            </w:r>
          </w:p>
          <w:p w:rsidR="00D43DCC" w:rsidRDefault="00D43DCC" w:rsidP="00190087">
            <w:r>
              <w:t>Fridge section</w:t>
            </w:r>
            <w:r w:rsidR="005D19FF">
              <w:t xml:space="preserve"> – </w:t>
            </w:r>
          </w:p>
          <w:p w:rsidR="00D43DCC" w:rsidRDefault="00D43DCC" w:rsidP="00190087">
            <w:r>
              <w:t>2 plastic full size door shelves.</w:t>
            </w:r>
          </w:p>
          <w:p w:rsidR="00D43DCC" w:rsidRDefault="00D43DCC" w:rsidP="00190087">
            <w:r>
              <w:t>2 plastic half size door shelves.</w:t>
            </w:r>
          </w:p>
          <w:p w:rsidR="00D43DCC" w:rsidRDefault="00D43DCC" w:rsidP="00190087">
            <w:r>
              <w:t>1 plastic egg holder.</w:t>
            </w:r>
          </w:p>
          <w:p w:rsidR="00D43DCC" w:rsidRDefault="00D43DCC" w:rsidP="00190087">
            <w:r>
              <w:t>4 glass shelves with plastic edging.</w:t>
            </w:r>
          </w:p>
          <w:p w:rsidR="00D43DCC" w:rsidRDefault="00D43DCC" w:rsidP="00190087">
            <w:r>
              <w:t>1 plastic slide</w:t>
            </w:r>
            <w:r w:rsidR="00462E31">
              <w:t>-</w:t>
            </w:r>
            <w:r>
              <w:t>out freezer drawer.</w:t>
            </w:r>
          </w:p>
          <w:p w:rsidR="00D43DCC" w:rsidRDefault="00D43DCC" w:rsidP="00190087">
            <w:r>
              <w:t>1 working light.</w:t>
            </w:r>
          </w:p>
          <w:p w:rsidR="00D43DCC" w:rsidRPr="006D2CE0" w:rsidRDefault="00D43DCC" w:rsidP="00190087">
            <w:r>
              <w:t>1 metal wire bottle holder.</w:t>
            </w:r>
          </w:p>
        </w:tc>
        <w:tc>
          <w:tcPr>
            <w:tcW w:w="5288" w:type="dxa"/>
          </w:tcPr>
          <w:p w:rsidR="009308FD" w:rsidRDefault="00BA7105" w:rsidP="00190087">
            <w:r>
              <w:t>T</w:t>
            </w:r>
            <w:r w:rsidR="00D43DCC">
              <w:t>ested for power.</w:t>
            </w:r>
          </w:p>
          <w:p w:rsidR="00D43DCC" w:rsidRPr="006D2CE0" w:rsidRDefault="00D43DCC" w:rsidP="00190087">
            <w:r>
              <w:t>Clean.</w:t>
            </w:r>
          </w:p>
        </w:tc>
        <w:tc>
          <w:tcPr>
            <w:tcW w:w="5856" w:type="dxa"/>
          </w:tcPr>
          <w:p w:rsidR="009308FD" w:rsidRPr="006D2CE0" w:rsidRDefault="009308FD" w:rsidP="00190087"/>
        </w:tc>
      </w:tr>
      <w:tr w:rsidR="003D1CFF" w:rsidTr="00190087">
        <w:trPr>
          <w:trHeight w:val="227"/>
        </w:trPr>
        <w:tc>
          <w:tcPr>
            <w:tcW w:w="533" w:type="dxa"/>
          </w:tcPr>
          <w:p w:rsidR="003D1CFF" w:rsidRPr="006D2CE0" w:rsidRDefault="003D1CFF" w:rsidP="00190087">
            <w:pPr>
              <w:pStyle w:val="ListParagraph"/>
              <w:numPr>
                <w:ilvl w:val="0"/>
                <w:numId w:val="2"/>
              </w:numPr>
            </w:pPr>
          </w:p>
        </w:tc>
        <w:tc>
          <w:tcPr>
            <w:tcW w:w="3486" w:type="dxa"/>
            <w:gridSpan w:val="2"/>
          </w:tcPr>
          <w:p w:rsidR="003D1CFF" w:rsidRDefault="003D1CFF" w:rsidP="003D1CFF">
            <w:r>
              <w:t xml:space="preserve">Freezer section – </w:t>
            </w:r>
          </w:p>
          <w:p w:rsidR="003D1CFF" w:rsidRDefault="003D1CFF" w:rsidP="003D1CFF">
            <w:r>
              <w:t>3 plastic slide-out freezer drawers.</w:t>
            </w:r>
          </w:p>
        </w:tc>
        <w:tc>
          <w:tcPr>
            <w:tcW w:w="5288" w:type="dxa"/>
          </w:tcPr>
          <w:p w:rsidR="00BA7105" w:rsidRDefault="00BA7105" w:rsidP="00BA7105">
            <w:r>
              <w:t>Tested for power.</w:t>
            </w:r>
          </w:p>
          <w:p w:rsidR="003D1CFF" w:rsidRDefault="00BA7105" w:rsidP="00BA7105">
            <w:r>
              <w:t>Clean.</w:t>
            </w:r>
          </w:p>
        </w:tc>
        <w:tc>
          <w:tcPr>
            <w:tcW w:w="5856" w:type="dxa"/>
          </w:tcPr>
          <w:p w:rsidR="003D1CFF" w:rsidRPr="006D2CE0" w:rsidRDefault="003D1CFF"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1F1639" w:rsidP="00190087">
            <w:pPr>
              <w:rPr>
                <w:b/>
              </w:rPr>
            </w:pPr>
            <w:r w:rsidRPr="002B20B1">
              <w:rPr>
                <w:b/>
              </w:rPr>
              <w:t xml:space="preserve">Washer </w:t>
            </w:r>
            <w:r w:rsidR="009308FD" w:rsidRPr="002B20B1">
              <w:rPr>
                <w:b/>
              </w:rPr>
              <w:t>dryer</w:t>
            </w:r>
            <w:r w:rsidR="009308FD" w:rsidRPr="006D2CE0">
              <w:rPr>
                <w:b/>
              </w:rPr>
              <w:t xml:space="preserve"> </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Default="001F1639" w:rsidP="00190087">
            <w:r>
              <w:t>1 white plastic Hoover Sensor Dry washer dryer.</w:t>
            </w:r>
          </w:p>
          <w:p w:rsidR="001F1639" w:rsidRPr="006D2CE0" w:rsidRDefault="001F1639" w:rsidP="00190087">
            <w:r>
              <w:t>Serial number 31005852</w:t>
            </w:r>
            <w:r w:rsidR="00D36CEA">
              <w:t>.</w:t>
            </w:r>
          </w:p>
        </w:tc>
        <w:tc>
          <w:tcPr>
            <w:tcW w:w="5288" w:type="dxa"/>
          </w:tcPr>
          <w:p w:rsidR="009308FD" w:rsidRDefault="001F1639" w:rsidP="00190087">
            <w:r>
              <w:t>Tested for power.</w:t>
            </w:r>
          </w:p>
          <w:p w:rsidR="001F1639" w:rsidRPr="006D2CE0" w:rsidRDefault="001F1639" w:rsidP="00190087">
            <w:r>
              <w:t>Clean.</w:t>
            </w:r>
          </w:p>
        </w:tc>
        <w:tc>
          <w:tcPr>
            <w:tcW w:w="5856" w:type="dxa"/>
          </w:tcPr>
          <w:p w:rsidR="009308FD" w:rsidRPr="006D2CE0" w:rsidRDefault="009308FD" w:rsidP="00190087"/>
        </w:tc>
      </w:tr>
      <w:tr w:rsidR="009308FD" w:rsidRPr="0050026C" w:rsidTr="00190087">
        <w:trPr>
          <w:trHeight w:val="227"/>
        </w:trPr>
        <w:tc>
          <w:tcPr>
            <w:tcW w:w="15163" w:type="dxa"/>
            <w:gridSpan w:val="5"/>
            <w:shd w:val="clear" w:color="auto" w:fill="D9D9D9" w:themeFill="background1" w:themeFillShade="D9"/>
          </w:tcPr>
          <w:p w:rsidR="009308FD" w:rsidRPr="006D2CE0" w:rsidRDefault="00455927" w:rsidP="00190087">
            <w:pPr>
              <w:rPr>
                <w:b/>
              </w:rPr>
            </w:pPr>
            <w:r>
              <w:rPr>
                <w:b/>
              </w:rPr>
              <w:t>Kitchen items</w:t>
            </w:r>
          </w:p>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455927" w:rsidP="00455927">
            <w:r>
              <w:t>1 chrome cordless kettle.</w:t>
            </w:r>
          </w:p>
        </w:tc>
        <w:tc>
          <w:tcPr>
            <w:tcW w:w="5288" w:type="dxa"/>
          </w:tcPr>
          <w:p w:rsidR="009308FD" w:rsidRPr="006D2CE0" w:rsidRDefault="009308FD" w:rsidP="00190087"/>
        </w:tc>
        <w:tc>
          <w:tcPr>
            <w:tcW w:w="5856" w:type="dxa"/>
          </w:tcPr>
          <w:p w:rsidR="009308FD" w:rsidRPr="006D2CE0" w:rsidRDefault="009308FD"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Default="00455927" w:rsidP="00455927">
            <w:r>
              <w:t>1 wooden kitchen roll holder.</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Default="00455927" w:rsidP="00455927">
            <w:r>
              <w:t>6 glass jars with lids.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Default="00455927" w:rsidP="00455927">
            <w:r>
              <w:t>1 metal utensil holder.</w:t>
            </w:r>
          </w:p>
        </w:tc>
        <w:tc>
          <w:tcPr>
            <w:tcW w:w="5288" w:type="dxa"/>
          </w:tcPr>
          <w:p w:rsidR="00455927" w:rsidRPr="006D2CE0" w:rsidRDefault="00455927" w:rsidP="00190087"/>
        </w:tc>
        <w:tc>
          <w:tcPr>
            <w:tcW w:w="5856" w:type="dxa"/>
          </w:tcPr>
          <w:p w:rsidR="00455927" w:rsidRPr="006D2CE0" w:rsidRDefault="00455927"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455927" w:rsidP="00190087">
            <w:r>
              <w:t>2 plastic brushes.</w:t>
            </w:r>
          </w:p>
        </w:tc>
        <w:tc>
          <w:tcPr>
            <w:tcW w:w="5288" w:type="dxa"/>
          </w:tcPr>
          <w:p w:rsidR="009308FD" w:rsidRPr="006D2CE0" w:rsidRDefault="009308FD" w:rsidP="00190087"/>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455927" w:rsidP="00190087">
            <w:r>
              <w:t>1 fire blanket.</w:t>
            </w:r>
          </w:p>
        </w:tc>
        <w:tc>
          <w:tcPr>
            <w:tcW w:w="5288" w:type="dxa"/>
          </w:tcPr>
          <w:p w:rsidR="009308FD" w:rsidRPr="006D2CE0" w:rsidRDefault="00455927" w:rsidP="00190087">
            <w:r>
              <w:t>Not fitted.</w:t>
            </w:r>
          </w:p>
        </w:tc>
        <w:tc>
          <w:tcPr>
            <w:tcW w:w="5856" w:type="dxa"/>
          </w:tcPr>
          <w:p w:rsidR="009308FD" w:rsidRPr="006D2CE0" w:rsidRDefault="009308FD" w:rsidP="00190087"/>
        </w:tc>
      </w:tr>
      <w:tr w:rsidR="009308FD" w:rsidTr="00190087">
        <w:trPr>
          <w:trHeight w:val="227"/>
        </w:trPr>
        <w:tc>
          <w:tcPr>
            <w:tcW w:w="533" w:type="dxa"/>
          </w:tcPr>
          <w:p w:rsidR="009308FD" w:rsidRPr="006D2CE0" w:rsidRDefault="009308FD" w:rsidP="00190087">
            <w:pPr>
              <w:pStyle w:val="ListParagraph"/>
              <w:numPr>
                <w:ilvl w:val="0"/>
                <w:numId w:val="2"/>
              </w:numPr>
            </w:pPr>
          </w:p>
        </w:tc>
        <w:tc>
          <w:tcPr>
            <w:tcW w:w="3486" w:type="dxa"/>
            <w:gridSpan w:val="2"/>
          </w:tcPr>
          <w:p w:rsidR="009308FD" w:rsidRPr="006D2CE0" w:rsidRDefault="00455927" w:rsidP="00455927">
            <w:r>
              <w:t>1 pair of black and white oven mitt.</w:t>
            </w:r>
          </w:p>
        </w:tc>
        <w:tc>
          <w:tcPr>
            <w:tcW w:w="5288" w:type="dxa"/>
          </w:tcPr>
          <w:p w:rsidR="009308FD" w:rsidRPr="006D2CE0" w:rsidRDefault="009308FD" w:rsidP="00190087"/>
        </w:tc>
        <w:tc>
          <w:tcPr>
            <w:tcW w:w="5856" w:type="dxa"/>
          </w:tcPr>
          <w:p w:rsidR="009308FD" w:rsidRPr="006D2CE0" w:rsidRDefault="009308FD"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216D55" w:rsidP="00190087">
            <w:r>
              <w:t xml:space="preserve">1 large black and chrome </w:t>
            </w:r>
            <w:r w:rsidRPr="00216D55">
              <w:t xml:space="preserve">sandwich </w:t>
            </w:r>
            <w:r>
              <w:t>press</w:t>
            </w:r>
            <w:r w:rsidR="00AA2621">
              <w:t>.</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3 tall glass vases.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 multicoloured oriental tall ceramic vase.</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 yellow vase.</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 pink vase.</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 blue glass vase.</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14 mixed wine glasses.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17 mixed glass tumblers.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19 mixed mugs.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10 circular blue dinner plates.</w:t>
            </w:r>
          </w:p>
        </w:tc>
        <w:tc>
          <w:tcPr>
            <w:tcW w:w="5288" w:type="dxa"/>
          </w:tcPr>
          <w:p w:rsidR="00455927" w:rsidRPr="006D2CE0" w:rsidRDefault="00AA2621" w:rsidP="00190087">
            <w:r>
              <w:t>2 chipped.</w:t>
            </w:r>
          </w:p>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6 circular blue bowls.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5 circular blue side plates.</w:t>
            </w:r>
          </w:p>
        </w:tc>
        <w:tc>
          <w:tcPr>
            <w:tcW w:w="5288" w:type="dxa"/>
          </w:tcPr>
          <w:p w:rsidR="00455927" w:rsidRPr="006D2CE0" w:rsidRDefault="00AA2621" w:rsidP="00190087">
            <w:r>
              <w:t>2 chipped.</w:t>
            </w:r>
          </w:p>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9 mixed white plates.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5 white cereal bowls.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AA2621" w:rsidP="00190087">
            <w:r>
              <w:t>4 blue cereal bowls.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F07516" w:rsidP="00190087">
            <w:r>
              <w:t xml:space="preserve">2 white ceramic </w:t>
            </w:r>
            <w:r w:rsidR="00A914A5" w:rsidRPr="00A914A5">
              <w:t xml:space="preserve">pie </w:t>
            </w:r>
            <w:r>
              <w:t>dishes.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F07516" w:rsidP="0002439C">
            <w:r>
              <w:t>4 glass</w:t>
            </w:r>
            <w:r w:rsidR="0002439C">
              <w:t xml:space="preserve"> </w:t>
            </w:r>
            <w:r w:rsidR="0002439C" w:rsidRPr="0002439C">
              <w:t xml:space="preserve">pie </w:t>
            </w:r>
            <w:r>
              <w:t>dishes.</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F07516" w:rsidP="00190087">
            <w:r>
              <w:t>1 plastic colander.</w:t>
            </w:r>
          </w:p>
        </w:tc>
        <w:tc>
          <w:tcPr>
            <w:tcW w:w="5288" w:type="dxa"/>
          </w:tcPr>
          <w:p w:rsidR="00455927" w:rsidRPr="006D2CE0" w:rsidRDefault="00455927" w:rsidP="00190087"/>
        </w:tc>
        <w:tc>
          <w:tcPr>
            <w:tcW w:w="5856" w:type="dxa"/>
          </w:tcPr>
          <w:p w:rsidR="00455927" w:rsidRPr="006D2CE0" w:rsidRDefault="00455927" w:rsidP="00190087"/>
        </w:tc>
      </w:tr>
      <w:tr w:rsidR="00455927" w:rsidTr="00190087">
        <w:trPr>
          <w:trHeight w:val="227"/>
        </w:trPr>
        <w:tc>
          <w:tcPr>
            <w:tcW w:w="533" w:type="dxa"/>
          </w:tcPr>
          <w:p w:rsidR="00455927" w:rsidRPr="006D2CE0" w:rsidRDefault="00455927" w:rsidP="00190087">
            <w:pPr>
              <w:pStyle w:val="ListParagraph"/>
              <w:numPr>
                <w:ilvl w:val="0"/>
                <w:numId w:val="2"/>
              </w:numPr>
            </w:pPr>
          </w:p>
        </w:tc>
        <w:tc>
          <w:tcPr>
            <w:tcW w:w="3486" w:type="dxa"/>
            <w:gridSpan w:val="2"/>
          </w:tcPr>
          <w:p w:rsidR="00455927" w:rsidRPr="006D2CE0" w:rsidRDefault="00F07516" w:rsidP="00190087">
            <w:r>
              <w:t>4 plastic mixing bowls.</w:t>
            </w:r>
          </w:p>
        </w:tc>
        <w:tc>
          <w:tcPr>
            <w:tcW w:w="5288" w:type="dxa"/>
          </w:tcPr>
          <w:p w:rsidR="00455927" w:rsidRPr="006D2CE0" w:rsidRDefault="00455927" w:rsidP="00190087"/>
        </w:tc>
        <w:tc>
          <w:tcPr>
            <w:tcW w:w="5856" w:type="dxa"/>
          </w:tcPr>
          <w:p w:rsidR="00455927" w:rsidRPr="006D2CE0" w:rsidRDefault="00455927"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2 plastic jugs.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1 glass Pyrex jug.</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2 small blue oven dishes.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10 small brown dishes.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Several glass ramekin dishes.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1 metal box grater.</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1 white plastic Russell Hobbs handheld blender with attachment</w:t>
            </w:r>
            <w:r w:rsidR="00D874D6">
              <w:t>s</w:t>
            </w:r>
            <w:r>
              <w:t>.</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4 glass jars with lids.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F07516" w:rsidP="00190087">
            <w:r>
              <w:t>2 Pyrex oven dishes.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1 blue oven dish.</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1 white oven dish.</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1 plastic cutlery container.</w:t>
            </w:r>
          </w:p>
          <w:p w:rsidR="00BB32CE" w:rsidRDefault="00BB32CE" w:rsidP="00190087"/>
          <w:p w:rsidR="00BB32CE" w:rsidRDefault="00BB32CE" w:rsidP="00190087"/>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Chrome and plastic cutlery set containing:</w:t>
            </w:r>
          </w:p>
          <w:p w:rsidR="000142EA" w:rsidRDefault="000142EA" w:rsidP="00190087">
            <w:r>
              <w:t>8 dessert spoons.</w:t>
            </w:r>
          </w:p>
          <w:p w:rsidR="000142EA" w:rsidRDefault="000142EA" w:rsidP="00190087">
            <w:r>
              <w:t>8 forks.</w:t>
            </w:r>
          </w:p>
          <w:p w:rsidR="000142EA" w:rsidRDefault="000142EA" w:rsidP="00190087">
            <w:r>
              <w:t>8 knives.</w:t>
            </w:r>
          </w:p>
          <w:p w:rsidR="000142EA" w:rsidRDefault="000142EA" w:rsidP="00190087">
            <w:r>
              <w:t>8 teaspoons.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2 further forks.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2 further knives.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0142EA">
            <w:r>
              <w:t>9 knives with black handles.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4 small knives with black handles.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2 pairs of scissors.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190087">
            <w:r>
              <w:t>27 mixed utensils.</w:t>
            </w:r>
          </w:p>
        </w:tc>
        <w:tc>
          <w:tcPr>
            <w:tcW w:w="5288" w:type="dxa"/>
          </w:tcPr>
          <w:p w:rsidR="00F07516" w:rsidRPr="006D2CE0" w:rsidRDefault="00F07516" w:rsidP="00190087"/>
        </w:tc>
        <w:tc>
          <w:tcPr>
            <w:tcW w:w="5856" w:type="dxa"/>
          </w:tcPr>
          <w:p w:rsidR="00F07516" w:rsidRPr="006D2CE0" w:rsidRDefault="00F07516" w:rsidP="00190087"/>
        </w:tc>
      </w:tr>
      <w:tr w:rsidR="00F07516" w:rsidTr="00190087">
        <w:trPr>
          <w:trHeight w:val="227"/>
        </w:trPr>
        <w:tc>
          <w:tcPr>
            <w:tcW w:w="533" w:type="dxa"/>
          </w:tcPr>
          <w:p w:rsidR="00F07516" w:rsidRPr="006D2CE0" w:rsidRDefault="00F07516" w:rsidP="00190087">
            <w:pPr>
              <w:pStyle w:val="ListParagraph"/>
              <w:numPr>
                <w:ilvl w:val="0"/>
                <w:numId w:val="2"/>
              </w:numPr>
            </w:pPr>
          </w:p>
        </w:tc>
        <w:tc>
          <w:tcPr>
            <w:tcW w:w="3486" w:type="dxa"/>
            <w:gridSpan w:val="2"/>
          </w:tcPr>
          <w:p w:rsidR="00F07516" w:rsidRDefault="000142EA" w:rsidP="000142EA">
            <w:r>
              <w:t>2 frying pans.</w:t>
            </w:r>
          </w:p>
        </w:tc>
        <w:tc>
          <w:tcPr>
            <w:tcW w:w="5288" w:type="dxa"/>
          </w:tcPr>
          <w:p w:rsidR="00F07516" w:rsidRPr="006D2CE0" w:rsidRDefault="000142EA" w:rsidP="00190087">
            <w:r>
              <w:t>Burnt-on food residue.</w:t>
            </w:r>
          </w:p>
        </w:tc>
        <w:tc>
          <w:tcPr>
            <w:tcW w:w="5856" w:type="dxa"/>
          </w:tcPr>
          <w:p w:rsidR="00F07516" w:rsidRPr="006D2CE0" w:rsidRDefault="00F07516"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805B4A" w:rsidP="000142EA">
            <w:r>
              <w:t>3 small black metal saucepans.</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805B4A" w:rsidP="000142EA">
            <w:r>
              <w:t>2 large metal saucepans.</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805B4A" w:rsidP="000142EA">
            <w:r>
              <w:t>3 metal saucepan lids.</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805B4A" w:rsidP="000142EA">
            <w:r>
              <w:t>1 metal oven tray dish.</w:t>
            </w:r>
          </w:p>
        </w:tc>
        <w:tc>
          <w:tcPr>
            <w:tcW w:w="5288" w:type="dxa"/>
          </w:tcPr>
          <w:p w:rsidR="000142EA" w:rsidRDefault="00805B4A" w:rsidP="00190087">
            <w:r>
              <w:t>Tarnished.</w:t>
            </w:r>
          </w:p>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805B4A" w:rsidP="000142EA">
            <w:r>
              <w:t>4 wicker placemats.</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805B4A" w:rsidP="000142EA">
            <w:r>
              <w:t>1 black placemat.</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A80C09" w:rsidP="000142EA">
            <w:r>
              <w:t xml:space="preserve">1 </w:t>
            </w:r>
            <w:r w:rsidRPr="001C51E6">
              <w:t>white</w:t>
            </w:r>
            <w:r>
              <w:t xml:space="preserve"> plastic Morphy Richards iron.</w:t>
            </w:r>
          </w:p>
        </w:tc>
        <w:tc>
          <w:tcPr>
            <w:tcW w:w="5288" w:type="dxa"/>
          </w:tcPr>
          <w:p w:rsidR="000142EA" w:rsidRDefault="00A80C09" w:rsidP="00C22815">
            <w:r>
              <w:t xml:space="preserve">Metal </w:t>
            </w:r>
            <w:r w:rsidR="00C22815">
              <w:t xml:space="preserve">plate </w:t>
            </w:r>
            <w:r>
              <w:t>tarnished.</w:t>
            </w:r>
          </w:p>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A80C09" w:rsidP="000142EA">
            <w:r>
              <w:t>1 wicker and plastic tray.</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A80C09" w:rsidP="000142EA">
            <w:r>
              <w:t xml:space="preserve">1 red </w:t>
            </w:r>
            <w:r w:rsidRPr="00A80C09">
              <w:t xml:space="preserve">Henry </w:t>
            </w:r>
            <w:r>
              <w:t>vacuum with attachments.</w:t>
            </w:r>
          </w:p>
        </w:tc>
        <w:tc>
          <w:tcPr>
            <w:tcW w:w="5288" w:type="dxa"/>
          </w:tcPr>
          <w:p w:rsidR="000142EA" w:rsidRDefault="00A80C09" w:rsidP="00190087">
            <w:r>
              <w:t>Not tested.</w:t>
            </w:r>
          </w:p>
          <w:p w:rsidR="00A80C09" w:rsidRDefault="00A80C09" w:rsidP="00190087">
            <w:r>
              <w:t>Worn and discoloured.</w:t>
            </w:r>
          </w:p>
        </w:tc>
        <w:tc>
          <w:tcPr>
            <w:tcW w:w="5856" w:type="dxa"/>
          </w:tcPr>
          <w:p w:rsidR="000142EA" w:rsidRPr="006D2CE0" w:rsidRDefault="000142EA" w:rsidP="00190087"/>
        </w:tc>
      </w:tr>
      <w:tr w:rsidR="00F67EDC" w:rsidRPr="0050026C" w:rsidTr="00190087">
        <w:trPr>
          <w:trHeight w:val="227"/>
        </w:trPr>
        <w:tc>
          <w:tcPr>
            <w:tcW w:w="15163" w:type="dxa"/>
            <w:gridSpan w:val="5"/>
            <w:shd w:val="clear" w:color="auto" w:fill="D9D9D9" w:themeFill="background1" w:themeFillShade="D9"/>
          </w:tcPr>
          <w:p w:rsidR="00F67EDC" w:rsidRPr="006D2CE0" w:rsidRDefault="00F67EDC" w:rsidP="00190087">
            <w:pPr>
              <w:rPr>
                <w:b/>
              </w:rPr>
            </w:pPr>
            <w:r>
              <w:rPr>
                <w:b/>
              </w:rPr>
              <w:t>Miscellaneous items</w:t>
            </w:r>
          </w:p>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1 metal ironing board with multicoloured cover.</w:t>
            </w:r>
          </w:p>
        </w:tc>
        <w:tc>
          <w:tcPr>
            <w:tcW w:w="5288" w:type="dxa"/>
          </w:tcPr>
          <w:p w:rsidR="000142EA" w:rsidRDefault="00F67EDC" w:rsidP="004D3A1D">
            <w:r>
              <w:t>New</w:t>
            </w:r>
            <w:r w:rsidR="004D3A1D">
              <w:t>,</w:t>
            </w:r>
            <w:r>
              <w:t xml:space="preserve"> in packaging.</w:t>
            </w:r>
          </w:p>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BB32CE" w:rsidP="000142EA">
            <w:r>
              <w:t xml:space="preserve">1 metal clothes </w:t>
            </w:r>
            <w:proofErr w:type="spellStart"/>
            <w:r>
              <w:t>airer</w:t>
            </w:r>
            <w:proofErr w:type="spellEnd"/>
            <w:r w:rsidR="00F67EDC">
              <w:t>.</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1 grey plastic mop bucket.</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Numerous tea towels.</w:t>
            </w:r>
          </w:p>
          <w:p w:rsidR="00BB32CE" w:rsidRDefault="00BB32CE" w:rsidP="000142EA"/>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1 large plastic dustpan and brush set.</w:t>
            </w:r>
          </w:p>
        </w:tc>
        <w:tc>
          <w:tcPr>
            <w:tcW w:w="5288" w:type="dxa"/>
          </w:tcPr>
          <w:p w:rsidR="000142EA" w:rsidRDefault="00F67EDC" w:rsidP="00190087">
            <w:r>
              <w:t>Scratched.</w:t>
            </w:r>
          </w:p>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1 wooden floor mop.</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1 red floor mop.</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1 floor brush.</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AA2B63">
            <w:r>
              <w:t>1 long chrome vacuum attachment.</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F67EDC" w:rsidP="000142EA">
            <w:r>
              <w:t xml:space="preserve">1 yellow </w:t>
            </w:r>
            <w:r w:rsidR="00126E8D">
              <w:t>plastic dustpan and brush set.</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126E8D" w:rsidP="000142EA">
            <w:r>
              <w:t>1 blue plastic dustpan and brush set.</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126E8D" w:rsidP="000142EA">
            <w:r>
              <w:t>1 wall mounted Quantum clock.</w:t>
            </w:r>
          </w:p>
        </w:tc>
        <w:tc>
          <w:tcPr>
            <w:tcW w:w="5288" w:type="dxa"/>
          </w:tcPr>
          <w:p w:rsidR="000142EA" w:rsidRDefault="00126E8D" w:rsidP="00190087">
            <w:r>
              <w:t>In working order.</w:t>
            </w:r>
          </w:p>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126E8D" w:rsidP="000142EA">
            <w:r>
              <w:t>1 plastic wall mounted bin with no lid.</w:t>
            </w:r>
          </w:p>
        </w:tc>
        <w:tc>
          <w:tcPr>
            <w:tcW w:w="5288" w:type="dxa"/>
          </w:tcPr>
          <w:p w:rsidR="000142EA" w:rsidRDefault="00126E8D" w:rsidP="00190087">
            <w:r>
              <w:t>Discoloured.</w:t>
            </w:r>
          </w:p>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126E8D" w:rsidP="000142EA">
            <w:r>
              <w:t>1 plastic wall mounted bag holder.</w:t>
            </w:r>
          </w:p>
        </w:tc>
        <w:tc>
          <w:tcPr>
            <w:tcW w:w="5288" w:type="dxa"/>
          </w:tcPr>
          <w:p w:rsidR="000142EA" w:rsidRDefault="000142EA" w:rsidP="00190087"/>
        </w:tc>
        <w:tc>
          <w:tcPr>
            <w:tcW w:w="5856" w:type="dxa"/>
          </w:tcPr>
          <w:p w:rsidR="000142EA" w:rsidRPr="006D2CE0" w:rsidRDefault="000142EA" w:rsidP="00190087"/>
        </w:tc>
      </w:tr>
      <w:tr w:rsidR="000142EA" w:rsidTr="00190087">
        <w:trPr>
          <w:trHeight w:val="227"/>
        </w:trPr>
        <w:tc>
          <w:tcPr>
            <w:tcW w:w="533" w:type="dxa"/>
          </w:tcPr>
          <w:p w:rsidR="000142EA" w:rsidRPr="006D2CE0" w:rsidRDefault="000142EA" w:rsidP="00190087">
            <w:pPr>
              <w:pStyle w:val="ListParagraph"/>
              <w:numPr>
                <w:ilvl w:val="0"/>
                <w:numId w:val="2"/>
              </w:numPr>
            </w:pPr>
          </w:p>
        </w:tc>
        <w:tc>
          <w:tcPr>
            <w:tcW w:w="3486" w:type="dxa"/>
            <w:gridSpan w:val="2"/>
          </w:tcPr>
          <w:p w:rsidR="000142EA" w:rsidRDefault="00126E8D" w:rsidP="000142EA">
            <w:r>
              <w:t>1 wall mounted print of men on horses in a gold frame with glass front.</w:t>
            </w:r>
          </w:p>
        </w:tc>
        <w:tc>
          <w:tcPr>
            <w:tcW w:w="5288" w:type="dxa"/>
          </w:tcPr>
          <w:p w:rsidR="000142EA" w:rsidRDefault="00126E8D" w:rsidP="00190087">
            <w:r>
              <w:t>Paint marked.</w:t>
            </w:r>
          </w:p>
        </w:tc>
        <w:tc>
          <w:tcPr>
            <w:tcW w:w="5856" w:type="dxa"/>
          </w:tcPr>
          <w:p w:rsidR="000142EA" w:rsidRPr="006D2CE0" w:rsidRDefault="000142EA" w:rsidP="00190087"/>
        </w:tc>
      </w:tr>
      <w:tr w:rsidR="00A40691" w:rsidTr="00190087">
        <w:trPr>
          <w:trHeight w:val="227"/>
        </w:trPr>
        <w:tc>
          <w:tcPr>
            <w:tcW w:w="533" w:type="dxa"/>
          </w:tcPr>
          <w:p w:rsidR="00A40691" w:rsidRPr="006D2CE0" w:rsidRDefault="00A40691" w:rsidP="00190087">
            <w:pPr>
              <w:pStyle w:val="ListParagraph"/>
              <w:numPr>
                <w:ilvl w:val="0"/>
                <w:numId w:val="2"/>
              </w:numPr>
            </w:pPr>
          </w:p>
        </w:tc>
        <w:tc>
          <w:tcPr>
            <w:tcW w:w="3486" w:type="dxa"/>
            <w:gridSpan w:val="2"/>
          </w:tcPr>
          <w:p w:rsidR="00A40691" w:rsidRDefault="00A40691" w:rsidP="000142EA">
            <w:r w:rsidRPr="001027D5">
              <w:t>Instructions</w:t>
            </w:r>
            <w:r>
              <w:t xml:space="preserve"> for:</w:t>
            </w:r>
          </w:p>
          <w:p w:rsidR="00A40691" w:rsidRDefault="00BB32CE" w:rsidP="009B07A3">
            <w:r>
              <w:t>1 for the</w:t>
            </w:r>
            <w:r w:rsidR="00A40691">
              <w:t xml:space="preserve"> cooker.</w:t>
            </w:r>
          </w:p>
          <w:p w:rsidR="00A40691" w:rsidRDefault="00A40691" w:rsidP="009B07A3">
            <w:r>
              <w:t>2 for the boiler.</w:t>
            </w:r>
          </w:p>
          <w:p w:rsidR="00A40691" w:rsidRDefault="00A40691" w:rsidP="009B07A3">
            <w:r>
              <w:t>1 for the extractor fan.</w:t>
            </w:r>
          </w:p>
          <w:p w:rsidR="00A40691" w:rsidRDefault="00A40691" w:rsidP="009B07A3">
            <w:r>
              <w:t>1 for the heating control.</w:t>
            </w:r>
          </w:p>
          <w:p w:rsidR="00A40691" w:rsidRDefault="00A40691" w:rsidP="009B07A3">
            <w:r>
              <w:t>1 for the telephone.</w:t>
            </w:r>
          </w:p>
          <w:p w:rsidR="00A40691" w:rsidRDefault="00A40691" w:rsidP="009B07A3">
            <w:r>
              <w:t>1 for television.</w:t>
            </w:r>
          </w:p>
          <w:p w:rsidR="00A40691" w:rsidRDefault="00A40691" w:rsidP="009B07A3">
            <w:r>
              <w:t>1 for dishwasher.</w:t>
            </w:r>
          </w:p>
          <w:p w:rsidR="00A40691" w:rsidRDefault="00A40691" w:rsidP="009B07A3">
            <w:r>
              <w:t>1 for washer dryer.</w:t>
            </w:r>
          </w:p>
          <w:p w:rsidR="00A40691" w:rsidRDefault="00A40691" w:rsidP="009B07A3">
            <w:r>
              <w:t>1 for microwave.</w:t>
            </w:r>
          </w:p>
          <w:p w:rsidR="00A40691" w:rsidRDefault="00A40691" w:rsidP="009B07A3">
            <w:r>
              <w:t>1 for alarm panel</w:t>
            </w:r>
          </w:p>
        </w:tc>
        <w:tc>
          <w:tcPr>
            <w:tcW w:w="5288" w:type="dxa"/>
          </w:tcPr>
          <w:p w:rsidR="00A40691" w:rsidRDefault="00A40691" w:rsidP="00190087"/>
        </w:tc>
        <w:tc>
          <w:tcPr>
            <w:tcW w:w="5856" w:type="dxa"/>
          </w:tcPr>
          <w:p w:rsidR="00A40691" w:rsidRPr="006D2CE0" w:rsidRDefault="00A40691" w:rsidP="00190087"/>
        </w:tc>
      </w:tr>
    </w:tbl>
    <w:p w:rsidR="009308FD" w:rsidRDefault="009308FD"/>
    <w:p w:rsidR="00635FA2" w:rsidRDefault="00635FA2"/>
    <w:tbl>
      <w:tblPr>
        <w:tblW w:w="0" w:type="auto"/>
        <w:tblLayout w:type="fixed"/>
        <w:tblLook w:val="0000" w:firstRow="0" w:lastRow="0" w:firstColumn="0" w:lastColumn="0" w:noHBand="0" w:noVBand="0"/>
      </w:tblPr>
      <w:tblGrid>
        <w:gridCol w:w="3903"/>
        <w:gridCol w:w="3903"/>
        <w:gridCol w:w="3904"/>
        <w:gridCol w:w="3904"/>
      </w:tblGrid>
      <w:tr w:rsidR="00635FA2" w:rsidTr="00635FA2">
        <w:tc>
          <w:tcPr>
            <w:tcW w:w="3903" w:type="dxa"/>
          </w:tcPr>
          <w:p w:rsidR="00635FA2" w:rsidRDefault="00635FA2" w:rsidP="00635FA2">
            <w:pPr>
              <w:spacing w:before="60" w:after="60"/>
              <w:jc w:val="center"/>
            </w:pPr>
            <w:r>
              <w:rPr>
                <w:noProof/>
                <w:lang w:eastAsia="en-GB"/>
              </w:rPr>
              <w:lastRenderedPageBreak/>
              <w:drawing>
                <wp:inline distT="0" distB="0" distL="0" distR="0">
                  <wp:extent cx="2341245" cy="17557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r w:rsidR="00635FA2" w:rsidTr="00635FA2">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r>
              <w:t>Sink</w:t>
            </w:r>
          </w:p>
        </w:tc>
        <w:tc>
          <w:tcPr>
            <w:tcW w:w="3903" w:type="dxa"/>
          </w:tcPr>
          <w:p w:rsidR="00635FA2" w:rsidRDefault="00635FA2" w:rsidP="00635FA2">
            <w:pPr>
              <w:spacing w:before="60" w:after="60"/>
              <w:jc w:val="center"/>
            </w:pPr>
            <w:r>
              <w:t>Microwave</w:t>
            </w:r>
          </w:p>
        </w:tc>
        <w:tc>
          <w:tcPr>
            <w:tcW w:w="3904" w:type="dxa"/>
          </w:tcPr>
          <w:p w:rsidR="00635FA2" w:rsidRDefault="00635FA2" w:rsidP="00635FA2">
            <w:pPr>
              <w:spacing w:before="60" w:after="60"/>
              <w:jc w:val="center"/>
            </w:pPr>
            <w:r>
              <w:t>Extractor</w:t>
            </w:r>
          </w:p>
        </w:tc>
        <w:tc>
          <w:tcPr>
            <w:tcW w:w="3904" w:type="dxa"/>
          </w:tcPr>
          <w:p w:rsidR="00635FA2" w:rsidRDefault="00635FA2" w:rsidP="00635FA2">
            <w:pPr>
              <w:spacing w:before="60" w:after="60"/>
              <w:jc w:val="center"/>
            </w:pPr>
            <w:r>
              <w:t>Hob</w:t>
            </w:r>
          </w:p>
        </w:tc>
      </w:tr>
      <w:tr w:rsidR="00635FA2" w:rsidTr="00635FA2">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r>
              <w:t>Oven</w:t>
            </w: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r>
              <w:t>Dishwasher</w:t>
            </w:r>
          </w:p>
        </w:tc>
        <w:tc>
          <w:tcPr>
            <w:tcW w:w="3904" w:type="dxa"/>
          </w:tcPr>
          <w:p w:rsidR="00635FA2" w:rsidRDefault="00635FA2" w:rsidP="00635FA2">
            <w:pPr>
              <w:spacing w:before="60" w:after="60"/>
              <w:jc w:val="center"/>
            </w:pPr>
            <w:r>
              <w:t>Fridge</w:t>
            </w:r>
          </w:p>
        </w:tc>
      </w:tr>
    </w:tbl>
    <w:p w:rsidR="00635FA2" w:rsidRDefault="00635FA2"/>
    <w:tbl>
      <w:tblPr>
        <w:tblW w:w="0" w:type="auto"/>
        <w:tblLayout w:type="fixed"/>
        <w:tblLook w:val="0000" w:firstRow="0" w:lastRow="0" w:firstColumn="0" w:lastColumn="0" w:noHBand="0" w:noVBand="0"/>
      </w:tblPr>
      <w:tblGrid>
        <w:gridCol w:w="3903"/>
        <w:gridCol w:w="3903"/>
        <w:gridCol w:w="3904"/>
        <w:gridCol w:w="3904"/>
      </w:tblGrid>
      <w:tr w:rsidR="00635FA2" w:rsidTr="00635FA2">
        <w:tc>
          <w:tcPr>
            <w:tcW w:w="3903" w:type="dxa"/>
          </w:tcPr>
          <w:p w:rsidR="00635FA2" w:rsidRDefault="00635FA2" w:rsidP="00635FA2">
            <w:pPr>
              <w:spacing w:before="60" w:after="60"/>
              <w:jc w:val="center"/>
            </w:pPr>
            <w:r>
              <w:rPr>
                <w:noProof/>
                <w:lang w:eastAsia="en-GB"/>
              </w:rPr>
              <w:drawing>
                <wp:inline distT="0" distB="0" distL="0" distR="0" wp14:anchorId="5328144C" wp14:editId="439F7D41">
                  <wp:extent cx="2341245" cy="17557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14:anchorId="5894F1B1" wp14:editId="6508ED4A">
                  <wp:extent cx="2341245" cy="17557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14:anchorId="22840F7E" wp14:editId="3F5325EC">
                  <wp:extent cx="2341880" cy="175641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14:anchorId="73E29DB5" wp14:editId="57C913D3">
                  <wp:extent cx="2341880" cy="175641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r>
              <w:t>Freezer</w:t>
            </w:r>
          </w:p>
        </w:tc>
        <w:tc>
          <w:tcPr>
            <w:tcW w:w="3903" w:type="dxa"/>
          </w:tcPr>
          <w:p w:rsidR="00635FA2" w:rsidRDefault="00635FA2" w:rsidP="00635FA2">
            <w:pPr>
              <w:spacing w:before="60" w:after="60"/>
              <w:jc w:val="center"/>
            </w:pPr>
            <w:r>
              <w:t>Kitchen items</w:t>
            </w: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r w:rsidR="00635FA2" w:rsidTr="00635FA2">
        <w:tc>
          <w:tcPr>
            <w:tcW w:w="3903" w:type="dxa"/>
          </w:tcPr>
          <w:p w:rsidR="00635FA2" w:rsidRDefault="00635FA2" w:rsidP="00635FA2">
            <w:pPr>
              <w:spacing w:before="60" w:after="60"/>
              <w:jc w:val="center"/>
            </w:pPr>
            <w:r>
              <w:rPr>
                <w:noProof/>
                <w:lang w:eastAsia="en-GB"/>
              </w:rPr>
              <w:drawing>
                <wp:inline distT="0" distB="0" distL="0" distR="0" wp14:anchorId="580A7538" wp14:editId="243FD0F1">
                  <wp:extent cx="2341245" cy="17557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14:anchorId="3F3F8119" wp14:editId="024863DE">
                  <wp:extent cx="2341245" cy="17557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14:anchorId="2E2BEF93" wp14:editId="6692AF85">
                  <wp:extent cx="2341880" cy="175641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14:anchorId="24647F59" wp14:editId="3E7640BD">
                  <wp:extent cx="2341880" cy="175641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r>
              <w:rPr>
                <w:noProof/>
                <w:lang w:eastAsia="en-GB"/>
              </w:rPr>
              <w:drawing>
                <wp:inline distT="0" distB="0" distL="0" distR="0" wp14:anchorId="3AFE259D" wp14:editId="42F5D4F2">
                  <wp:extent cx="2341245" cy="17557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14:anchorId="6BF72ABE" wp14:editId="042FAB45">
                  <wp:extent cx="2341245" cy="17557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14:anchorId="33CA2D4A" wp14:editId="6E3844B3">
                  <wp:extent cx="2341880" cy="175641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14:anchorId="7FB0788A" wp14:editId="300D4D88">
                  <wp:extent cx="2341880" cy="175641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c>
          <w:tcPr>
            <w:tcW w:w="3904" w:type="dxa"/>
          </w:tcPr>
          <w:p w:rsidR="00635FA2" w:rsidRDefault="002837D3" w:rsidP="00635FA2">
            <w:pPr>
              <w:spacing w:before="60" w:after="60"/>
              <w:jc w:val="center"/>
            </w:pPr>
            <w:r>
              <w:t>Kitchen storage</w:t>
            </w:r>
          </w:p>
        </w:tc>
      </w:tr>
    </w:tbl>
    <w:p w:rsidR="00635FA2" w:rsidRDefault="00635FA2"/>
    <w:tbl>
      <w:tblPr>
        <w:tblW w:w="0" w:type="auto"/>
        <w:tblLayout w:type="fixed"/>
        <w:tblLook w:val="0000" w:firstRow="0" w:lastRow="0" w:firstColumn="0" w:lastColumn="0" w:noHBand="0" w:noVBand="0"/>
      </w:tblPr>
      <w:tblGrid>
        <w:gridCol w:w="3903"/>
        <w:gridCol w:w="3903"/>
        <w:gridCol w:w="3904"/>
        <w:gridCol w:w="3904"/>
      </w:tblGrid>
      <w:tr w:rsidR="00635FA2" w:rsidTr="00635FA2">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341245" cy="1755775"/>
                          </a:xfrm>
                          <a:prstGeom prst="rect">
                            <a:avLst/>
                          </a:prstGeom>
                        </pic:spPr>
                      </pic:pic>
                    </a:graphicData>
                  </a:graphic>
                </wp:inline>
              </w:drawing>
            </w:r>
          </w:p>
        </w:tc>
        <w:tc>
          <w:tcPr>
            <w:tcW w:w="3903" w:type="dxa"/>
          </w:tcPr>
          <w:p w:rsidR="00635FA2" w:rsidRDefault="00635FA2" w:rsidP="00635FA2">
            <w:pPr>
              <w:spacing w:before="60" w:after="60"/>
              <w:jc w:val="center"/>
            </w:pPr>
            <w:r>
              <w:rPr>
                <w:noProof/>
                <w:lang w:eastAsia="en-GB"/>
              </w:rPr>
              <w:drawing>
                <wp:inline distT="0" distB="0" distL="0" distR="0">
                  <wp:extent cx="2341245" cy="17557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41245" cy="1755775"/>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41880" cy="1756410"/>
                          </a:xfrm>
                          <a:prstGeom prst="rect">
                            <a:avLst/>
                          </a:prstGeom>
                        </pic:spPr>
                      </pic:pic>
                    </a:graphicData>
                  </a:graphic>
                </wp:inline>
              </w:drawing>
            </w:r>
          </w:p>
        </w:tc>
        <w:tc>
          <w:tcPr>
            <w:tcW w:w="3904" w:type="dxa"/>
          </w:tcPr>
          <w:p w:rsidR="00635FA2" w:rsidRDefault="00635FA2" w:rsidP="00635FA2">
            <w:pPr>
              <w:spacing w:before="60" w:after="60"/>
              <w:jc w:val="center"/>
            </w:pPr>
            <w:r>
              <w:rPr>
                <w:noProof/>
                <w:lang w:eastAsia="en-GB"/>
              </w:rPr>
              <w:drawing>
                <wp:inline distT="0" distB="0" distL="0" distR="0">
                  <wp:extent cx="2341880" cy="175641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41880" cy="1756410"/>
                          </a:xfrm>
                          <a:prstGeom prst="rect">
                            <a:avLst/>
                          </a:prstGeom>
                        </pic:spPr>
                      </pic:pic>
                    </a:graphicData>
                  </a:graphic>
                </wp:inline>
              </w:drawing>
            </w:r>
          </w:p>
        </w:tc>
      </w:tr>
      <w:tr w:rsidR="00635FA2" w:rsidTr="00635FA2">
        <w:tc>
          <w:tcPr>
            <w:tcW w:w="3903" w:type="dxa"/>
          </w:tcPr>
          <w:p w:rsidR="00635FA2" w:rsidRDefault="00635FA2" w:rsidP="00635FA2">
            <w:pPr>
              <w:spacing w:before="60" w:after="60"/>
              <w:jc w:val="center"/>
            </w:pPr>
          </w:p>
        </w:tc>
        <w:tc>
          <w:tcPr>
            <w:tcW w:w="3903" w:type="dxa"/>
          </w:tcPr>
          <w:p w:rsidR="00635FA2" w:rsidRDefault="002837D3" w:rsidP="00635FA2">
            <w:pPr>
              <w:spacing w:before="60" w:after="60"/>
              <w:jc w:val="center"/>
            </w:pPr>
            <w:r>
              <w:t>Washing machine</w:t>
            </w: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r w:rsidR="00635FA2" w:rsidTr="00635FA2">
        <w:tc>
          <w:tcPr>
            <w:tcW w:w="3903" w:type="dxa"/>
          </w:tcPr>
          <w:p w:rsidR="00635FA2" w:rsidRDefault="00635FA2" w:rsidP="00635FA2">
            <w:pPr>
              <w:spacing w:before="60" w:after="60"/>
              <w:jc w:val="center"/>
            </w:pP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r w:rsidR="00635FA2" w:rsidTr="00635FA2">
        <w:tc>
          <w:tcPr>
            <w:tcW w:w="3903" w:type="dxa"/>
          </w:tcPr>
          <w:p w:rsidR="00635FA2" w:rsidRDefault="00635FA2" w:rsidP="00635FA2">
            <w:pPr>
              <w:spacing w:before="60" w:after="60"/>
              <w:jc w:val="center"/>
            </w:pP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r w:rsidR="00635FA2" w:rsidTr="00635FA2">
        <w:tc>
          <w:tcPr>
            <w:tcW w:w="3903" w:type="dxa"/>
          </w:tcPr>
          <w:p w:rsidR="00635FA2" w:rsidRDefault="00635FA2" w:rsidP="00635FA2">
            <w:pPr>
              <w:spacing w:before="60" w:after="60"/>
              <w:jc w:val="center"/>
            </w:pP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r w:rsidR="00635FA2" w:rsidTr="00635FA2">
        <w:tc>
          <w:tcPr>
            <w:tcW w:w="3903" w:type="dxa"/>
          </w:tcPr>
          <w:p w:rsidR="00635FA2" w:rsidRDefault="00635FA2" w:rsidP="00635FA2">
            <w:pPr>
              <w:spacing w:before="60" w:after="60"/>
              <w:jc w:val="center"/>
            </w:pPr>
          </w:p>
        </w:tc>
        <w:tc>
          <w:tcPr>
            <w:tcW w:w="3903"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c>
          <w:tcPr>
            <w:tcW w:w="3904" w:type="dxa"/>
          </w:tcPr>
          <w:p w:rsidR="00635FA2" w:rsidRDefault="00635FA2" w:rsidP="00635FA2">
            <w:pPr>
              <w:spacing w:before="60" w:after="60"/>
              <w:jc w:val="center"/>
            </w:pPr>
          </w:p>
        </w:tc>
      </w:tr>
    </w:tbl>
    <w:p w:rsidR="009308FD" w:rsidRDefault="00635FA2">
      <w:r>
        <w:br/>
      </w:r>
      <w:r>
        <w:br/>
      </w:r>
      <w:r w:rsidR="009308FD">
        <w:br w:type="page"/>
      </w:r>
    </w:p>
    <w:tbl>
      <w:tblPr>
        <w:tblStyle w:val="TableGrid"/>
        <w:tblW w:w="0" w:type="auto"/>
        <w:tblLook w:val="04A0" w:firstRow="1" w:lastRow="0" w:firstColumn="1" w:lastColumn="0" w:noHBand="0" w:noVBand="1"/>
      </w:tblPr>
      <w:tblGrid>
        <w:gridCol w:w="533"/>
        <w:gridCol w:w="2269"/>
        <w:gridCol w:w="1217"/>
        <w:gridCol w:w="5288"/>
        <w:gridCol w:w="5856"/>
      </w:tblGrid>
      <w:tr w:rsidR="007C15D3" w:rsidTr="00190087">
        <w:trPr>
          <w:trHeight w:val="510"/>
          <w:tblHeader/>
        </w:trPr>
        <w:tc>
          <w:tcPr>
            <w:tcW w:w="15163" w:type="dxa"/>
            <w:gridSpan w:val="5"/>
            <w:shd w:val="clear" w:color="auto" w:fill="D9D9D9" w:themeFill="background1" w:themeFillShade="D9"/>
            <w:vAlign w:val="center"/>
          </w:tcPr>
          <w:p w:rsidR="007C15D3" w:rsidRPr="00AE1F3E" w:rsidRDefault="007C15D3" w:rsidP="00190087">
            <w:pPr>
              <w:pStyle w:val="Heading1"/>
              <w:outlineLvl w:val="0"/>
            </w:pPr>
            <w:bookmarkStart w:id="10" w:name="_Toc403044623"/>
            <w:r>
              <w:lastRenderedPageBreak/>
              <w:t>DINING ROOM (SEMI OPEN PLAN FROM KITCHEN)</w:t>
            </w:r>
            <w:bookmarkEnd w:id="10"/>
          </w:p>
        </w:tc>
      </w:tr>
      <w:tr w:rsidR="007C15D3" w:rsidTr="00190087">
        <w:trPr>
          <w:trHeight w:val="510"/>
          <w:tblHeader/>
        </w:trPr>
        <w:tc>
          <w:tcPr>
            <w:tcW w:w="4019" w:type="dxa"/>
            <w:gridSpan w:val="3"/>
            <w:tcBorders>
              <w:bottom w:val="single" w:sz="4" w:space="0" w:color="auto"/>
            </w:tcBorders>
            <w:vAlign w:val="center"/>
          </w:tcPr>
          <w:p w:rsidR="007C15D3" w:rsidRPr="00AE1F3E" w:rsidRDefault="007C15D3" w:rsidP="00190087">
            <w:pPr>
              <w:jc w:val="center"/>
              <w:rPr>
                <w:b/>
                <w:sz w:val="32"/>
                <w:szCs w:val="32"/>
              </w:rPr>
            </w:pPr>
            <w:r w:rsidRPr="00AE1F3E">
              <w:rPr>
                <w:b/>
                <w:sz w:val="32"/>
                <w:szCs w:val="32"/>
              </w:rPr>
              <w:t>ITEM</w:t>
            </w:r>
          </w:p>
        </w:tc>
        <w:tc>
          <w:tcPr>
            <w:tcW w:w="5288" w:type="dxa"/>
            <w:tcBorders>
              <w:bottom w:val="single" w:sz="4" w:space="0" w:color="auto"/>
            </w:tcBorders>
            <w:vAlign w:val="center"/>
          </w:tcPr>
          <w:p w:rsidR="007C15D3" w:rsidRPr="00AE1F3E" w:rsidRDefault="007C15D3" w:rsidP="00190087">
            <w:pPr>
              <w:jc w:val="center"/>
              <w:rPr>
                <w:b/>
                <w:sz w:val="32"/>
                <w:szCs w:val="32"/>
              </w:rPr>
            </w:pPr>
            <w:r>
              <w:rPr>
                <w:b/>
                <w:sz w:val="32"/>
                <w:szCs w:val="32"/>
              </w:rPr>
              <w:t xml:space="preserve">CHECK IN COMMENTS        </w:t>
            </w:r>
          </w:p>
        </w:tc>
        <w:tc>
          <w:tcPr>
            <w:tcW w:w="5856" w:type="dxa"/>
            <w:tcBorders>
              <w:bottom w:val="single" w:sz="4" w:space="0" w:color="auto"/>
            </w:tcBorders>
            <w:vAlign w:val="center"/>
          </w:tcPr>
          <w:p w:rsidR="007C15D3" w:rsidRPr="00AE1F3E" w:rsidRDefault="007C15D3" w:rsidP="00190087">
            <w:pPr>
              <w:jc w:val="center"/>
              <w:rPr>
                <w:b/>
                <w:sz w:val="32"/>
                <w:szCs w:val="32"/>
              </w:rPr>
            </w:pPr>
            <w:r>
              <w:rPr>
                <w:b/>
                <w:sz w:val="32"/>
                <w:szCs w:val="32"/>
              </w:rPr>
              <w:t xml:space="preserve">CHECK OUT       </w:t>
            </w:r>
          </w:p>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Flooring</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7C15D3" w:rsidP="004918D5">
            <w:r>
              <w:t>Cream fitted wall-to-wall strip flooring.</w:t>
            </w:r>
          </w:p>
        </w:tc>
        <w:tc>
          <w:tcPr>
            <w:tcW w:w="5288" w:type="dxa"/>
            <w:tcBorders>
              <w:bottom w:val="single" w:sz="4" w:space="0" w:color="auto"/>
            </w:tcBorders>
          </w:tcPr>
          <w:p w:rsidR="007C15D3" w:rsidRDefault="007C15D3" w:rsidP="00190087">
            <w:r>
              <w:t>Few light surface scratch marks</w:t>
            </w:r>
            <w:r w:rsidR="004918D5">
              <w:t xml:space="preserve"> and paint marks</w:t>
            </w:r>
            <w:r>
              <w:t>.</w:t>
            </w:r>
          </w:p>
          <w:p w:rsidR="007C15D3" w:rsidRDefault="007C15D3" w:rsidP="00190087">
            <w:r>
              <w:t>Generally in good condition.</w:t>
            </w:r>
          </w:p>
          <w:p w:rsidR="00EA1ECC" w:rsidRPr="006D2CE0" w:rsidRDefault="00EA1ECC" w:rsidP="00190087">
            <w:r w:rsidRPr="00F265FF">
              <w:t>Some</w:t>
            </w:r>
            <w:r>
              <w:t xml:space="preserve"> light scrape marks to flooring caused by garden door catching.</w:t>
            </w:r>
          </w:p>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Woodwork</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7C15D3" w:rsidP="00190087">
            <w:r>
              <w:t>Painted magnolia</w:t>
            </w:r>
            <w:r w:rsidR="00A30BF8">
              <w:t xml:space="preserve"> skirting boards</w:t>
            </w:r>
            <w:r>
              <w:t>.</w:t>
            </w:r>
          </w:p>
        </w:tc>
        <w:tc>
          <w:tcPr>
            <w:tcW w:w="5288" w:type="dxa"/>
            <w:tcBorders>
              <w:bottom w:val="single" w:sz="4" w:space="0" w:color="auto"/>
            </w:tcBorders>
          </w:tcPr>
          <w:p w:rsidR="007C15D3" w:rsidRDefault="00A30BF8" w:rsidP="00190087">
            <w:r>
              <w:t>Light cracking to edges.</w:t>
            </w:r>
          </w:p>
          <w:p w:rsidR="00A30BF8" w:rsidRPr="006D2CE0" w:rsidRDefault="00A30BF8" w:rsidP="00190087">
            <w:r>
              <w:t>Few very light usage marks.</w:t>
            </w:r>
          </w:p>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Walls</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vMerge w:val="restart"/>
          </w:tcPr>
          <w:p w:rsidR="007C15D3" w:rsidRPr="006D2CE0" w:rsidRDefault="007C15D3" w:rsidP="00190087">
            <w:pPr>
              <w:pStyle w:val="ListParagraph"/>
              <w:numPr>
                <w:ilvl w:val="0"/>
                <w:numId w:val="2"/>
              </w:numPr>
            </w:pPr>
          </w:p>
        </w:tc>
        <w:tc>
          <w:tcPr>
            <w:tcW w:w="2269" w:type="dxa"/>
            <w:vMerge w:val="restart"/>
          </w:tcPr>
          <w:p w:rsidR="007C15D3" w:rsidRPr="006D2CE0" w:rsidRDefault="007C15D3" w:rsidP="00190087">
            <w:r>
              <w:t>Painted magnolia.</w:t>
            </w:r>
          </w:p>
        </w:tc>
        <w:tc>
          <w:tcPr>
            <w:tcW w:w="1217" w:type="dxa"/>
          </w:tcPr>
          <w:p w:rsidR="007C15D3" w:rsidRPr="006D2CE0" w:rsidRDefault="007C15D3" w:rsidP="00190087"/>
        </w:tc>
        <w:tc>
          <w:tcPr>
            <w:tcW w:w="5288" w:type="dxa"/>
            <w:tcBorders>
              <w:bottom w:val="single" w:sz="4" w:space="0" w:color="auto"/>
            </w:tcBorders>
          </w:tcPr>
          <w:p w:rsidR="007C15D3" w:rsidRPr="006D2CE0" w:rsidRDefault="007C15D3" w:rsidP="00190087"/>
        </w:tc>
        <w:tc>
          <w:tcPr>
            <w:tcW w:w="5856" w:type="dxa"/>
            <w:tcBorders>
              <w:bottom w:val="single" w:sz="4" w:space="0" w:color="auto"/>
            </w:tcBorders>
          </w:tcPr>
          <w:p w:rsidR="007C15D3" w:rsidRPr="006D2CE0" w:rsidRDefault="007C15D3" w:rsidP="00190087"/>
        </w:tc>
      </w:tr>
      <w:tr w:rsidR="007C15D3" w:rsidTr="00190087">
        <w:trPr>
          <w:trHeight w:val="227"/>
        </w:trPr>
        <w:tc>
          <w:tcPr>
            <w:tcW w:w="533" w:type="dxa"/>
            <w:vMerge/>
          </w:tcPr>
          <w:p w:rsidR="007C15D3" w:rsidRPr="006D2CE0" w:rsidRDefault="007C15D3" w:rsidP="00190087"/>
        </w:tc>
        <w:tc>
          <w:tcPr>
            <w:tcW w:w="2269" w:type="dxa"/>
            <w:vMerge/>
          </w:tcPr>
          <w:p w:rsidR="007C15D3" w:rsidRPr="006D2CE0" w:rsidRDefault="007C15D3" w:rsidP="00190087"/>
        </w:tc>
        <w:tc>
          <w:tcPr>
            <w:tcW w:w="1217" w:type="dxa"/>
          </w:tcPr>
          <w:p w:rsidR="007C15D3" w:rsidRPr="006D2CE0" w:rsidRDefault="007C15D3" w:rsidP="00190087">
            <w:r w:rsidRPr="006D2CE0">
              <w:t>Left wall</w:t>
            </w:r>
          </w:p>
        </w:tc>
        <w:tc>
          <w:tcPr>
            <w:tcW w:w="5288" w:type="dxa"/>
            <w:tcBorders>
              <w:bottom w:val="single" w:sz="4" w:space="0" w:color="auto"/>
            </w:tcBorders>
          </w:tcPr>
          <w:p w:rsidR="007C15D3" w:rsidRPr="006D2CE0" w:rsidRDefault="00A30BF8" w:rsidP="008E1F97">
            <w:r>
              <w:t>Couple of light usage marks lower level.</w:t>
            </w:r>
          </w:p>
        </w:tc>
        <w:tc>
          <w:tcPr>
            <w:tcW w:w="5856" w:type="dxa"/>
            <w:tcBorders>
              <w:bottom w:val="single" w:sz="4" w:space="0" w:color="auto"/>
            </w:tcBorders>
          </w:tcPr>
          <w:p w:rsidR="007C15D3" w:rsidRPr="006D2CE0" w:rsidRDefault="007C15D3" w:rsidP="00190087"/>
        </w:tc>
      </w:tr>
      <w:tr w:rsidR="007C15D3" w:rsidTr="00190087">
        <w:trPr>
          <w:trHeight w:val="227"/>
        </w:trPr>
        <w:tc>
          <w:tcPr>
            <w:tcW w:w="533" w:type="dxa"/>
            <w:vMerge/>
          </w:tcPr>
          <w:p w:rsidR="007C15D3" w:rsidRPr="006D2CE0" w:rsidRDefault="007C15D3" w:rsidP="00190087">
            <w:pPr>
              <w:pStyle w:val="ListParagraph"/>
              <w:ind w:left="360"/>
            </w:pPr>
          </w:p>
        </w:tc>
        <w:tc>
          <w:tcPr>
            <w:tcW w:w="2269" w:type="dxa"/>
            <w:vMerge/>
          </w:tcPr>
          <w:p w:rsidR="007C15D3" w:rsidRPr="006D2CE0" w:rsidRDefault="007C15D3" w:rsidP="00190087"/>
        </w:tc>
        <w:tc>
          <w:tcPr>
            <w:tcW w:w="1217" w:type="dxa"/>
          </w:tcPr>
          <w:p w:rsidR="007C15D3" w:rsidRPr="006D2CE0" w:rsidRDefault="007C15D3" w:rsidP="00190087">
            <w:r>
              <w:t>Facing</w:t>
            </w:r>
            <w:r w:rsidRPr="006D2CE0">
              <w:t xml:space="preserve"> wall</w:t>
            </w:r>
          </w:p>
        </w:tc>
        <w:tc>
          <w:tcPr>
            <w:tcW w:w="5288" w:type="dxa"/>
            <w:tcBorders>
              <w:bottom w:val="single" w:sz="4" w:space="0" w:color="auto"/>
            </w:tcBorders>
          </w:tcPr>
          <w:p w:rsidR="007C15D3" w:rsidRPr="006D2CE0" w:rsidRDefault="007C15D3" w:rsidP="00190087"/>
        </w:tc>
        <w:tc>
          <w:tcPr>
            <w:tcW w:w="5856" w:type="dxa"/>
            <w:tcBorders>
              <w:bottom w:val="single" w:sz="4" w:space="0" w:color="auto"/>
            </w:tcBorders>
          </w:tcPr>
          <w:p w:rsidR="007C15D3" w:rsidRPr="006D2CE0" w:rsidRDefault="007C15D3" w:rsidP="00190087"/>
        </w:tc>
      </w:tr>
      <w:tr w:rsidR="007C15D3" w:rsidTr="00190087">
        <w:trPr>
          <w:trHeight w:val="227"/>
        </w:trPr>
        <w:tc>
          <w:tcPr>
            <w:tcW w:w="533" w:type="dxa"/>
            <w:vMerge/>
          </w:tcPr>
          <w:p w:rsidR="007C15D3" w:rsidRPr="006D2CE0" w:rsidRDefault="007C15D3" w:rsidP="00190087">
            <w:pPr>
              <w:pStyle w:val="ListParagraph"/>
              <w:ind w:left="360"/>
            </w:pPr>
          </w:p>
        </w:tc>
        <w:tc>
          <w:tcPr>
            <w:tcW w:w="2269" w:type="dxa"/>
            <w:vMerge/>
          </w:tcPr>
          <w:p w:rsidR="007C15D3" w:rsidRPr="006D2CE0" w:rsidRDefault="007C15D3" w:rsidP="00190087"/>
        </w:tc>
        <w:tc>
          <w:tcPr>
            <w:tcW w:w="1217" w:type="dxa"/>
          </w:tcPr>
          <w:p w:rsidR="007C15D3" w:rsidRPr="006D2CE0" w:rsidRDefault="007C15D3" w:rsidP="00190087">
            <w:r w:rsidRPr="006D2CE0">
              <w:t>Right wall</w:t>
            </w:r>
          </w:p>
        </w:tc>
        <w:tc>
          <w:tcPr>
            <w:tcW w:w="5288" w:type="dxa"/>
            <w:tcBorders>
              <w:bottom w:val="single" w:sz="4" w:space="0" w:color="auto"/>
            </w:tcBorders>
          </w:tcPr>
          <w:p w:rsidR="007C15D3" w:rsidRPr="006D2CE0" w:rsidRDefault="00A30BF8" w:rsidP="00190087">
            <w:r>
              <w:t>Light patchy paintwork to edges.</w:t>
            </w:r>
          </w:p>
        </w:tc>
        <w:tc>
          <w:tcPr>
            <w:tcW w:w="5856" w:type="dxa"/>
            <w:tcBorders>
              <w:bottom w:val="single" w:sz="4" w:space="0" w:color="auto"/>
            </w:tcBorders>
          </w:tcPr>
          <w:p w:rsidR="007C15D3" w:rsidRPr="006D2CE0" w:rsidRDefault="007C15D3" w:rsidP="00190087"/>
        </w:tc>
      </w:tr>
      <w:tr w:rsidR="007C15D3" w:rsidTr="00190087">
        <w:trPr>
          <w:trHeight w:val="227"/>
        </w:trPr>
        <w:tc>
          <w:tcPr>
            <w:tcW w:w="533" w:type="dxa"/>
            <w:vMerge/>
            <w:tcBorders>
              <w:bottom w:val="single" w:sz="4" w:space="0" w:color="auto"/>
            </w:tcBorders>
          </w:tcPr>
          <w:p w:rsidR="007C15D3" w:rsidRPr="006D2CE0" w:rsidRDefault="007C15D3" w:rsidP="00190087">
            <w:pPr>
              <w:pStyle w:val="ListParagraph"/>
              <w:ind w:left="360"/>
            </w:pPr>
          </w:p>
        </w:tc>
        <w:tc>
          <w:tcPr>
            <w:tcW w:w="2269" w:type="dxa"/>
            <w:vMerge/>
            <w:tcBorders>
              <w:bottom w:val="single" w:sz="4" w:space="0" w:color="auto"/>
            </w:tcBorders>
          </w:tcPr>
          <w:p w:rsidR="007C15D3" w:rsidRPr="006D2CE0" w:rsidRDefault="007C15D3" w:rsidP="00190087"/>
        </w:tc>
        <w:tc>
          <w:tcPr>
            <w:tcW w:w="1217" w:type="dxa"/>
            <w:tcBorders>
              <w:bottom w:val="single" w:sz="4" w:space="0" w:color="auto"/>
            </w:tcBorders>
          </w:tcPr>
          <w:p w:rsidR="007C15D3" w:rsidRPr="006D2CE0" w:rsidRDefault="007C15D3" w:rsidP="00190087">
            <w:r w:rsidRPr="006D2CE0">
              <w:t>Rear wall</w:t>
            </w:r>
          </w:p>
        </w:tc>
        <w:tc>
          <w:tcPr>
            <w:tcW w:w="5288" w:type="dxa"/>
            <w:tcBorders>
              <w:bottom w:val="single" w:sz="4" w:space="0" w:color="auto"/>
            </w:tcBorders>
          </w:tcPr>
          <w:p w:rsidR="007C15D3" w:rsidRPr="006D2CE0" w:rsidRDefault="007C15D3" w:rsidP="00190087"/>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Switches and sockets</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102C27" w:rsidTr="00190087">
        <w:trPr>
          <w:trHeight w:val="227"/>
        </w:trPr>
        <w:tc>
          <w:tcPr>
            <w:tcW w:w="533" w:type="dxa"/>
          </w:tcPr>
          <w:p w:rsidR="00102C27" w:rsidRPr="006D2CE0" w:rsidRDefault="00102C27" w:rsidP="00190087">
            <w:pPr>
              <w:pStyle w:val="ListParagraph"/>
              <w:numPr>
                <w:ilvl w:val="0"/>
                <w:numId w:val="2"/>
              </w:numPr>
            </w:pPr>
          </w:p>
        </w:tc>
        <w:tc>
          <w:tcPr>
            <w:tcW w:w="3486" w:type="dxa"/>
            <w:gridSpan w:val="2"/>
          </w:tcPr>
          <w:p w:rsidR="00102C27" w:rsidRPr="006D2CE0" w:rsidRDefault="00102C27" w:rsidP="00190087">
            <w:r>
              <w:t>1 chrome double dimmer switch.</w:t>
            </w:r>
          </w:p>
        </w:tc>
        <w:tc>
          <w:tcPr>
            <w:tcW w:w="5288" w:type="dxa"/>
          </w:tcPr>
          <w:p w:rsidR="00102C27" w:rsidRPr="006D2CE0" w:rsidRDefault="00102C27" w:rsidP="00190087"/>
        </w:tc>
        <w:tc>
          <w:tcPr>
            <w:tcW w:w="5856" w:type="dxa"/>
          </w:tcPr>
          <w:p w:rsidR="00102C27" w:rsidRPr="006D2CE0" w:rsidRDefault="00102C27"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Pr="006D2CE0" w:rsidRDefault="007C15D3" w:rsidP="00102C27">
            <w:r>
              <w:t xml:space="preserve">1 chrome </w:t>
            </w:r>
            <w:r w:rsidR="00102C27">
              <w:t xml:space="preserve">single </w:t>
            </w:r>
            <w:r>
              <w:t>light switch.</w:t>
            </w:r>
          </w:p>
        </w:tc>
        <w:tc>
          <w:tcPr>
            <w:tcW w:w="5288" w:type="dxa"/>
          </w:tcPr>
          <w:p w:rsidR="007C15D3" w:rsidRPr="006D2CE0" w:rsidRDefault="007C15D3" w:rsidP="00190087"/>
        </w:tc>
        <w:tc>
          <w:tcPr>
            <w:tcW w:w="5856" w:type="dxa"/>
          </w:tcPr>
          <w:p w:rsidR="007C15D3" w:rsidRPr="006D2CE0" w:rsidRDefault="007C15D3" w:rsidP="00190087"/>
        </w:tc>
      </w:tr>
      <w:tr w:rsidR="00102C27" w:rsidTr="00190087">
        <w:trPr>
          <w:trHeight w:val="227"/>
        </w:trPr>
        <w:tc>
          <w:tcPr>
            <w:tcW w:w="533" w:type="dxa"/>
          </w:tcPr>
          <w:p w:rsidR="00102C27" w:rsidRPr="006D2CE0" w:rsidRDefault="00102C27" w:rsidP="00190087">
            <w:pPr>
              <w:pStyle w:val="ListParagraph"/>
              <w:numPr>
                <w:ilvl w:val="0"/>
                <w:numId w:val="2"/>
              </w:numPr>
            </w:pPr>
          </w:p>
        </w:tc>
        <w:tc>
          <w:tcPr>
            <w:tcW w:w="3486" w:type="dxa"/>
            <w:gridSpan w:val="2"/>
          </w:tcPr>
          <w:p w:rsidR="00102C27" w:rsidRDefault="00102C27" w:rsidP="00102C27">
            <w:r>
              <w:t>1 chrome double light switch.</w:t>
            </w:r>
          </w:p>
        </w:tc>
        <w:tc>
          <w:tcPr>
            <w:tcW w:w="5288" w:type="dxa"/>
          </w:tcPr>
          <w:p w:rsidR="00102C27" w:rsidRPr="006D2CE0" w:rsidRDefault="00102C27" w:rsidP="00190087"/>
        </w:tc>
        <w:tc>
          <w:tcPr>
            <w:tcW w:w="5856" w:type="dxa"/>
          </w:tcPr>
          <w:p w:rsidR="00102C27" w:rsidRPr="006D2CE0" w:rsidRDefault="00102C27"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102C27" w:rsidP="00190087">
            <w:r>
              <w:t xml:space="preserve">3 </w:t>
            </w:r>
            <w:r w:rsidR="007C15D3">
              <w:t>chrome double plug sockets.</w:t>
            </w:r>
          </w:p>
        </w:tc>
        <w:tc>
          <w:tcPr>
            <w:tcW w:w="5288" w:type="dxa"/>
            <w:tcBorders>
              <w:bottom w:val="single" w:sz="4" w:space="0" w:color="auto"/>
            </w:tcBorders>
          </w:tcPr>
          <w:p w:rsidR="007C15D3" w:rsidRPr="006D2CE0" w:rsidRDefault="007C15D3" w:rsidP="00190087"/>
        </w:tc>
        <w:tc>
          <w:tcPr>
            <w:tcW w:w="5856" w:type="dxa"/>
            <w:tcBorders>
              <w:bottom w:val="single" w:sz="4" w:space="0" w:color="auto"/>
            </w:tcBorders>
          </w:tcPr>
          <w:p w:rsidR="007C15D3" w:rsidRPr="006D2CE0" w:rsidRDefault="007C15D3" w:rsidP="00190087"/>
        </w:tc>
      </w:tr>
      <w:tr w:rsidR="00F534DB" w:rsidTr="00190087">
        <w:trPr>
          <w:trHeight w:val="227"/>
        </w:trPr>
        <w:tc>
          <w:tcPr>
            <w:tcW w:w="533" w:type="dxa"/>
            <w:tcBorders>
              <w:bottom w:val="single" w:sz="4" w:space="0" w:color="auto"/>
            </w:tcBorders>
          </w:tcPr>
          <w:p w:rsidR="00F534DB" w:rsidRPr="006D2CE0" w:rsidRDefault="00F534DB" w:rsidP="00190087">
            <w:pPr>
              <w:pStyle w:val="ListParagraph"/>
              <w:numPr>
                <w:ilvl w:val="0"/>
                <w:numId w:val="2"/>
              </w:numPr>
            </w:pPr>
          </w:p>
        </w:tc>
        <w:tc>
          <w:tcPr>
            <w:tcW w:w="3486" w:type="dxa"/>
            <w:gridSpan w:val="2"/>
            <w:tcBorders>
              <w:bottom w:val="single" w:sz="4" w:space="0" w:color="auto"/>
            </w:tcBorders>
          </w:tcPr>
          <w:p w:rsidR="00F534DB" w:rsidRDefault="00F534DB" w:rsidP="00190087">
            <w:r>
              <w:t>1 plastic ceiling mounted smoke alarm.</w:t>
            </w:r>
          </w:p>
        </w:tc>
        <w:tc>
          <w:tcPr>
            <w:tcW w:w="5288" w:type="dxa"/>
            <w:tcBorders>
              <w:bottom w:val="single" w:sz="4" w:space="0" w:color="auto"/>
            </w:tcBorders>
          </w:tcPr>
          <w:p w:rsidR="00F534DB" w:rsidRPr="006D2CE0" w:rsidRDefault="00F534DB" w:rsidP="00190087">
            <w:r>
              <w:t>Not tested.</w:t>
            </w:r>
          </w:p>
        </w:tc>
        <w:tc>
          <w:tcPr>
            <w:tcW w:w="5856" w:type="dxa"/>
            <w:tcBorders>
              <w:bottom w:val="single" w:sz="4" w:space="0" w:color="auto"/>
            </w:tcBorders>
          </w:tcPr>
          <w:p w:rsidR="00F534DB" w:rsidRPr="006D2CE0" w:rsidRDefault="00F534DB" w:rsidP="00190087"/>
        </w:tc>
      </w:tr>
      <w:tr w:rsidR="00F534DB" w:rsidTr="00190087">
        <w:trPr>
          <w:trHeight w:val="227"/>
        </w:trPr>
        <w:tc>
          <w:tcPr>
            <w:tcW w:w="533" w:type="dxa"/>
            <w:tcBorders>
              <w:bottom w:val="single" w:sz="4" w:space="0" w:color="auto"/>
            </w:tcBorders>
          </w:tcPr>
          <w:p w:rsidR="00F534DB" w:rsidRPr="006D2CE0" w:rsidRDefault="00F534DB" w:rsidP="00190087">
            <w:pPr>
              <w:pStyle w:val="ListParagraph"/>
              <w:numPr>
                <w:ilvl w:val="0"/>
                <w:numId w:val="2"/>
              </w:numPr>
            </w:pPr>
          </w:p>
        </w:tc>
        <w:tc>
          <w:tcPr>
            <w:tcW w:w="3486" w:type="dxa"/>
            <w:gridSpan w:val="2"/>
            <w:tcBorders>
              <w:bottom w:val="single" w:sz="4" w:space="0" w:color="auto"/>
            </w:tcBorders>
          </w:tcPr>
          <w:p w:rsidR="00F534DB" w:rsidRDefault="00F534DB" w:rsidP="00190087">
            <w:r>
              <w:t>1 plastic wall mounted alarm motion sensor.</w:t>
            </w:r>
          </w:p>
        </w:tc>
        <w:tc>
          <w:tcPr>
            <w:tcW w:w="5288" w:type="dxa"/>
            <w:tcBorders>
              <w:bottom w:val="single" w:sz="4" w:space="0" w:color="auto"/>
            </w:tcBorders>
          </w:tcPr>
          <w:p w:rsidR="00F534DB" w:rsidRDefault="00F534DB" w:rsidP="00190087">
            <w:r>
              <w:t>Not tested.</w:t>
            </w:r>
          </w:p>
          <w:p w:rsidR="00F534DB" w:rsidRDefault="00F534DB" w:rsidP="00190087">
            <w:r>
              <w:t>Paint marked and discoloured.</w:t>
            </w:r>
          </w:p>
        </w:tc>
        <w:tc>
          <w:tcPr>
            <w:tcW w:w="5856" w:type="dxa"/>
            <w:tcBorders>
              <w:bottom w:val="single" w:sz="4" w:space="0" w:color="auto"/>
            </w:tcBorders>
          </w:tcPr>
          <w:p w:rsidR="00F534DB" w:rsidRPr="006D2CE0" w:rsidRDefault="00F534DB"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Heating</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7C15D3" w:rsidP="00190087">
            <w:r>
              <w:t>Underfloor heating.</w:t>
            </w:r>
          </w:p>
        </w:tc>
        <w:tc>
          <w:tcPr>
            <w:tcW w:w="5288" w:type="dxa"/>
            <w:tcBorders>
              <w:bottom w:val="single" w:sz="4" w:space="0" w:color="auto"/>
            </w:tcBorders>
          </w:tcPr>
          <w:p w:rsidR="007C15D3" w:rsidRPr="006D2CE0" w:rsidRDefault="007C15D3" w:rsidP="00190087"/>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2B5BCE" w:rsidP="00190087">
            <w:pPr>
              <w:rPr>
                <w:b/>
              </w:rPr>
            </w:pPr>
            <w:r>
              <w:rPr>
                <w:b/>
              </w:rPr>
              <w:t>Doors</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0F367D" w:rsidRDefault="000F367D" w:rsidP="00190087">
            <w:r>
              <w:t>Door 1:</w:t>
            </w:r>
          </w:p>
          <w:p w:rsidR="007C15D3" w:rsidRDefault="000F367D" w:rsidP="00190087">
            <w:r>
              <w:t>White painted double doors containing:</w:t>
            </w:r>
          </w:p>
          <w:p w:rsidR="007C15D3" w:rsidRDefault="000F367D" w:rsidP="00190087">
            <w:r>
              <w:t>20 double glazed panes.</w:t>
            </w:r>
          </w:p>
          <w:p w:rsidR="000F367D" w:rsidRDefault="000F367D" w:rsidP="00190087">
            <w:r>
              <w:t>2 built-in chrome bolts.</w:t>
            </w:r>
          </w:p>
          <w:p w:rsidR="000F367D" w:rsidRPr="006D2CE0" w:rsidRDefault="000F367D" w:rsidP="00190087">
            <w:r>
              <w:t>1 chrome lever pull with Chubb lock.</w:t>
            </w:r>
          </w:p>
        </w:tc>
        <w:tc>
          <w:tcPr>
            <w:tcW w:w="5288" w:type="dxa"/>
          </w:tcPr>
          <w:p w:rsidR="007C15D3" w:rsidRDefault="007C15D3" w:rsidP="00190087">
            <w:r>
              <w:t>Glazing sound and clean.</w:t>
            </w:r>
          </w:p>
          <w:p w:rsidR="007C15D3" w:rsidRPr="006D2CE0" w:rsidRDefault="000F367D" w:rsidP="00190087">
            <w:r>
              <w:t>Fittings lightly tarnished.</w:t>
            </w:r>
          </w:p>
        </w:tc>
        <w:tc>
          <w:tcPr>
            <w:tcW w:w="5856" w:type="dxa"/>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Default="000F367D" w:rsidP="00190087">
            <w:r>
              <w:t>Door 2:</w:t>
            </w:r>
          </w:p>
          <w:p w:rsidR="000F367D" w:rsidRDefault="000F367D" w:rsidP="00190087">
            <w:r>
              <w:t>White painted double stable door containing:</w:t>
            </w:r>
          </w:p>
          <w:p w:rsidR="000F367D" w:rsidRDefault="000F367D" w:rsidP="00190087">
            <w:r>
              <w:t>9 double glazed panes.</w:t>
            </w:r>
          </w:p>
          <w:p w:rsidR="000F367D" w:rsidRDefault="000F367D" w:rsidP="00190087">
            <w:r>
              <w:t>3 chrome built-in bolts.</w:t>
            </w:r>
          </w:p>
          <w:p w:rsidR="000F367D" w:rsidRDefault="000F367D" w:rsidP="00190087">
            <w:r>
              <w:t>1 chrome lock.</w:t>
            </w:r>
          </w:p>
          <w:p w:rsidR="000F367D" w:rsidRPr="006D2CE0" w:rsidRDefault="000F367D" w:rsidP="006E6DF0">
            <w:r>
              <w:t>1 chr</w:t>
            </w:r>
            <w:r w:rsidR="004E4EA9">
              <w:t>ome lever pull with Chubb lock.</w:t>
            </w:r>
          </w:p>
        </w:tc>
        <w:tc>
          <w:tcPr>
            <w:tcW w:w="5288" w:type="dxa"/>
          </w:tcPr>
          <w:p w:rsidR="007C15D3" w:rsidRDefault="00570136" w:rsidP="00190087">
            <w:r>
              <w:t>Glazing sound and clean.</w:t>
            </w:r>
          </w:p>
          <w:p w:rsidR="00570136" w:rsidRDefault="00570136" w:rsidP="00190087">
            <w:r>
              <w:t>Cracking to edges of door.</w:t>
            </w:r>
          </w:p>
          <w:p w:rsidR="00570136" w:rsidRPr="006D2CE0" w:rsidRDefault="00570136" w:rsidP="00190087">
            <w:r>
              <w:t>Seal coming loose to lower right hand side pane.</w:t>
            </w:r>
          </w:p>
        </w:tc>
        <w:tc>
          <w:tcPr>
            <w:tcW w:w="5856" w:type="dxa"/>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Curtains/blinds</w:t>
            </w:r>
            <w:r w:rsidR="004774D4">
              <w:rPr>
                <w:b/>
              </w:rPr>
              <w:t>/shutters</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4774D4" w:rsidP="00190087">
            <w:r>
              <w:t xml:space="preserve">2 </w:t>
            </w:r>
            <w:r w:rsidRPr="00EB5AEF">
              <w:t>wooden</w:t>
            </w:r>
            <w:r>
              <w:t xml:space="preserve"> folding shutters with adjustable slats.</w:t>
            </w:r>
          </w:p>
        </w:tc>
        <w:tc>
          <w:tcPr>
            <w:tcW w:w="5288" w:type="dxa"/>
            <w:tcBorders>
              <w:bottom w:val="single" w:sz="4" w:space="0" w:color="auto"/>
            </w:tcBorders>
          </w:tcPr>
          <w:p w:rsidR="007C15D3" w:rsidRDefault="004774D4" w:rsidP="00190087">
            <w:r>
              <w:t>General light usage marks.</w:t>
            </w:r>
          </w:p>
          <w:p w:rsidR="004774D4" w:rsidRPr="006D2CE0" w:rsidRDefault="004774D4" w:rsidP="00190087">
            <w:r>
              <w:t>In good condition.</w:t>
            </w:r>
          </w:p>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Ceiling</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7C15D3" w:rsidP="00190087">
            <w:r>
              <w:t>Painted white.</w:t>
            </w:r>
          </w:p>
        </w:tc>
        <w:tc>
          <w:tcPr>
            <w:tcW w:w="5288" w:type="dxa"/>
            <w:tcBorders>
              <w:bottom w:val="single" w:sz="4" w:space="0" w:color="auto"/>
            </w:tcBorders>
          </w:tcPr>
          <w:p w:rsidR="007C15D3" w:rsidRPr="006D2CE0" w:rsidRDefault="001470FF" w:rsidP="00190087">
            <w:r>
              <w:t>Light patchy paintwork mark</w:t>
            </w:r>
            <w:r w:rsidR="00BA4F9B">
              <w:t>s</w:t>
            </w:r>
            <w:r>
              <w:t xml:space="preserve"> to centre.</w:t>
            </w:r>
          </w:p>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7C15D3" w:rsidP="00190087">
            <w:pPr>
              <w:rPr>
                <w:b/>
              </w:rPr>
            </w:pPr>
            <w:r w:rsidRPr="006D2CE0">
              <w:rPr>
                <w:b/>
              </w:rPr>
              <w:t>Lighting</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Borders>
              <w:bottom w:val="single" w:sz="4" w:space="0" w:color="auto"/>
            </w:tcBorders>
          </w:tcPr>
          <w:p w:rsidR="007C15D3" w:rsidRPr="006D2CE0" w:rsidRDefault="007C15D3" w:rsidP="00190087">
            <w:pPr>
              <w:pStyle w:val="ListParagraph"/>
              <w:numPr>
                <w:ilvl w:val="0"/>
                <w:numId w:val="2"/>
              </w:numPr>
            </w:pPr>
          </w:p>
        </w:tc>
        <w:tc>
          <w:tcPr>
            <w:tcW w:w="3486" w:type="dxa"/>
            <w:gridSpan w:val="2"/>
            <w:tcBorders>
              <w:bottom w:val="single" w:sz="4" w:space="0" w:color="auto"/>
            </w:tcBorders>
          </w:tcPr>
          <w:p w:rsidR="007C15D3" w:rsidRPr="006D2CE0" w:rsidRDefault="007C15D3" w:rsidP="001470FF">
            <w:r>
              <w:t>1</w:t>
            </w:r>
            <w:r w:rsidR="001470FF">
              <w:t>0</w:t>
            </w:r>
            <w:r>
              <w:t xml:space="preserve"> ceiling mounted recessed spotlights.</w:t>
            </w:r>
          </w:p>
        </w:tc>
        <w:tc>
          <w:tcPr>
            <w:tcW w:w="5288" w:type="dxa"/>
            <w:tcBorders>
              <w:bottom w:val="single" w:sz="4" w:space="0" w:color="auto"/>
            </w:tcBorders>
          </w:tcPr>
          <w:p w:rsidR="007C15D3" w:rsidRPr="006D2CE0" w:rsidRDefault="007C15D3" w:rsidP="00190087">
            <w:r>
              <w:t>All working.</w:t>
            </w:r>
          </w:p>
        </w:tc>
        <w:tc>
          <w:tcPr>
            <w:tcW w:w="5856" w:type="dxa"/>
            <w:tcBorders>
              <w:bottom w:val="single" w:sz="4" w:space="0" w:color="auto"/>
            </w:tcBorders>
          </w:tcPr>
          <w:p w:rsidR="007C15D3" w:rsidRPr="006D2CE0" w:rsidRDefault="007C15D3" w:rsidP="00190087"/>
        </w:tc>
      </w:tr>
      <w:tr w:rsidR="007C15D3" w:rsidTr="00190087">
        <w:trPr>
          <w:trHeight w:val="227"/>
        </w:trPr>
        <w:tc>
          <w:tcPr>
            <w:tcW w:w="4019" w:type="dxa"/>
            <w:gridSpan w:val="3"/>
            <w:tcBorders>
              <w:right w:val="nil"/>
            </w:tcBorders>
            <w:shd w:val="clear" w:color="auto" w:fill="D9D9D9" w:themeFill="background1" w:themeFillShade="D9"/>
          </w:tcPr>
          <w:p w:rsidR="007C15D3" w:rsidRPr="006D2CE0" w:rsidRDefault="00DB7A54" w:rsidP="00190087">
            <w:pPr>
              <w:rPr>
                <w:b/>
              </w:rPr>
            </w:pPr>
            <w:r>
              <w:rPr>
                <w:b/>
              </w:rPr>
              <w:t>Furniture</w:t>
            </w:r>
          </w:p>
        </w:tc>
        <w:tc>
          <w:tcPr>
            <w:tcW w:w="5288" w:type="dxa"/>
            <w:tcBorders>
              <w:left w:val="nil"/>
              <w:right w:val="nil"/>
            </w:tcBorders>
            <w:shd w:val="clear" w:color="auto" w:fill="D9D9D9" w:themeFill="background1" w:themeFillShade="D9"/>
          </w:tcPr>
          <w:p w:rsidR="007C15D3" w:rsidRPr="006D2CE0" w:rsidRDefault="007C15D3" w:rsidP="00190087"/>
        </w:tc>
        <w:tc>
          <w:tcPr>
            <w:tcW w:w="5856" w:type="dxa"/>
            <w:tcBorders>
              <w:left w:val="nil"/>
            </w:tcBorders>
            <w:shd w:val="clear" w:color="auto" w:fill="D9D9D9" w:themeFill="background1" w:themeFillShade="D9"/>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624151" w:rsidRPr="006D2CE0" w:rsidRDefault="00624151" w:rsidP="00C066CD">
            <w:r>
              <w:t>1 grey glass topped dining table with</w:t>
            </w:r>
            <w:r w:rsidR="00C066CD">
              <w:t xml:space="preserve"> </w:t>
            </w:r>
            <w:r>
              <w:t xml:space="preserve">2 wooden </w:t>
            </w:r>
            <w:r w:rsidR="00BA4F9B" w:rsidRPr="00BA4F9B">
              <w:t xml:space="preserve">trestle </w:t>
            </w:r>
            <w:r>
              <w:t>style legs.</w:t>
            </w:r>
          </w:p>
        </w:tc>
        <w:tc>
          <w:tcPr>
            <w:tcW w:w="5288" w:type="dxa"/>
          </w:tcPr>
          <w:p w:rsidR="007C15D3" w:rsidRDefault="00C066CD" w:rsidP="00190087">
            <w:r>
              <w:t>General</w:t>
            </w:r>
            <w:r w:rsidR="00AC2D76">
              <w:t xml:space="preserve"> </w:t>
            </w:r>
            <w:proofErr w:type="gramStart"/>
            <w:r w:rsidR="00AC2D76">
              <w:t>usage,</w:t>
            </w:r>
            <w:proofErr w:type="gramEnd"/>
            <w:r w:rsidR="00AC2D76">
              <w:t xml:space="preserve"> nicks and scuff marks to legs.</w:t>
            </w:r>
          </w:p>
          <w:p w:rsidR="00AC2D76" w:rsidRPr="006D2CE0" w:rsidRDefault="00AC2D76" w:rsidP="00190087">
            <w:r>
              <w:t>Light surface scratch marks to glass.</w:t>
            </w:r>
          </w:p>
        </w:tc>
        <w:tc>
          <w:tcPr>
            <w:tcW w:w="5856" w:type="dxa"/>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Pr="006D2CE0" w:rsidRDefault="00AC2D76" w:rsidP="00190087">
            <w:r>
              <w:t>4 matching wooden dining chairs with grey painted legs.</w:t>
            </w:r>
          </w:p>
        </w:tc>
        <w:tc>
          <w:tcPr>
            <w:tcW w:w="5288" w:type="dxa"/>
          </w:tcPr>
          <w:p w:rsidR="007C15D3" w:rsidRPr="006D2CE0" w:rsidRDefault="007C15D3" w:rsidP="00190087"/>
        </w:tc>
        <w:tc>
          <w:tcPr>
            <w:tcW w:w="5856" w:type="dxa"/>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Pr="006D2CE0" w:rsidRDefault="00AC2D76" w:rsidP="00190087">
            <w:r>
              <w:t>1 circular plastic planter with plant.</w:t>
            </w:r>
          </w:p>
        </w:tc>
        <w:tc>
          <w:tcPr>
            <w:tcW w:w="5288" w:type="dxa"/>
          </w:tcPr>
          <w:p w:rsidR="007C15D3" w:rsidRPr="006D2CE0" w:rsidRDefault="00AC2D76" w:rsidP="00190087">
            <w:r>
              <w:t>Plant in good condition.</w:t>
            </w:r>
          </w:p>
        </w:tc>
        <w:tc>
          <w:tcPr>
            <w:tcW w:w="5856" w:type="dxa"/>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Pr="006D2CE0" w:rsidRDefault="00AC2D76" w:rsidP="00AC2D76">
            <w:r>
              <w:t>1 wall mounted print of flowers with letters XXV in a wooden frame</w:t>
            </w:r>
            <w:r w:rsidR="000B1783">
              <w:t xml:space="preserve"> with</w:t>
            </w:r>
            <w:r>
              <w:t xml:space="preserve"> glass front.</w:t>
            </w:r>
          </w:p>
        </w:tc>
        <w:tc>
          <w:tcPr>
            <w:tcW w:w="5288" w:type="dxa"/>
          </w:tcPr>
          <w:p w:rsidR="007C15D3" w:rsidRPr="006D2CE0" w:rsidRDefault="007C15D3" w:rsidP="00190087"/>
        </w:tc>
        <w:tc>
          <w:tcPr>
            <w:tcW w:w="5856" w:type="dxa"/>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Pr="006D2CE0" w:rsidRDefault="00AC2D76" w:rsidP="00190087">
            <w:r>
              <w:t>1 Fire Angel carbon monoxide alarm.</w:t>
            </w:r>
          </w:p>
        </w:tc>
        <w:tc>
          <w:tcPr>
            <w:tcW w:w="5288" w:type="dxa"/>
          </w:tcPr>
          <w:p w:rsidR="007C15D3" w:rsidRDefault="00AC2D76" w:rsidP="00190087">
            <w:r>
              <w:t>Not tested.</w:t>
            </w:r>
          </w:p>
          <w:p w:rsidR="00AC2D76" w:rsidRPr="006D2CE0" w:rsidRDefault="00AC2D76" w:rsidP="00190087">
            <w:r>
              <w:t>LED light working.</w:t>
            </w:r>
          </w:p>
        </w:tc>
        <w:tc>
          <w:tcPr>
            <w:tcW w:w="5856" w:type="dxa"/>
          </w:tcPr>
          <w:p w:rsidR="007C15D3" w:rsidRPr="006D2CE0" w:rsidRDefault="007C15D3" w:rsidP="00190087"/>
        </w:tc>
      </w:tr>
      <w:tr w:rsidR="002259B8" w:rsidTr="00190087">
        <w:trPr>
          <w:trHeight w:val="227"/>
        </w:trPr>
        <w:tc>
          <w:tcPr>
            <w:tcW w:w="533" w:type="dxa"/>
          </w:tcPr>
          <w:p w:rsidR="002259B8" w:rsidRPr="006D2CE0" w:rsidRDefault="002259B8" w:rsidP="00190087">
            <w:pPr>
              <w:pStyle w:val="ListParagraph"/>
              <w:numPr>
                <w:ilvl w:val="0"/>
                <w:numId w:val="2"/>
              </w:numPr>
            </w:pPr>
          </w:p>
        </w:tc>
        <w:tc>
          <w:tcPr>
            <w:tcW w:w="3486" w:type="dxa"/>
            <w:gridSpan w:val="2"/>
          </w:tcPr>
          <w:p w:rsidR="002259B8" w:rsidRDefault="002259B8" w:rsidP="00190087">
            <w:r>
              <w:t xml:space="preserve">1 </w:t>
            </w:r>
            <w:r w:rsidRPr="00EB5AEF">
              <w:t>black</w:t>
            </w:r>
            <w:r>
              <w:t xml:space="preserve"> floor mat.</w:t>
            </w:r>
          </w:p>
          <w:p w:rsidR="004E4EA9" w:rsidRDefault="004E4EA9" w:rsidP="00190087"/>
          <w:p w:rsidR="004E4EA9" w:rsidRDefault="004E4EA9" w:rsidP="00190087"/>
          <w:p w:rsidR="004E4EA9" w:rsidRDefault="004E4EA9" w:rsidP="00190087"/>
          <w:p w:rsidR="004E4EA9" w:rsidRDefault="004E4EA9" w:rsidP="00190087"/>
          <w:p w:rsidR="004E4EA9" w:rsidRDefault="004E4EA9" w:rsidP="00190087"/>
        </w:tc>
        <w:tc>
          <w:tcPr>
            <w:tcW w:w="5288" w:type="dxa"/>
          </w:tcPr>
          <w:p w:rsidR="002259B8" w:rsidRDefault="002259B8" w:rsidP="00190087">
            <w:r>
              <w:t>Paint marked.</w:t>
            </w:r>
          </w:p>
        </w:tc>
        <w:tc>
          <w:tcPr>
            <w:tcW w:w="5856" w:type="dxa"/>
          </w:tcPr>
          <w:p w:rsidR="002259B8" w:rsidRPr="006D2CE0" w:rsidRDefault="002259B8"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Default="00F6152C" w:rsidP="00190087">
            <w:r>
              <w:t>Built-in storage 1:</w:t>
            </w:r>
          </w:p>
          <w:p w:rsidR="00F6152C" w:rsidRDefault="001F7904" w:rsidP="00190087">
            <w:r>
              <w:t>Magnolia painted built-in storage with 2 shelves.</w:t>
            </w:r>
          </w:p>
          <w:p w:rsidR="001F7904" w:rsidRDefault="001F7904" w:rsidP="00190087">
            <w:r>
              <w:t>To exterior</w:t>
            </w:r>
            <w:r w:rsidR="00986323">
              <w:t xml:space="preserve"> </w:t>
            </w:r>
            <w:r>
              <w:t>2 doors.</w:t>
            </w:r>
          </w:p>
          <w:p w:rsidR="001F7904" w:rsidRDefault="001F7904" w:rsidP="00190087">
            <w:r>
              <w:t>2 white pulls.</w:t>
            </w:r>
          </w:p>
          <w:p w:rsidR="001F7904" w:rsidRPr="006D2CE0" w:rsidRDefault="001F7904" w:rsidP="00190087">
            <w:r>
              <w:t>1 white plastic double plug socket to interior.</w:t>
            </w:r>
          </w:p>
        </w:tc>
        <w:tc>
          <w:tcPr>
            <w:tcW w:w="5288" w:type="dxa"/>
          </w:tcPr>
          <w:p w:rsidR="007C15D3" w:rsidRDefault="001F7904" w:rsidP="00190087">
            <w:r>
              <w:t>Numerous scuff marks to interiors and exteriors.</w:t>
            </w:r>
          </w:p>
          <w:p w:rsidR="001F7904" w:rsidRDefault="001F7904" w:rsidP="00190087">
            <w:r>
              <w:t>Several small brown marks to the shelf.</w:t>
            </w:r>
          </w:p>
          <w:p w:rsidR="001F7904" w:rsidRDefault="001F7904" w:rsidP="00190087">
            <w:r>
              <w:t>1 cut</w:t>
            </w:r>
            <w:r w:rsidR="00896010">
              <w:t>-</w:t>
            </w:r>
            <w:r>
              <w:t>out section to accommodate wires.</w:t>
            </w:r>
          </w:p>
          <w:p w:rsidR="001F7904" w:rsidRDefault="001F7904" w:rsidP="00190087">
            <w:r>
              <w:t>Cracking to edges.</w:t>
            </w:r>
          </w:p>
          <w:p w:rsidR="001F7904" w:rsidRPr="006D2CE0" w:rsidRDefault="001F7904" w:rsidP="00190087">
            <w:r>
              <w:t>Several chips to exterior edges.</w:t>
            </w:r>
          </w:p>
        </w:tc>
        <w:tc>
          <w:tcPr>
            <w:tcW w:w="5856" w:type="dxa"/>
          </w:tcPr>
          <w:p w:rsidR="007C15D3" w:rsidRPr="006D2CE0" w:rsidRDefault="007C15D3" w:rsidP="00190087"/>
        </w:tc>
      </w:tr>
      <w:tr w:rsidR="007C15D3" w:rsidTr="00190087">
        <w:trPr>
          <w:trHeight w:val="227"/>
        </w:trPr>
        <w:tc>
          <w:tcPr>
            <w:tcW w:w="533" w:type="dxa"/>
          </w:tcPr>
          <w:p w:rsidR="007C15D3" w:rsidRPr="006D2CE0" w:rsidRDefault="007C15D3" w:rsidP="00190087">
            <w:pPr>
              <w:pStyle w:val="ListParagraph"/>
              <w:numPr>
                <w:ilvl w:val="0"/>
                <w:numId w:val="2"/>
              </w:numPr>
            </w:pPr>
          </w:p>
        </w:tc>
        <w:tc>
          <w:tcPr>
            <w:tcW w:w="3486" w:type="dxa"/>
            <w:gridSpan w:val="2"/>
          </w:tcPr>
          <w:p w:rsidR="007C15D3" w:rsidRDefault="001F7904" w:rsidP="00190087">
            <w:r>
              <w:t>Built-in cupboard 2 (housing the boiler):</w:t>
            </w:r>
          </w:p>
          <w:p w:rsidR="001F7904" w:rsidRDefault="004F1A07" w:rsidP="00190087">
            <w:r>
              <w:t>Magnolia painted unit with magnolia painted flat panel wooden door.</w:t>
            </w:r>
          </w:p>
          <w:p w:rsidR="004F1A07" w:rsidRDefault="004F1A07" w:rsidP="00190087">
            <w:r>
              <w:t>1 brass lock.</w:t>
            </w:r>
          </w:p>
          <w:p w:rsidR="004F1A07" w:rsidRDefault="004F1A07" w:rsidP="00190087">
            <w:r>
              <w:t>Part white painted walls.</w:t>
            </w:r>
          </w:p>
          <w:p w:rsidR="004F1A07" w:rsidRDefault="004F1A07" w:rsidP="00190087">
            <w:r>
              <w:t>Part wooden walls.</w:t>
            </w:r>
          </w:p>
          <w:p w:rsidR="004F1A07" w:rsidRDefault="004F1A07" w:rsidP="00190087">
            <w:r>
              <w:t>1 Vaillant boiler with cover.</w:t>
            </w:r>
          </w:p>
          <w:p w:rsidR="004F1A07" w:rsidRPr="006D2CE0" w:rsidRDefault="004F1A07" w:rsidP="00190087">
            <w:r>
              <w:t>Numerous wires and pipes.</w:t>
            </w:r>
          </w:p>
        </w:tc>
        <w:tc>
          <w:tcPr>
            <w:tcW w:w="5288" w:type="dxa"/>
          </w:tcPr>
          <w:p w:rsidR="007C15D3" w:rsidRDefault="004F1A07" w:rsidP="00190087">
            <w:r>
              <w:t>Interior slightly dusty.</w:t>
            </w:r>
          </w:p>
          <w:p w:rsidR="004F1A07" w:rsidRDefault="004F1A07" w:rsidP="00190087">
            <w:r>
              <w:t>Boiler tested for power.</w:t>
            </w:r>
          </w:p>
          <w:p w:rsidR="004F1A07" w:rsidRDefault="004F1A07" w:rsidP="00190087">
            <w:r>
              <w:t>Cut</w:t>
            </w:r>
            <w:r w:rsidR="001E6AAE">
              <w:t>-</w:t>
            </w:r>
            <w:r>
              <w:t>out section to far wall to accommodate pipes.</w:t>
            </w:r>
          </w:p>
          <w:p w:rsidR="004F1A07" w:rsidRDefault="004F1A07" w:rsidP="00190087">
            <w:r>
              <w:t>Several marks to walls at lower level.</w:t>
            </w:r>
          </w:p>
          <w:p w:rsidR="004F1A07" w:rsidRPr="006D2CE0" w:rsidRDefault="004F1A07" w:rsidP="00190087">
            <w:r>
              <w:t>Section of paintwork missing to far wall at high level.</w:t>
            </w:r>
          </w:p>
        </w:tc>
        <w:tc>
          <w:tcPr>
            <w:tcW w:w="5856" w:type="dxa"/>
          </w:tcPr>
          <w:p w:rsidR="007C15D3" w:rsidRPr="006D2CE0" w:rsidRDefault="007C15D3" w:rsidP="00190087"/>
        </w:tc>
      </w:tr>
    </w:tbl>
    <w:p w:rsidR="007C15D3" w:rsidRDefault="007C15D3" w:rsidP="007C15D3"/>
    <w:p w:rsidR="00EA197B" w:rsidRDefault="00EA197B" w:rsidP="007C15D3"/>
    <w:p w:rsidR="00EA197B" w:rsidRDefault="00EA197B" w:rsidP="007C15D3"/>
    <w:p w:rsidR="00EA197B" w:rsidRDefault="00EA197B" w:rsidP="007C15D3"/>
    <w:p w:rsidR="00EA197B" w:rsidRDefault="00EA197B" w:rsidP="007C15D3"/>
    <w:p w:rsidR="00EA197B" w:rsidRDefault="00EA197B" w:rsidP="007C15D3"/>
    <w:p w:rsidR="00EA197B" w:rsidRDefault="00EA197B" w:rsidP="007C15D3"/>
    <w:p w:rsidR="00EA197B" w:rsidRDefault="00EA197B" w:rsidP="007C15D3"/>
    <w:p w:rsidR="00EA197B" w:rsidRDefault="00EA197B" w:rsidP="007C15D3"/>
    <w:p w:rsidR="00EA197B" w:rsidRDefault="00EA197B" w:rsidP="007C15D3"/>
    <w:tbl>
      <w:tblPr>
        <w:tblW w:w="0" w:type="auto"/>
        <w:tblLayout w:type="fixed"/>
        <w:tblLook w:val="0000" w:firstRow="0" w:lastRow="0" w:firstColumn="0" w:lastColumn="0" w:noHBand="0" w:noVBand="0"/>
      </w:tblPr>
      <w:tblGrid>
        <w:gridCol w:w="3903"/>
        <w:gridCol w:w="3903"/>
        <w:gridCol w:w="3904"/>
        <w:gridCol w:w="3904"/>
      </w:tblGrid>
      <w:tr w:rsidR="00EA197B" w:rsidTr="00EA197B">
        <w:tc>
          <w:tcPr>
            <w:tcW w:w="3903" w:type="dxa"/>
          </w:tcPr>
          <w:p w:rsidR="00EA197B" w:rsidRDefault="00EA197B" w:rsidP="00EA197B">
            <w:pPr>
              <w:spacing w:before="60" w:after="60"/>
              <w:jc w:val="center"/>
            </w:pPr>
            <w:r>
              <w:rPr>
                <w:noProof/>
                <w:lang w:eastAsia="en-GB"/>
              </w:rPr>
              <w:lastRenderedPageBreak/>
              <w:drawing>
                <wp:inline distT="0" distB="0" distL="0" distR="0">
                  <wp:extent cx="2341245" cy="17557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41245" cy="1755775"/>
                          </a:xfrm>
                          <a:prstGeom prst="rect">
                            <a:avLst/>
                          </a:prstGeom>
                        </pic:spPr>
                      </pic:pic>
                    </a:graphicData>
                  </a:graphic>
                </wp:inline>
              </w:drawing>
            </w:r>
          </w:p>
        </w:tc>
        <w:tc>
          <w:tcPr>
            <w:tcW w:w="3903" w:type="dxa"/>
          </w:tcPr>
          <w:p w:rsidR="00EA197B" w:rsidRDefault="00EA197B" w:rsidP="00EA197B">
            <w:pPr>
              <w:spacing w:before="60" w:after="60"/>
              <w:jc w:val="center"/>
            </w:pPr>
            <w:r>
              <w:rPr>
                <w:noProof/>
                <w:lang w:eastAsia="en-GB"/>
              </w:rPr>
              <w:drawing>
                <wp:inline distT="0" distB="0" distL="0" distR="0">
                  <wp:extent cx="2341245" cy="17557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341245" cy="1755775"/>
                          </a:xfrm>
                          <a:prstGeom prst="rect">
                            <a:avLst/>
                          </a:prstGeom>
                        </pic:spPr>
                      </pic:pic>
                    </a:graphicData>
                  </a:graphic>
                </wp:inline>
              </w:drawing>
            </w:r>
          </w:p>
        </w:tc>
        <w:tc>
          <w:tcPr>
            <w:tcW w:w="3904" w:type="dxa"/>
          </w:tcPr>
          <w:p w:rsidR="00EA197B" w:rsidRDefault="00EA197B" w:rsidP="00EA197B">
            <w:pPr>
              <w:spacing w:before="60" w:after="60"/>
              <w:jc w:val="center"/>
            </w:pPr>
            <w:r>
              <w:rPr>
                <w:noProof/>
                <w:lang w:eastAsia="en-GB"/>
              </w:rPr>
              <w:drawing>
                <wp:inline distT="0" distB="0" distL="0" distR="0">
                  <wp:extent cx="2341880" cy="175641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41880" cy="1756410"/>
                          </a:xfrm>
                          <a:prstGeom prst="rect">
                            <a:avLst/>
                          </a:prstGeom>
                        </pic:spPr>
                      </pic:pic>
                    </a:graphicData>
                  </a:graphic>
                </wp:inline>
              </w:drawing>
            </w:r>
          </w:p>
        </w:tc>
        <w:tc>
          <w:tcPr>
            <w:tcW w:w="3904" w:type="dxa"/>
          </w:tcPr>
          <w:p w:rsidR="00EA197B" w:rsidRDefault="00EA197B" w:rsidP="00EA197B">
            <w:pPr>
              <w:spacing w:before="60" w:after="60"/>
              <w:jc w:val="center"/>
            </w:pPr>
            <w:r>
              <w:rPr>
                <w:noProof/>
                <w:lang w:eastAsia="en-GB"/>
              </w:rPr>
              <w:drawing>
                <wp:inline distT="0" distB="0" distL="0" distR="0">
                  <wp:extent cx="2341880" cy="175641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41880" cy="1756410"/>
                          </a:xfrm>
                          <a:prstGeom prst="rect">
                            <a:avLst/>
                          </a:prstGeom>
                        </pic:spPr>
                      </pic:pic>
                    </a:graphicData>
                  </a:graphic>
                </wp:inline>
              </w:drawing>
            </w:r>
          </w:p>
        </w:tc>
      </w:tr>
      <w:tr w:rsidR="00EA197B" w:rsidTr="00EA197B">
        <w:tc>
          <w:tcPr>
            <w:tcW w:w="3903" w:type="dxa"/>
          </w:tcPr>
          <w:p w:rsidR="00EA197B" w:rsidRDefault="00EA197B" w:rsidP="00EA197B">
            <w:pPr>
              <w:spacing w:before="60" w:after="60"/>
              <w:jc w:val="center"/>
            </w:pPr>
          </w:p>
        </w:tc>
        <w:tc>
          <w:tcPr>
            <w:tcW w:w="3903"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r>
      <w:tr w:rsidR="00EA197B" w:rsidTr="00EA197B">
        <w:tc>
          <w:tcPr>
            <w:tcW w:w="3903" w:type="dxa"/>
          </w:tcPr>
          <w:p w:rsidR="00EA197B" w:rsidRDefault="00EA197B" w:rsidP="00EA197B">
            <w:pPr>
              <w:spacing w:before="60" w:after="60"/>
              <w:jc w:val="center"/>
            </w:pPr>
            <w:r>
              <w:rPr>
                <w:noProof/>
                <w:lang w:eastAsia="en-GB"/>
              </w:rPr>
              <w:drawing>
                <wp:inline distT="0" distB="0" distL="0" distR="0">
                  <wp:extent cx="2341245" cy="17557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41245" cy="1755775"/>
                          </a:xfrm>
                          <a:prstGeom prst="rect">
                            <a:avLst/>
                          </a:prstGeom>
                        </pic:spPr>
                      </pic:pic>
                    </a:graphicData>
                  </a:graphic>
                </wp:inline>
              </w:drawing>
            </w:r>
          </w:p>
        </w:tc>
        <w:tc>
          <w:tcPr>
            <w:tcW w:w="3903" w:type="dxa"/>
          </w:tcPr>
          <w:p w:rsidR="00EA197B" w:rsidRDefault="00EA197B" w:rsidP="00EA197B">
            <w:pPr>
              <w:spacing w:before="60" w:after="60"/>
              <w:jc w:val="center"/>
            </w:pPr>
            <w:r>
              <w:rPr>
                <w:noProof/>
                <w:lang w:eastAsia="en-GB"/>
              </w:rPr>
              <w:drawing>
                <wp:inline distT="0" distB="0" distL="0" distR="0">
                  <wp:extent cx="2341245" cy="17557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41245" cy="1755775"/>
                          </a:xfrm>
                          <a:prstGeom prst="rect">
                            <a:avLst/>
                          </a:prstGeom>
                        </pic:spPr>
                      </pic:pic>
                    </a:graphicData>
                  </a:graphic>
                </wp:inline>
              </w:drawing>
            </w:r>
          </w:p>
        </w:tc>
        <w:tc>
          <w:tcPr>
            <w:tcW w:w="3904" w:type="dxa"/>
          </w:tcPr>
          <w:p w:rsidR="00EA197B" w:rsidRDefault="00EA197B" w:rsidP="00EA197B">
            <w:pPr>
              <w:spacing w:before="60" w:after="60"/>
              <w:jc w:val="center"/>
            </w:pPr>
            <w:r>
              <w:rPr>
                <w:noProof/>
                <w:lang w:eastAsia="en-GB"/>
              </w:rPr>
              <w:drawing>
                <wp:inline distT="0" distB="0" distL="0" distR="0">
                  <wp:extent cx="2341880" cy="175641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341880" cy="1756410"/>
                          </a:xfrm>
                          <a:prstGeom prst="rect">
                            <a:avLst/>
                          </a:prstGeom>
                        </pic:spPr>
                      </pic:pic>
                    </a:graphicData>
                  </a:graphic>
                </wp:inline>
              </w:drawing>
            </w:r>
          </w:p>
        </w:tc>
        <w:tc>
          <w:tcPr>
            <w:tcW w:w="3904" w:type="dxa"/>
          </w:tcPr>
          <w:p w:rsidR="00EA197B" w:rsidRDefault="00EA197B" w:rsidP="00EA197B">
            <w:pPr>
              <w:spacing w:before="60" w:after="60"/>
              <w:jc w:val="center"/>
            </w:pPr>
          </w:p>
        </w:tc>
      </w:tr>
      <w:tr w:rsidR="00EA197B" w:rsidTr="00EA197B">
        <w:tc>
          <w:tcPr>
            <w:tcW w:w="3903" w:type="dxa"/>
          </w:tcPr>
          <w:p w:rsidR="00EA197B" w:rsidRDefault="00EA197B" w:rsidP="00EA197B">
            <w:pPr>
              <w:spacing w:before="60" w:after="60"/>
              <w:jc w:val="center"/>
            </w:pPr>
          </w:p>
        </w:tc>
        <w:tc>
          <w:tcPr>
            <w:tcW w:w="3903"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r>
      <w:tr w:rsidR="00EA197B" w:rsidTr="00EA197B">
        <w:tc>
          <w:tcPr>
            <w:tcW w:w="3903" w:type="dxa"/>
          </w:tcPr>
          <w:p w:rsidR="00EA197B" w:rsidRDefault="00EA197B" w:rsidP="00EA197B">
            <w:pPr>
              <w:spacing w:before="60" w:after="60"/>
              <w:jc w:val="center"/>
            </w:pPr>
          </w:p>
        </w:tc>
        <w:tc>
          <w:tcPr>
            <w:tcW w:w="3903"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r>
      <w:tr w:rsidR="00EA197B" w:rsidTr="00EA197B">
        <w:tc>
          <w:tcPr>
            <w:tcW w:w="3903" w:type="dxa"/>
          </w:tcPr>
          <w:p w:rsidR="00EA197B" w:rsidRDefault="00EA197B" w:rsidP="00EA197B">
            <w:pPr>
              <w:spacing w:before="60" w:after="60"/>
              <w:jc w:val="center"/>
            </w:pPr>
          </w:p>
        </w:tc>
        <w:tc>
          <w:tcPr>
            <w:tcW w:w="3903"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c>
          <w:tcPr>
            <w:tcW w:w="3904" w:type="dxa"/>
          </w:tcPr>
          <w:p w:rsidR="00EA197B" w:rsidRDefault="00EA197B" w:rsidP="00EA197B">
            <w:pPr>
              <w:spacing w:before="60" w:after="60"/>
              <w:jc w:val="center"/>
            </w:pPr>
          </w:p>
        </w:tc>
      </w:tr>
    </w:tbl>
    <w:p w:rsidR="007C15D3" w:rsidRDefault="007C15D3" w:rsidP="007C15D3">
      <w:r>
        <w:br w:type="page"/>
      </w:r>
    </w:p>
    <w:tbl>
      <w:tblPr>
        <w:tblStyle w:val="TableGrid"/>
        <w:tblW w:w="0" w:type="auto"/>
        <w:tblLook w:val="04A0" w:firstRow="1" w:lastRow="0" w:firstColumn="1" w:lastColumn="0" w:noHBand="0" w:noVBand="1"/>
      </w:tblPr>
      <w:tblGrid>
        <w:gridCol w:w="534"/>
        <w:gridCol w:w="2268"/>
        <w:gridCol w:w="1242"/>
        <w:gridCol w:w="5276"/>
        <w:gridCol w:w="5818"/>
      </w:tblGrid>
      <w:tr w:rsidR="00583834" w:rsidTr="00AB66F6">
        <w:trPr>
          <w:trHeight w:val="510"/>
          <w:tblHeader/>
        </w:trPr>
        <w:tc>
          <w:tcPr>
            <w:tcW w:w="15138" w:type="dxa"/>
            <w:gridSpan w:val="5"/>
            <w:shd w:val="clear" w:color="auto" w:fill="D9D9D9" w:themeFill="background1" w:themeFillShade="D9"/>
            <w:vAlign w:val="center"/>
          </w:tcPr>
          <w:p w:rsidR="00583834" w:rsidRPr="00AE1F3E" w:rsidRDefault="00583834" w:rsidP="00840FF8">
            <w:pPr>
              <w:pStyle w:val="Heading1"/>
              <w:outlineLvl w:val="0"/>
            </w:pPr>
            <w:bookmarkStart w:id="11" w:name="_Toc402793367"/>
            <w:bookmarkStart w:id="12" w:name="_Toc403044624"/>
            <w:r>
              <w:lastRenderedPageBreak/>
              <w:t xml:space="preserve">STAIRS LEADING </w:t>
            </w:r>
            <w:bookmarkEnd w:id="11"/>
            <w:r w:rsidR="00840FF8">
              <w:t>UP</w:t>
            </w:r>
            <w:bookmarkEnd w:id="12"/>
          </w:p>
        </w:tc>
      </w:tr>
      <w:tr w:rsidR="00583834" w:rsidTr="00AB66F6">
        <w:trPr>
          <w:trHeight w:val="510"/>
          <w:tblHeader/>
        </w:trPr>
        <w:tc>
          <w:tcPr>
            <w:tcW w:w="4044" w:type="dxa"/>
            <w:gridSpan w:val="3"/>
            <w:tcBorders>
              <w:bottom w:val="single" w:sz="4" w:space="0" w:color="auto"/>
            </w:tcBorders>
            <w:vAlign w:val="center"/>
          </w:tcPr>
          <w:p w:rsidR="00583834" w:rsidRPr="00AE1F3E" w:rsidRDefault="00583834" w:rsidP="00190087">
            <w:pPr>
              <w:jc w:val="center"/>
              <w:rPr>
                <w:b/>
                <w:sz w:val="32"/>
                <w:szCs w:val="32"/>
              </w:rPr>
            </w:pPr>
            <w:r w:rsidRPr="00AE1F3E">
              <w:rPr>
                <w:b/>
                <w:sz w:val="32"/>
                <w:szCs w:val="32"/>
              </w:rPr>
              <w:t>ITEM</w:t>
            </w:r>
          </w:p>
        </w:tc>
        <w:tc>
          <w:tcPr>
            <w:tcW w:w="5276" w:type="dxa"/>
            <w:tcBorders>
              <w:bottom w:val="single" w:sz="4" w:space="0" w:color="auto"/>
            </w:tcBorders>
            <w:vAlign w:val="center"/>
          </w:tcPr>
          <w:p w:rsidR="00583834" w:rsidRPr="00AE1F3E" w:rsidRDefault="00583834" w:rsidP="00190087">
            <w:pPr>
              <w:jc w:val="center"/>
              <w:rPr>
                <w:b/>
                <w:sz w:val="32"/>
                <w:szCs w:val="32"/>
              </w:rPr>
            </w:pPr>
            <w:r>
              <w:rPr>
                <w:b/>
                <w:sz w:val="32"/>
                <w:szCs w:val="32"/>
              </w:rPr>
              <w:t xml:space="preserve">CHECK IN COMMENTS       </w:t>
            </w:r>
          </w:p>
        </w:tc>
        <w:tc>
          <w:tcPr>
            <w:tcW w:w="5818" w:type="dxa"/>
            <w:tcBorders>
              <w:bottom w:val="single" w:sz="4" w:space="0" w:color="auto"/>
            </w:tcBorders>
            <w:vAlign w:val="center"/>
          </w:tcPr>
          <w:p w:rsidR="00583834" w:rsidRPr="00AE1F3E" w:rsidRDefault="00583834" w:rsidP="00190087">
            <w:pPr>
              <w:jc w:val="center"/>
              <w:rPr>
                <w:b/>
                <w:sz w:val="32"/>
                <w:szCs w:val="32"/>
              </w:rPr>
            </w:pPr>
            <w:r>
              <w:rPr>
                <w:b/>
                <w:sz w:val="32"/>
                <w:szCs w:val="32"/>
              </w:rPr>
              <w:t xml:space="preserve">CHECK OUT       </w:t>
            </w:r>
          </w:p>
        </w:tc>
      </w:tr>
      <w:tr w:rsidR="00583834" w:rsidTr="00AB66F6">
        <w:trPr>
          <w:trHeight w:val="227"/>
        </w:trPr>
        <w:tc>
          <w:tcPr>
            <w:tcW w:w="4044" w:type="dxa"/>
            <w:gridSpan w:val="3"/>
            <w:tcBorders>
              <w:right w:val="nil"/>
            </w:tcBorders>
            <w:shd w:val="clear" w:color="auto" w:fill="D9D9D9" w:themeFill="background1" w:themeFillShade="D9"/>
          </w:tcPr>
          <w:p w:rsidR="00583834" w:rsidRPr="0040440F" w:rsidRDefault="00583834" w:rsidP="00190087">
            <w:pPr>
              <w:rPr>
                <w:b/>
                <w:szCs w:val="20"/>
              </w:rPr>
            </w:pPr>
            <w:r w:rsidRPr="0040440F">
              <w:rPr>
                <w:b/>
                <w:szCs w:val="20"/>
              </w:rPr>
              <w:t>Flooring</w:t>
            </w:r>
          </w:p>
        </w:tc>
        <w:tc>
          <w:tcPr>
            <w:tcW w:w="5276" w:type="dxa"/>
            <w:tcBorders>
              <w:left w:val="nil"/>
              <w:right w:val="nil"/>
            </w:tcBorders>
            <w:shd w:val="clear" w:color="auto" w:fill="D9D9D9" w:themeFill="background1" w:themeFillShade="D9"/>
          </w:tcPr>
          <w:p w:rsidR="00583834" w:rsidRPr="0040440F" w:rsidRDefault="00583834" w:rsidP="00190087">
            <w:pPr>
              <w:rPr>
                <w:szCs w:val="20"/>
              </w:rPr>
            </w:pPr>
          </w:p>
        </w:tc>
        <w:tc>
          <w:tcPr>
            <w:tcW w:w="5818" w:type="dxa"/>
            <w:tcBorders>
              <w:left w:val="nil"/>
            </w:tcBorders>
            <w:shd w:val="clear" w:color="auto" w:fill="D9D9D9" w:themeFill="background1" w:themeFillShade="D9"/>
          </w:tcPr>
          <w:p w:rsidR="00583834" w:rsidRPr="00A04446" w:rsidRDefault="00583834" w:rsidP="00190087">
            <w:pPr>
              <w:rPr>
                <w:sz w:val="20"/>
                <w:szCs w:val="20"/>
              </w:rPr>
            </w:pPr>
          </w:p>
        </w:tc>
      </w:tr>
      <w:tr w:rsidR="00583834" w:rsidTr="00AB66F6">
        <w:trPr>
          <w:trHeight w:val="227"/>
        </w:trPr>
        <w:tc>
          <w:tcPr>
            <w:tcW w:w="534" w:type="dxa"/>
            <w:tcBorders>
              <w:bottom w:val="single" w:sz="4" w:space="0" w:color="auto"/>
            </w:tcBorders>
          </w:tcPr>
          <w:p w:rsidR="00583834" w:rsidRPr="0040440F" w:rsidRDefault="00583834" w:rsidP="00190087">
            <w:pPr>
              <w:pStyle w:val="ListParagraph"/>
              <w:numPr>
                <w:ilvl w:val="0"/>
                <w:numId w:val="2"/>
              </w:numPr>
              <w:rPr>
                <w:szCs w:val="20"/>
              </w:rPr>
            </w:pPr>
          </w:p>
        </w:tc>
        <w:tc>
          <w:tcPr>
            <w:tcW w:w="3510" w:type="dxa"/>
            <w:gridSpan w:val="2"/>
            <w:tcBorders>
              <w:bottom w:val="single" w:sz="4" w:space="0" w:color="auto"/>
            </w:tcBorders>
          </w:tcPr>
          <w:p w:rsidR="00583834" w:rsidRPr="0040440F" w:rsidRDefault="0040440F" w:rsidP="00190087">
            <w:pPr>
              <w:rPr>
                <w:szCs w:val="20"/>
              </w:rPr>
            </w:pPr>
            <w:r w:rsidRPr="0040440F">
              <w:rPr>
                <w:szCs w:val="20"/>
              </w:rPr>
              <w:t>Part white painted wooden flooring.</w:t>
            </w:r>
          </w:p>
        </w:tc>
        <w:tc>
          <w:tcPr>
            <w:tcW w:w="5276" w:type="dxa"/>
            <w:tcBorders>
              <w:bottom w:val="single" w:sz="4" w:space="0" w:color="auto"/>
            </w:tcBorders>
          </w:tcPr>
          <w:p w:rsidR="00583834" w:rsidRDefault="0040440F" w:rsidP="00190087">
            <w:pPr>
              <w:rPr>
                <w:szCs w:val="20"/>
              </w:rPr>
            </w:pPr>
            <w:r>
              <w:rPr>
                <w:szCs w:val="20"/>
              </w:rPr>
              <w:t>Several angle chips.</w:t>
            </w:r>
          </w:p>
          <w:p w:rsidR="0040440F" w:rsidRPr="0040440F" w:rsidRDefault="0040440F" w:rsidP="00190087">
            <w:pPr>
              <w:rPr>
                <w:szCs w:val="20"/>
              </w:rPr>
            </w:pPr>
            <w:r>
              <w:rPr>
                <w:szCs w:val="20"/>
              </w:rPr>
              <w:t>Light wear.</w:t>
            </w:r>
          </w:p>
        </w:tc>
        <w:tc>
          <w:tcPr>
            <w:tcW w:w="5818" w:type="dxa"/>
            <w:tcBorders>
              <w:bottom w:val="single" w:sz="4" w:space="0" w:color="auto"/>
            </w:tcBorders>
          </w:tcPr>
          <w:p w:rsidR="00583834" w:rsidRPr="00A04446" w:rsidRDefault="00583834" w:rsidP="00190087">
            <w:pPr>
              <w:rPr>
                <w:sz w:val="20"/>
                <w:szCs w:val="20"/>
              </w:rPr>
            </w:pPr>
          </w:p>
        </w:tc>
      </w:tr>
      <w:tr w:rsidR="0040440F" w:rsidTr="00AB66F6">
        <w:trPr>
          <w:trHeight w:val="227"/>
        </w:trPr>
        <w:tc>
          <w:tcPr>
            <w:tcW w:w="534" w:type="dxa"/>
            <w:tcBorders>
              <w:bottom w:val="single" w:sz="4" w:space="0" w:color="auto"/>
            </w:tcBorders>
          </w:tcPr>
          <w:p w:rsidR="0040440F" w:rsidRPr="0040440F" w:rsidRDefault="0040440F" w:rsidP="00190087">
            <w:pPr>
              <w:pStyle w:val="ListParagraph"/>
              <w:numPr>
                <w:ilvl w:val="0"/>
                <w:numId w:val="2"/>
              </w:numPr>
              <w:rPr>
                <w:szCs w:val="20"/>
              </w:rPr>
            </w:pPr>
          </w:p>
        </w:tc>
        <w:tc>
          <w:tcPr>
            <w:tcW w:w="3510" w:type="dxa"/>
            <w:gridSpan w:val="2"/>
            <w:tcBorders>
              <w:bottom w:val="single" w:sz="4" w:space="0" w:color="auto"/>
            </w:tcBorders>
          </w:tcPr>
          <w:p w:rsidR="0040440F" w:rsidRPr="0040440F" w:rsidRDefault="0040440F" w:rsidP="00190087">
            <w:pPr>
              <w:rPr>
                <w:szCs w:val="20"/>
              </w:rPr>
            </w:pPr>
            <w:r>
              <w:rPr>
                <w:szCs w:val="20"/>
              </w:rPr>
              <w:t>Part grey and cream patterned carpet.</w:t>
            </w:r>
          </w:p>
        </w:tc>
        <w:tc>
          <w:tcPr>
            <w:tcW w:w="5276" w:type="dxa"/>
            <w:tcBorders>
              <w:bottom w:val="single" w:sz="4" w:space="0" w:color="auto"/>
            </w:tcBorders>
          </w:tcPr>
          <w:p w:rsidR="0040440F" w:rsidRDefault="0040440F" w:rsidP="00190087">
            <w:pPr>
              <w:rPr>
                <w:szCs w:val="20"/>
              </w:rPr>
            </w:pPr>
            <w:r>
              <w:rPr>
                <w:szCs w:val="20"/>
              </w:rPr>
              <w:t>Main tread slightly worn.</w:t>
            </w:r>
          </w:p>
          <w:p w:rsidR="0040440F" w:rsidRDefault="0040440F" w:rsidP="00190087">
            <w:pPr>
              <w:rPr>
                <w:szCs w:val="20"/>
              </w:rPr>
            </w:pPr>
            <w:r>
              <w:rPr>
                <w:szCs w:val="20"/>
              </w:rPr>
              <w:t>Professionally cleaned.</w:t>
            </w:r>
          </w:p>
        </w:tc>
        <w:tc>
          <w:tcPr>
            <w:tcW w:w="5818" w:type="dxa"/>
            <w:tcBorders>
              <w:bottom w:val="single" w:sz="4" w:space="0" w:color="auto"/>
            </w:tcBorders>
          </w:tcPr>
          <w:p w:rsidR="0040440F" w:rsidRPr="00A04446" w:rsidRDefault="0040440F" w:rsidP="00190087">
            <w:pPr>
              <w:rPr>
                <w:sz w:val="20"/>
                <w:szCs w:val="20"/>
              </w:rPr>
            </w:pPr>
          </w:p>
        </w:tc>
      </w:tr>
      <w:tr w:rsidR="00583834" w:rsidTr="00AB66F6">
        <w:trPr>
          <w:trHeight w:val="227"/>
        </w:trPr>
        <w:tc>
          <w:tcPr>
            <w:tcW w:w="4044" w:type="dxa"/>
            <w:gridSpan w:val="3"/>
            <w:tcBorders>
              <w:right w:val="nil"/>
            </w:tcBorders>
            <w:shd w:val="clear" w:color="auto" w:fill="D9D9D9" w:themeFill="background1" w:themeFillShade="D9"/>
          </w:tcPr>
          <w:p w:rsidR="00583834" w:rsidRPr="0040440F" w:rsidRDefault="00583834" w:rsidP="00190087">
            <w:pPr>
              <w:rPr>
                <w:b/>
                <w:szCs w:val="20"/>
              </w:rPr>
            </w:pPr>
            <w:r w:rsidRPr="0040440F">
              <w:rPr>
                <w:b/>
                <w:szCs w:val="20"/>
              </w:rPr>
              <w:t>Skirting boards/woodwork</w:t>
            </w:r>
          </w:p>
        </w:tc>
        <w:tc>
          <w:tcPr>
            <w:tcW w:w="5276" w:type="dxa"/>
            <w:tcBorders>
              <w:left w:val="nil"/>
              <w:right w:val="nil"/>
            </w:tcBorders>
            <w:shd w:val="clear" w:color="auto" w:fill="D9D9D9" w:themeFill="background1" w:themeFillShade="D9"/>
          </w:tcPr>
          <w:p w:rsidR="00583834" w:rsidRPr="0040440F" w:rsidRDefault="00583834" w:rsidP="00190087">
            <w:pPr>
              <w:rPr>
                <w:szCs w:val="20"/>
              </w:rPr>
            </w:pPr>
          </w:p>
        </w:tc>
        <w:tc>
          <w:tcPr>
            <w:tcW w:w="5818" w:type="dxa"/>
            <w:tcBorders>
              <w:left w:val="nil"/>
            </w:tcBorders>
            <w:shd w:val="clear" w:color="auto" w:fill="D9D9D9" w:themeFill="background1" w:themeFillShade="D9"/>
          </w:tcPr>
          <w:p w:rsidR="00583834" w:rsidRPr="00A04446" w:rsidRDefault="00583834" w:rsidP="00190087">
            <w:pPr>
              <w:rPr>
                <w:sz w:val="20"/>
                <w:szCs w:val="20"/>
              </w:rPr>
            </w:pPr>
          </w:p>
        </w:tc>
      </w:tr>
      <w:tr w:rsidR="00583834" w:rsidTr="00AB66F6">
        <w:trPr>
          <w:trHeight w:val="227"/>
        </w:trPr>
        <w:tc>
          <w:tcPr>
            <w:tcW w:w="534" w:type="dxa"/>
            <w:tcBorders>
              <w:bottom w:val="single" w:sz="4" w:space="0" w:color="auto"/>
            </w:tcBorders>
          </w:tcPr>
          <w:p w:rsidR="00583834" w:rsidRPr="0040440F" w:rsidRDefault="00583834" w:rsidP="00190087">
            <w:pPr>
              <w:pStyle w:val="ListParagraph"/>
              <w:numPr>
                <w:ilvl w:val="0"/>
                <w:numId w:val="2"/>
              </w:numPr>
              <w:rPr>
                <w:szCs w:val="20"/>
              </w:rPr>
            </w:pPr>
          </w:p>
        </w:tc>
        <w:tc>
          <w:tcPr>
            <w:tcW w:w="3510" w:type="dxa"/>
            <w:gridSpan w:val="2"/>
            <w:tcBorders>
              <w:bottom w:val="single" w:sz="4" w:space="0" w:color="auto"/>
            </w:tcBorders>
          </w:tcPr>
          <w:p w:rsidR="00583834" w:rsidRPr="0040440F" w:rsidRDefault="00583834" w:rsidP="00190087">
            <w:pPr>
              <w:rPr>
                <w:szCs w:val="20"/>
              </w:rPr>
            </w:pPr>
            <w:r w:rsidRPr="0040440F">
              <w:rPr>
                <w:szCs w:val="20"/>
              </w:rPr>
              <w:t>White painted skirting boards.</w:t>
            </w:r>
          </w:p>
        </w:tc>
        <w:tc>
          <w:tcPr>
            <w:tcW w:w="5276" w:type="dxa"/>
            <w:tcBorders>
              <w:bottom w:val="single" w:sz="4" w:space="0" w:color="auto"/>
            </w:tcBorders>
          </w:tcPr>
          <w:p w:rsidR="00583834" w:rsidRPr="0040440F" w:rsidRDefault="00A66AAE" w:rsidP="00190087">
            <w:pPr>
              <w:rPr>
                <w:szCs w:val="20"/>
              </w:rPr>
            </w:pPr>
            <w:r>
              <w:rPr>
                <w:szCs w:val="20"/>
              </w:rPr>
              <w:t>General light usage marks.</w:t>
            </w: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534" w:type="dxa"/>
            <w:tcBorders>
              <w:bottom w:val="single" w:sz="4" w:space="0" w:color="auto"/>
            </w:tcBorders>
          </w:tcPr>
          <w:p w:rsidR="00583834" w:rsidRPr="0040440F" w:rsidRDefault="00583834" w:rsidP="00190087">
            <w:pPr>
              <w:pStyle w:val="ListParagraph"/>
              <w:numPr>
                <w:ilvl w:val="0"/>
                <w:numId w:val="2"/>
              </w:numPr>
              <w:rPr>
                <w:szCs w:val="20"/>
              </w:rPr>
            </w:pPr>
          </w:p>
        </w:tc>
        <w:tc>
          <w:tcPr>
            <w:tcW w:w="3510" w:type="dxa"/>
            <w:gridSpan w:val="2"/>
            <w:tcBorders>
              <w:bottom w:val="single" w:sz="4" w:space="0" w:color="auto"/>
            </w:tcBorders>
          </w:tcPr>
          <w:p w:rsidR="00583834" w:rsidRPr="0040440F" w:rsidRDefault="00583834" w:rsidP="00A66AAE">
            <w:pPr>
              <w:rPr>
                <w:szCs w:val="20"/>
              </w:rPr>
            </w:pPr>
            <w:r w:rsidRPr="0040440F">
              <w:rPr>
                <w:szCs w:val="20"/>
              </w:rPr>
              <w:t xml:space="preserve">White painted </w:t>
            </w:r>
            <w:r w:rsidR="00A66AAE">
              <w:rPr>
                <w:szCs w:val="20"/>
              </w:rPr>
              <w:t xml:space="preserve">wooden </w:t>
            </w:r>
            <w:r w:rsidRPr="0040440F">
              <w:rPr>
                <w:szCs w:val="20"/>
              </w:rPr>
              <w:t>spindles.</w:t>
            </w: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4044" w:type="dxa"/>
            <w:gridSpan w:val="3"/>
            <w:tcBorders>
              <w:right w:val="nil"/>
            </w:tcBorders>
            <w:shd w:val="clear" w:color="auto" w:fill="D9D9D9" w:themeFill="background1" w:themeFillShade="D9"/>
          </w:tcPr>
          <w:p w:rsidR="00583834" w:rsidRPr="0040440F" w:rsidRDefault="00583834" w:rsidP="00190087">
            <w:pPr>
              <w:rPr>
                <w:b/>
                <w:szCs w:val="20"/>
              </w:rPr>
            </w:pPr>
            <w:r w:rsidRPr="0040440F">
              <w:rPr>
                <w:b/>
                <w:szCs w:val="20"/>
              </w:rPr>
              <w:t>Walls</w:t>
            </w:r>
          </w:p>
        </w:tc>
        <w:tc>
          <w:tcPr>
            <w:tcW w:w="5276" w:type="dxa"/>
            <w:tcBorders>
              <w:left w:val="nil"/>
              <w:right w:val="nil"/>
            </w:tcBorders>
            <w:shd w:val="clear" w:color="auto" w:fill="D9D9D9" w:themeFill="background1" w:themeFillShade="D9"/>
          </w:tcPr>
          <w:p w:rsidR="00583834" w:rsidRPr="0040440F" w:rsidRDefault="00583834" w:rsidP="00190087">
            <w:pPr>
              <w:rPr>
                <w:szCs w:val="20"/>
              </w:rPr>
            </w:pPr>
          </w:p>
        </w:tc>
        <w:tc>
          <w:tcPr>
            <w:tcW w:w="5818" w:type="dxa"/>
            <w:tcBorders>
              <w:left w:val="nil"/>
            </w:tcBorders>
            <w:shd w:val="clear" w:color="auto" w:fill="D9D9D9" w:themeFill="background1" w:themeFillShade="D9"/>
          </w:tcPr>
          <w:p w:rsidR="00583834" w:rsidRPr="00A04446" w:rsidRDefault="00583834" w:rsidP="00190087">
            <w:pPr>
              <w:rPr>
                <w:sz w:val="20"/>
                <w:szCs w:val="20"/>
              </w:rPr>
            </w:pPr>
          </w:p>
        </w:tc>
      </w:tr>
      <w:tr w:rsidR="00583834" w:rsidTr="00AB66F6">
        <w:trPr>
          <w:trHeight w:val="227"/>
        </w:trPr>
        <w:tc>
          <w:tcPr>
            <w:tcW w:w="534" w:type="dxa"/>
            <w:vMerge w:val="restart"/>
          </w:tcPr>
          <w:p w:rsidR="00583834" w:rsidRPr="0040440F" w:rsidRDefault="00583834" w:rsidP="00190087">
            <w:pPr>
              <w:pStyle w:val="ListParagraph"/>
              <w:numPr>
                <w:ilvl w:val="0"/>
                <w:numId w:val="2"/>
              </w:numPr>
              <w:rPr>
                <w:szCs w:val="20"/>
              </w:rPr>
            </w:pPr>
          </w:p>
        </w:tc>
        <w:tc>
          <w:tcPr>
            <w:tcW w:w="2268" w:type="dxa"/>
            <w:vMerge w:val="restart"/>
          </w:tcPr>
          <w:p w:rsidR="00583834" w:rsidRPr="0040440F" w:rsidRDefault="00583834" w:rsidP="00190087">
            <w:pPr>
              <w:rPr>
                <w:szCs w:val="20"/>
              </w:rPr>
            </w:pPr>
            <w:r w:rsidRPr="0040440F">
              <w:rPr>
                <w:szCs w:val="20"/>
              </w:rPr>
              <w:t>Painted magnolia.</w:t>
            </w:r>
          </w:p>
        </w:tc>
        <w:tc>
          <w:tcPr>
            <w:tcW w:w="1242" w:type="dxa"/>
          </w:tcPr>
          <w:p w:rsidR="00583834" w:rsidRPr="0040440F" w:rsidRDefault="00583834" w:rsidP="00190087">
            <w:pPr>
              <w:rPr>
                <w:szCs w:val="20"/>
              </w:rPr>
            </w:pP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534" w:type="dxa"/>
            <w:vMerge/>
          </w:tcPr>
          <w:p w:rsidR="00583834" w:rsidRPr="0040440F" w:rsidRDefault="00583834" w:rsidP="00190087">
            <w:pPr>
              <w:rPr>
                <w:szCs w:val="20"/>
              </w:rPr>
            </w:pPr>
          </w:p>
        </w:tc>
        <w:tc>
          <w:tcPr>
            <w:tcW w:w="2268" w:type="dxa"/>
            <w:vMerge/>
          </w:tcPr>
          <w:p w:rsidR="00583834" w:rsidRPr="0040440F" w:rsidRDefault="00583834" w:rsidP="00190087">
            <w:pPr>
              <w:rPr>
                <w:szCs w:val="20"/>
              </w:rPr>
            </w:pPr>
          </w:p>
        </w:tc>
        <w:tc>
          <w:tcPr>
            <w:tcW w:w="1242" w:type="dxa"/>
          </w:tcPr>
          <w:p w:rsidR="00583834" w:rsidRPr="0040440F" w:rsidRDefault="00583834" w:rsidP="00190087">
            <w:r w:rsidRPr="0040440F">
              <w:t>Left wall</w:t>
            </w: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534" w:type="dxa"/>
            <w:vMerge/>
          </w:tcPr>
          <w:p w:rsidR="00583834" w:rsidRPr="0040440F" w:rsidRDefault="00583834" w:rsidP="00190087">
            <w:pPr>
              <w:pStyle w:val="ListParagraph"/>
              <w:numPr>
                <w:ilvl w:val="0"/>
                <w:numId w:val="2"/>
              </w:numPr>
              <w:rPr>
                <w:szCs w:val="20"/>
              </w:rPr>
            </w:pPr>
          </w:p>
        </w:tc>
        <w:tc>
          <w:tcPr>
            <w:tcW w:w="2268" w:type="dxa"/>
            <w:vMerge/>
          </w:tcPr>
          <w:p w:rsidR="00583834" w:rsidRPr="0040440F" w:rsidRDefault="00583834" w:rsidP="00190087">
            <w:pPr>
              <w:rPr>
                <w:szCs w:val="20"/>
              </w:rPr>
            </w:pPr>
          </w:p>
        </w:tc>
        <w:tc>
          <w:tcPr>
            <w:tcW w:w="1242" w:type="dxa"/>
          </w:tcPr>
          <w:p w:rsidR="00583834" w:rsidRPr="0040440F" w:rsidRDefault="00583834" w:rsidP="00190087">
            <w:r w:rsidRPr="0040440F">
              <w:t>Facing wall</w:t>
            </w: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534" w:type="dxa"/>
            <w:vMerge/>
          </w:tcPr>
          <w:p w:rsidR="00583834" w:rsidRPr="0040440F" w:rsidRDefault="00583834" w:rsidP="00190087">
            <w:pPr>
              <w:pStyle w:val="ListParagraph"/>
              <w:numPr>
                <w:ilvl w:val="0"/>
                <w:numId w:val="2"/>
              </w:numPr>
              <w:rPr>
                <w:szCs w:val="20"/>
              </w:rPr>
            </w:pPr>
          </w:p>
        </w:tc>
        <w:tc>
          <w:tcPr>
            <w:tcW w:w="2268" w:type="dxa"/>
            <w:vMerge/>
          </w:tcPr>
          <w:p w:rsidR="00583834" w:rsidRPr="0040440F" w:rsidRDefault="00583834" w:rsidP="00190087">
            <w:pPr>
              <w:rPr>
                <w:szCs w:val="20"/>
              </w:rPr>
            </w:pPr>
          </w:p>
        </w:tc>
        <w:tc>
          <w:tcPr>
            <w:tcW w:w="1242" w:type="dxa"/>
          </w:tcPr>
          <w:p w:rsidR="00583834" w:rsidRPr="0040440F" w:rsidRDefault="00583834" w:rsidP="00190087">
            <w:r w:rsidRPr="0040440F">
              <w:t>Right wall</w:t>
            </w: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534" w:type="dxa"/>
            <w:vMerge/>
            <w:tcBorders>
              <w:bottom w:val="single" w:sz="4" w:space="0" w:color="auto"/>
            </w:tcBorders>
          </w:tcPr>
          <w:p w:rsidR="00583834" w:rsidRPr="0040440F" w:rsidRDefault="00583834" w:rsidP="00190087">
            <w:pPr>
              <w:pStyle w:val="ListParagraph"/>
              <w:numPr>
                <w:ilvl w:val="0"/>
                <w:numId w:val="2"/>
              </w:numPr>
              <w:rPr>
                <w:szCs w:val="20"/>
              </w:rPr>
            </w:pPr>
          </w:p>
        </w:tc>
        <w:tc>
          <w:tcPr>
            <w:tcW w:w="2268" w:type="dxa"/>
            <w:vMerge/>
            <w:tcBorders>
              <w:bottom w:val="single" w:sz="4" w:space="0" w:color="auto"/>
            </w:tcBorders>
          </w:tcPr>
          <w:p w:rsidR="00583834" w:rsidRPr="0040440F" w:rsidRDefault="00583834" w:rsidP="00190087">
            <w:pPr>
              <w:rPr>
                <w:szCs w:val="20"/>
              </w:rPr>
            </w:pPr>
          </w:p>
        </w:tc>
        <w:tc>
          <w:tcPr>
            <w:tcW w:w="1242" w:type="dxa"/>
            <w:tcBorders>
              <w:bottom w:val="single" w:sz="4" w:space="0" w:color="auto"/>
            </w:tcBorders>
          </w:tcPr>
          <w:p w:rsidR="00583834" w:rsidRPr="0040440F" w:rsidRDefault="00583834" w:rsidP="00190087">
            <w:r w:rsidRPr="0040440F">
              <w:t>Rear wall</w:t>
            </w: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r w:rsidR="00583834" w:rsidTr="00AB66F6">
        <w:trPr>
          <w:trHeight w:val="227"/>
        </w:trPr>
        <w:tc>
          <w:tcPr>
            <w:tcW w:w="4044" w:type="dxa"/>
            <w:gridSpan w:val="3"/>
            <w:tcBorders>
              <w:right w:val="nil"/>
            </w:tcBorders>
            <w:shd w:val="clear" w:color="auto" w:fill="D9D9D9" w:themeFill="background1" w:themeFillShade="D9"/>
          </w:tcPr>
          <w:p w:rsidR="00583834" w:rsidRPr="0040440F" w:rsidRDefault="00583834" w:rsidP="00190087">
            <w:pPr>
              <w:rPr>
                <w:b/>
                <w:szCs w:val="20"/>
              </w:rPr>
            </w:pPr>
            <w:r w:rsidRPr="0040440F">
              <w:rPr>
                <w:b/>
                <w:szCs w:val="20"/>
              </w:rPr>
              <w:t>Ceiling</w:t>
            </w:r>
          </w:p>
        </w:tc>
        <w:tc>
          <w:tcPr>
            <w:tcW w:w="5276" w:type="dxa"/>
            <w:tcBorders>
              <w:left w:val="nil"/>
              <w:right w:val="nil"/>
            </w:tcBorders>
            <w:shd w:val="clear" w:color="auto" w:fill="D9D9D9" w:themeFill="background1" w:themeFillShade="D9"/>
          </w:tcPr>
          <w:p w:rsidR="00583834" w:rsidRPr="0040440F" w:rsidRDefault="00583834" w:rsidP="00190087">
            <w:pPr>
              <w:rPr>
                <w:szCs w:val="20"/>
              </w:rPr>
            </w:pPr>
          </w:p>
        </w:tc>
        <w:tc>
          <w:tcPr>
            <w:tcW w:w="5818" w:type="dxa"/>
            <w:tcBorders>
              <w:left w:val="nil"/>
            </w:tcBorders>
            <w:shd w:val="clear" w:color="auto" w:fill="D9D9D9" w:themeFill="background1" w:themeFillShade="D9"/>
          </w:tcPr>
          <w:p w:rsidR="00583834" w:rsidRPr="00A04446" w:rsidRDefault="00583834" w:rsidP="00190087">
            <w:pPr>
              <w:rPr>
                <w:sz w:val="20"/>
                <w:szCs w:val="20"/>
              </w:rPr>
            </w:pPr>
          </w:p>
        </w:tc>
      </w:tr>
      <w:tr w:rsidR="00583834" w:rsidTr="00AB66F6">
        <w:trPr>
          <w:trHeight w:val="227"/>
        </w:trPr>
        <w:tc>
          <w:tcPr>
            <w:tcW w:w="534" w:type="dxa"/>
            <w:tcBorders>
              <w:bottom w:val="single" w:sz="4" w:space="0" w:color="auto"/>
            </w:tcBorders>
          </w:tcPr>
          <w:p w:rsidR="00583834" w:rsidRPr="0040440F" w:rsidRDefault="00583834" w:rsidP="00190087">
            <w:pPr>
              <w:pStyle w:val="ListParagraph"/>
              <w:numPr>
                <w:ilvl w:val="0"/>
                <w:numId w:val="2"/>
              </w:numPr>
              <w:rPr>
                <w:szCs w:val="20"/>
              </w:rPr>
            </w:pPr>
          </w:p>
        </w:tc>
        <w:tc>
          <w:tcPr>
            <w:tcW w:w="3510" w:type="dxa"/>
            <w:gridSpan w:val="2"/>
            <w:tcBorders>
              <w:bottom w:val="single" w:sz="4" w:space="0" w:color="auto"/>
            </w:tcBorders>
          </w:tcPr>
          <w:p w:rsidR="00583834" w:rsidRPr="0040440F" w:rsidRDefault="00583834" w:rsidP="00190087">
            <w:pPr>
              <w:rPr>
                <w:szCs w:val="20"/>
              </w:rPr>
            </w:pPr>
            <w:r w:rsidRPr="0040440F">
              <w:rPr>
                <w:szCs w:val="20"/>
              </w:rPr>
              <w:t>Painted white.</w:t>
            </w:r>
          </w:p>
        </w:tc>
        <w:tc>
          <w:tcPr>
            <w:tcW w:w="5276" w:type="dxa"/>
            <w:tcBorders>
              <w:bottom w:val="single" w:sz="4" w:space="0" w:color="auto"/>
            </w:tcBorders>
          </w:tcPr>
          <w:p w:rsidR="00583834" w:rsidRPr="0040440F" w:rsidRDefault="00583834" w:rsidP="00190087">
            <w:pPr>
              <w:rPr>
                <w:szCs w:val="20"/>
              </w:rPr>
            </w:pPr>
          </w:p>
        </w:tc>
        <w:tc>
          <w:tcPr>
            <w:tcW w:w="5818" w:type="dxa"/>
            <w:tcBorders>
              <w:bottom w:val="single" w:sz="4" w:space="0" w:color="auto"/>
            </w:tcBorders>
          </w:tcPr>
          <w:p w:rsidR="00583834" w:rsidRPr="00A04446" w:rsidRDefault="00583834" w:rsidP="00190087">
            <w:pPr>
              <w:rPr>
                <w:sz w:val="20"/>
                <w:szCs w:val="20"/>
              </w:rPr>
            </w:pPr>
          </w:p>
        </w:tc>
      </w:tr>
    </w:tbl>
    <w:p w:rsidR="005D37CD" w:rsidRDefault="005D37CD"/>
    <w:p w:rsidR="00E46FE7" w:rsidRDefault="00E46FE7"/>
    <w:p w:rsidR="00E46FE7" w:rsidRDefault="00E46FE7"/>
    <w:p w:rsidR="00E46FE7" w:rsidRDefault="00E46FE7"/>
    <w:p w:rsidR="00E46FE7" w:rsidRDefault="00E46FE7"/>
    <w:p w:rsidR="00E46FE7" w:rsidRDefault="00E46FE7"/>
    <w:p w:rsidR="00E46FE7" w:rsidRDefault="00E46FE7"/>
    <w:p w:rsidR="00E46FE7" w:rsidRDefault="00E46FE7"/>
    <w:p w:rsidR="00E46FE7" w:rsidRDefault="00E46FE7"/>
    <w:p w:rsidR="00E46FE7" w:rsidRDefault="00E46FE7"/>
    <w:tbl>
      <w:tblPr>
        <w:tblW w:w="0" w:type="auto"/>
        <w:tblLayout w:type="fixed"/>
        <w:tblLook w:val="0000" w:firstRow="0" w:lastRow="0" w:firstColumn="0" w:lastColumn="0" w:noHBand="0" w:noVBand="0"/>
      </w:tblPr>
      <w:tblGrid>
        <w:gridCol w:w="3903"/>
        <w:gridCol w:w="3903"/>
        <w:gridCol w:w="3904"/>
        <w:gridCol w:w="3904"/>
      </w:tblGrid>
      <w:tr w:rsidR="00E46FE7" w:rsidTr="00E46FE7">
        <w:tc>
          <w:tcPr>
            <w:tcW w:w="3903" w:type="dxa"/>
          </w:tcPr>
          <w:p w:rsidR="00E46FE7" w:rsidRDefault="00E46FE7" w:rsidP="00E46FE7">
            <w:pPr>
              <w:spacing w:before="60" w:after="60"/>
              <w:jc w:val="center"/>
            </w:pPr>
            <w:r>
              <w:rPr>
                <w:noProof/>
                <w:lang w:eastAsia="en-GB"/>
              </w:rPr>
              <w:lastRenderedPageBreak/>
              <w:drawing>
                <wp:inline distT="0" distB="0" distL="0" distR="0">
                  <wp:extent cx="2341245" cy="17557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341245" cy="1755775"/>
                          </a:xfrm>
                          <a:prstGeom prst="rect">
                            <a:avLst/>
                          </a:prstGeom>
                        </pic:spPr>
                      </pic:pic>
                    </a:graphicData>
                  </a:graphic>
                </wp:inline>
              </w:drawing>
            </w:r>
          </w:p>
        </w:tc>
        <w:tc>
          <w:tcPr>
            <w:tcW w:w="3903"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r>
      <w:tr w:rsidR="00E46FE7" w:rsidTr="00E46FE7">
        <w:tc>
          <w:tcPr>
            <w:tcW w:w="3903" w:type="dxa"/>
          </w:tcPr>
          <w:p w:rsidR="00E46FE7" w:rsidRDefault="00E46FE7" w:rsidP="00E46FE7">
            <w:pPr>
              <w:spacing w:before="60" w:after="60"/>
              <w:jc w:val="center"/>
            </w:pPr>
          </w:p>
        </w:tc>
        <w:tc>
          <w:tcPr>
            <w:tcW w:w="3903"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r>
      <w:tr w:rsidR="00E46FE7" w:rsidTr="00E46FE7">
        <w:tc>
          <w:tcPr>
            <w:tcW w:w="3903" w:type="dxa"/>
          </w:tcPr>
          <w:p w:rsidR="00E46FE7" w:rsidRDefault="00E46FE7" w:rsidP="00E46FE7">
            <w:pPr>
              <w:spacing w:before="60" w:after="60"/>
              <w:jc w:val="center"/>
            </w:pPr>
          </w:p>
        </w:tc>
        <w:tc>
          <w:tcPr>
            <w:tcW w:w="3903"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r>
      <w:tr w:rsidR="00E46FE7" w:rsidTr="00E46FE7">
        <w:tc>
          <w:tcPr>
            <w:tcW w:w="3903" w:type="dxa"/>
          </w:tcPr>
          <w:p w:rsidR="00E46FE7" w:rsidRDefault="00E46FE7" w:rsidP="00E46FE7">
            <w:pPr>
              <w:spacing w:before="60" w:after="60"/>
              <w:jc w:val="center"/>
            </w:pPr>
          </w:p>
        </w:tc>
        <w:tc>
          <w:tcPr>
            <w:tcW w:w="3903"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r>
      <w:tr w:rsidR="00E46FE7" w:rsidTr="00E46FE7">
        <w:tc>
          <w:tcPr>
            <w:tcW w:w="3903" w:type="dxa"/>
          </w:tcPr>
          <w:p w:rsidR="00E46FE7" w:rsidRDefault="00E46FE7" w:rsidP="00E46FE7">
            <w:pPr>
              <w:spacing w:before="60" w:after="60"/>
              <w:jc w:val="center"/>
            </w:pPr>
          </w:p>
        </w:tc>
        <w:tc>
          <w:tcPr>
            <w:tcW w:w="3903"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r>
      <w:tr w:rsidR="00E46FE7" w:rsidTr="00E46FE7">
        <w:tc>
          <w:tcPr>
            <w:tcW w:w="3903" w:type="dxa"/>
          </w:tcPr>
          <w:p w:rsidR="00E46FE7" w:rsidRDefault="00E46FE7" w:rsidP="00E46FE7">
            <w:pPr>
              <w:spacing w:before="60" w:after="60"/>
              <w:jc w:val="center"/>
            </w:pPr>
          </w:p>
        </w:tc>
        <w:tc>
          <w:tcPr>
            <w:tcW w:w="3903"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c>
          <w:tcPr>
            <w:tcW w:w="3904" w:type="dxa"/>
          </w:tcPr>
          <w:p w:rsidR="00E46FE7" w:rsidRDefault="00E46FE7" w:rsidP="00E46FE7">
            <w:pPr>
              <w:spacing w:before="60" w:after="60"/>
              <w:jc w:val="center"/>
            </w:pPr>
          </w:p>
        </w:tc>
      </w:tr>
    </w:tbl>
    <w:p w:rsidR="00E46FE7" w:rsidRDefault="00E46FE7"/>
    <w:p w:rsidR="005D37CD" w:rsidRDefault="005D37CD">
      <w:r>
        <w:br w:type="page"/>
      </w:r>
    </w:p>
    <w:tbl>
      <w:tblPr>
        <w:tblStyle w:val="TableGrid"/>
        <w:tblW w:w="0" w:type="auto"/>
        <w:tblLook w:val="04A0" w:firstRow="1" w:lastRow="0" w:firstColumn="1" w:lastColumn="0" w:noHBand="0" w:noVBand="1"/>
      </w:tblPr>
      <w:tblGrid>
        <w:gridCol w:w="534"/>
        <w:gridCol w:w="2268"/>
        <w:gridCol w:w="1242"/>
        <w:gridCol w:w="5276"/>
        <w:gridCol w:w="5818"/>
      </w:tblGrid>
      <w:tr w:rsidR="00046772" w:rsidTr="002C53A3">
        <w:trPr>
          <w:trHeight w:val="510"/>
          <w:tblHeader/>
        </w:trPr>
        <w:tc>
          <w:tcPr>
            <w:tcW w:w="15138" w:type="dxa"/>
            <w:gridSpan w:val="5"/>
            <w:shd w:val="clear" w:color="auto" w:fill="D9D9D9" w:themeFill="background1" w:themeFillShade="D9"/>
            <w:vAlign w:val="center"/>
          </w:tcPr>
          <w:p w:rsidR="00046772" w:rsidRPr="00AE1F3E" w:rsidRDefault="00046772" w:rsidP="00190087">
            <w:pPr>
              <w:pStyle w:val="Heading1"/>
              <w:outlineLvl w:val="0"/>
            </w:pPr>
            <w:bookmarkStart w:id="13" w:name="_Toc402793368"/>
            <w:bookmarkStart w:id="14" w:name="_Toc403044625"/>
            <w:r>
              <w:lastRenderedPageBreak/>
              <w:t>FIRST FLOOR LANDING</w:t>
            </w:r>
            <w:bookmarkEnd w:id="13"/>
            <w:bookmarkEnd w:id="14"/>
          </w:p>
        </w:tc>
      </w:tr>
      <w:tr w:rsidR="00046772" w:rsidTr="002C53A3">
        <w:trPr>
          <w:trHeight w:val="510"/>
          <w:tblHeader/>
        </w:trPr>
        <w:tc>
          <w:tcPr>
            <w:tcW w:w="4044" w:type="dxa"/>
            <w:gridSpan w:val="3"/>
            <w:tcBorders>
              <w:bottom w:val="single" w:sz="4" w:space="0" w:color="auto"/>
            </w:tcBorders>
            <w:vAlign w:val="center"/>
          </w:tcPr>
          <w:p w:rsidR="00046772" w:rsidRPr="00AE1F3E" w:rsidRDefault="00046772" w:rsidP="00190087">
            <w:pPr>
              <w:jc w:val="center"/>
              <w:rPr>
                <w:b/>
                <w:sz w:val="32"/>
                <w:szCs w:val="32"/>
              </w:rPr>
            </w:pPr>
            <w:r w:rsidRPr="00AE1F3E">
              <w:rPr>
                <w:b/>
                <w:sz w:val="32"/>
                <w:szCs w:val="32"/>
              </w:rPr>
              <w:t>ITEM</w:t>
            </w:r>
          </w:p>
        </w:tc>
        <w:tc>
          <w:tcPr>
            <w:tcW w:w="5276" w:type="dxa"/>
            <w:tcBorders>
              <w:bottom w:val="single" w:sz="4" w:space="0" w:color="auto"/>
            </w:tcBorders>
            <w:vAlign w:val="center"/>
          </w:tcPr>
          <w:p w:rsidR="00046772" w:rsidRPr="00AE1F3E" w:rsidRDefault="00046772" w:rsidP="00190087">
            <w:pPr>
              <w:jc w:val="center"/>
              <w:rPr>
                <w:b/>
                <w:sz w:val="32"/>
                <w:szCs w:val="32"/>
              </w:rPr>
            </w:pPr>
            <w:r>
              <w:rPr>
                <w:b/>
                <w:sz w:val="32"/>
                <w:szCs w:val="32"/>
              </w:rPr>
              <w:t xml:space="preserve">CHECK IN COMMENTS       </w:t>
            </w:r>
          </w:p>
        </w:tc>
        <w:tc>
          <w:tcPr>
            <w:tcW w:w="5818" w:type="dxa"/>
            <w:tcBorders>
              <w:bottom w:val="single" w:sz="4" w:space="0" w:color="auto"/>
            </w:tcBorders>
            <w:vAlign w:val="center"/>
          </w:tcPr>
          <w:p w:rsidR="00046772" w:rsidRPr="00AE1F3E" w:rsidRDefault="00046772" w:rsidP="00190087">
            <w:pPr>
              <w:jc w:val="center"/>
              <w:rPr>
                <w:b/>
                <w:sz w:val="32"/>
                <w:szCs w:val="32"/>
              </w:rPr>
            </w:pPr>
            <w:r>
              <w:rPr>
                <w:b/>
                <w:sz w:val="32"/>
                <w:szCs w:val="32"/>
              </w:rPr>
              <w:t xml:space="preserve">CHECK OUT       </w:t>
            </w:r>
          </w:p>
        </w:tc>
      </w:tr>
      <w:tr w:rsidR="00046772" w:rsidTr="002C53A3">
        <w:trPr>
          <w:trHeight w:val="227"/>
        </w:trPr>
        <w:tc>
          <w:tcPr>
            <w:tcW w:w="4044" w:type="dxa"/>
            <w:gridSpan w:val="3"/>
            <w:tcBorders>
              <w:right w:val="nil"/>
            </w:tcBorders>
            <w:shd w:val="clear" w:color="auto" w:fill="D9D9D9" w:themeFill="background1" w:themeFillShade="D9"/>
          </w:tcPr>
          <w:p w:rsidR="00046772" w:rsidRPr="00822612" w:rsidRDefault="00046772" w:rsidP="00190087">
            <w:pPr>
              <w:rPr>
                <w:b/>
                <w:szCs w:val="20"/>
              </w:rPr>
            </w:pPr>
            <w:r w:rsidRPr="00822612">
              <w:rPr>
                <w:b/>
                <w:szCs w:val="20"/>
              </w:rPr>
              <w:t>Flooring</w:t>
            </w:r>
          </w:p>
        </w:tc>
        <w:tc>
          <w:tcPr>
            <w:tcW w:w="5276" w:type="dxa"/>
            <w:tcBorders>
              <w:left w:val="nil"/>
              <w:right w:val="nil"/>
            </w:tcBorders>
            <w:shd w:val="clear" w:color="auto" w:fill="D9D9D9" w:themeFill="background1" w:themeFillShade="D9"/>
          </w:tcPr>
          <w:p w:rsidR="00046772" w:rsidRPr="00822612" w:rsidRDefault="00046772" w:rsidP="00190087">
            <w:pPr>
              <w:rPr>
                <w:szCs w:val="20"/>
              </w:rPr>
            </w:pPr>
          </w:p>
        </w:tc>
        <w:tc>
          <w:tcPr>
            <w:tcW w:w="5818" w:type="dxa"/>
            <w:tcBorders>
              <w:left w:val="nil"/>
            </w:tcBorders>
            <w:shd w:val="clear" w:color="auto" w:fill="D9D9D9" w:themeFill="background1" w:themeFillShade="D9"/>
          </w:tcPr>
          <w:p w:rsidR="00046772" w:rsidRPr="00A04446" w:rsidRDefault="00046772" w:rsidP="00190087">
            <w:pPr>
              <w:rPr>
                <w:sz w:val="20"/>
                <w:szCs w:val="20"/>
              </w:rPr>
            </w:pPr>
          </w:p>
        </w:tc>
      </w:tr>
      <w:tr w:rsidR="00046772" w:rsidTr="002C53A3">
        <w:trPr>
          <w:trHeight w:val="227"/>
        </w:trPr>
        <w:tc>
          <w:tcPr>
            <w:tcW w:w="534" w:type="dxa"/>
            <w:tcBorders>
              <w:bottom w:val="single" w:sz="4" w:space="0" w:color="auto"/>
            </w:tcBorders>
          </w:tcPr>
          <w:p w:rsidR="00046772" w:rsidRPr="00A04446" w:rsidRDefault="00046772" w:rsidP="00190087">
            <w:pPr>
              <w:pStyle w:val="ListParagraph"/>
              <w:numPr>
                <w:ilvl w:val="0"/>
                <w:numId w:val="2"/>
              </w:numPr>
              <w:rPr>
                <w:sz w:val="20"/>
                <w:szCs w:val="20"/>
              </w:rPr>
            </w:pPr>
          </w:p>
        </w:tc>
        <w:tc>
          <w:tcPr>
            <w:tcW w:w="3510" w:type="dxa"/>
            <w:gridSpan w:val="2"/>
            <w:tcBorders>
              <w:bottom w:val="single" w:sz="4" w:space="0" w:color="auto"/>
            </w:tcBorders>
          </w:tcPr>
          <w:p w:rsidR="00046772" w:rsidRPr="00822612" w:rsidRDefault="0016159A" w:rsidP="00190087">
            <w:pPr>
              <w:rPr>
                <w:szCs w:val="20"/>
              </w:rPr>
            </w:pPr>
            <w:r>
              <w:rPr>
                <w:szCs w:val="20"/>
              </w:rPr>
              <w:t>Cream fitted wall-to-wall carpet</w:t>
            </w:r>
            <w:r w:rsidR="0073261F">
              <w:rPr>
                <w:szCs w:val="20"/>
              </w:rPr>
              <w:t>ing</w:t>
            </w:r>
            <w:r>
              <w:rPr>
                <w:szCs w:val="20"/>
              </w:rPr>
              <w:t>.</w:t>
            </w:r>
          </w:p>
        </w:tc>
        <w:tc>
          <w:tcPr>
            <w:tcW w:w="5276" w:type="dxa"/>
            <w:tcBorders>
              <w:bottom w:val="single" w:sz="4" w:space="0" w:color="auto"/>
            </w:tcBorders>
          </w:tcPr>
          <w:p w:rsidR="00046772" w:rsidRDefault="0016159A" w:rsidP="00190087">
            <w:pPr>
              <w:rPr>
                <w:szCs w:val="20"/>
              </w:rPr>
            </w:pPr>
            <w:r>
              <w:rPr>
                <w:szCs w:val="20"/>
              </w:rPr>
              <w:t>Professionally cleaned.</w:t>
            </w:r>
          </w:p>
          <w:p w:rsidR="0016159A" w:rsidRDefault="0016159A" w:rsidP="00190087">
            <w:pPr>
              <w:rPr>
                <w:szCs w:val="20"/>
              </w:rPr>
            </w:pPr>
            <w:r>
              <w:rPr>
                <w:szCs w:val="20"/>
              </w:rPr>
              <w:t>Draught marks to edges.</w:t>
            </w:r>
          </w:p>
          <w:p w:rsidR="0016159A" w:rsidRDefault="0016159A" w:rsidP="0016159A">
            <w:pPr>
              <w:rPr>
                <w:szCs w:val="20"/>
              </w:rPr>
            </w:pPr>
            <w:r>
              <w:rPr>
                <w:szCs w:val="20"/>
              </w:rPr>
              <w:t>2 green marks forward of entrance to bedroom 2.</w:t>
            </w:r>
          </w:p>
          <w:p w:rsidR="0016159A" w:rsidRPr="00822612" w:rsidRDefault="0016159A" w:rsidP="0016159A">
            <w:pPr>
              <w:rPr>
                <w:szCs w:val="20"/>
              </w:rPr>
            </w:pPr>
            <w:r>
              <w:rPr>
                <w:szCs w:val="20"/>
              </w:rPr>
              <w:t>Several light grey spot marks forward of entrance to bathroom.</w:t>
            </w: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4044" w:type="dxa"/>
            <w:gridSpan w:val="3"/>
            <w:tcBorders>
              <w:right w:val="nil"/>
            </w:tcBorders>
            <w:shd w:val="clear" w:color="auto" w:fill="D9D9D9" w:themeFill="background1" w:themeFillShade="D9"/>
          </w:tcPr>
          <w:p w:rsidR="00046772" w:rsidRPr="00822612" w:rsidRDefault="00046772" w:rsidP="00190087">
            <w:pPr>
              <w:rPr>
                <w:b/>
                <w:szCs w:val="20"/>
              </w:rPr>
            </w:pPr>
            <w:r w:rsidRPr="00822612">
              <w:rPr>
                <w:b/>
                <w:szCs w:val="20"/>
              </w:rPr>
              <w:t>Skirting boards/woodwork</w:t>
            </w:r>
          </w:p>
        </w:tc>
        <w:tc>
          <w:tcPr>
            <w:tcW w:w="5276" w:type="dxa"/>
            <w:tcBorders>
              <w:left w:val="nil"/>
              <w:right w:val="nil"/>
            </w:tcBorders>
            <w:shd w:val="clear" w:color="auto" w:fill="D9D9D9" w:themeFill="background1" w:themeFillShade="D9"/>
          </w:tcPr>
          <w:p w:rsidR="00046772" w:rsidRPr="00822612" w:rsidRDefault="00046772" w:rsidP="00190087">
            <w:pPr>
              <w:rPr>
                <w:szCs w:val="20"/>
              </w:rPr>
            </w:pPr>
          </w:p>
        </w:tc>
        <w:tc>
          <w:tcPr>
            <w:tcW w:w="5818" w:type="dxa"/>
            <w:tcBorders>
              <w:left w:val="nil"/>
            </w:tcBorders>
            <w:shd w:val="clear" w:color="auto" w:fill="D9D9D9" w:themeFill="background1" w:themeFillShade="D9"/>
          </w:tcPr>
          <w:p w:rsidR="00046772" w:rsidRPr="00A04446" w:rsidRDefault="00046772" w:rsidP="00190087">
            <w:pPr>
              <w:rPr>
                <w:sz w:val="20"/>
                <w:szCs w:val="20"/>
              </w:rPr>
            </w:pPr>
          </w:p>
        </w:tc>
      </w:tr>
      <w:tr w:rsidR="00046772" w:rsidTr="002C53A3">
        <w:trPr>
          <w:trHeight w:val="227"/>
        </w:trPr>
        <w:tc>
          <w:tcPr>
            <w:tcW w:w="534" w:type="dxa"/>
            <w:tcBorders>
              <w:bottom w:val="single" w:sz="4" w:space="0" w:color="auto"/>
            </w:tcBorders>
          </w:tcPr>
          <w:p w:rsidR="00046772" w:rsidRPr="00A04446" w:rsidRDefault="00046772" w:rsidP="00190087">
            <w:pPr>
              <w:pStyle w:val="ListParagraph"/>
              <w:numPr>
                <w:ilvl w:val="0"/>
                <w:numId w:val="2"/>
              </w:numPr>
              <w:rPr>
                <w:sz w:val="20"/>
                <w:szCs w:val="20"/>
              </w:rPr>
            </w:pPr>
          </w:p>
        </w:tc>
        <w:tc>
          <w:tcPr>
            <w:tcW w:w="3510" w:type="dxa"/>
            <w:gridSpan w:val="2"/>
            <w:tcBorders>
              <w:bottom w:val="single" w:sz="4" w:space="0" w:color="auto"/>
            </w:tcBorders>
          </w:tcPr>
          <w:p w:rsidR="00046772" w:rsidRPr="00822612" w:rsidRDefault="0016159A" w:rsidP="00190087">
            <w:pPr>
              <w:rPr>
                <w:szCs w:val="20"/>
              </w:rPr>
            </w:pPr>
            <w:r>
              <w:rPr>
                <w:szCs w:val="20"/>
              </w:rPr>
              <w:t>Cream painted skirting boards.</w:t>
            </w:r>
          </w:p>
        </w:tc>
        <w:tc>
          <w:tcPr>
            <w:tcW w:w="5276" w:type="dxa"/>
            <w:tcBorders>
              <w:bottom w:val="single" w:sz="4" w:space="0" w:color="auto"/>
            </w:tcBorders>
          </w:tcPr>
          <w:p w:rsidR="00046772" w:rsidRDefault="0016159A" w:rsidP="00190087">
            <w:pPr>
              <w:rPr>
                <w:szCs w:val="20"/>
              </w:rPr>
            </w:pPr>
            <w:r>
              <w:rPr>
                <w:szCs w:val="20"/>
              </w:rPr>
              <w:t>Cracking to top corners to right hand side.</w:t>
            </w:r>
          </w:p>
          <w:p w:rsidR="0016159A" w:rsidRPr="00822612" w:rsidRDefault="0016159A" w:rsidP="00190087">
            <w:pPr>
              <w:rPr>
                <w:szCs w:val="20"/>
              </w:rPr>
            </w:pPr>
            <w:r>
              <w:rPr>
                <w:szCs w:val="20"/>
              </w:rPr>
              <w:t>Several light scattered usage marks.</w:t>
            </w: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534" w:type="dxa"/>
            <w:tcBorders>
              <w:bottom w:val="single" w:sz="4" w:space="0" w:color="auto"/>
            </w:tcBorders>
          </w:tcPr>
          <w:p w:rsidR="00046772" w:rsidRPr="00A04446" w:rsidRDefault="00046772" w:rsidP="00190087">
            <w:pPr>
              <w:pStyle w:val="ListParagraph"/>
              <w:numPr>
                <w:ilvl w:val="0"/>
                <w:numId w:val="2"/>
              </w:numPr>
              <w:rPr>
                <w:sz w:val="20"/>
                <w:szCs w:val="20"/>
              </w:rPr>
            </w:pPr>
          </w:p>
        </w:tc>
        <w:tc>
          <w:tcPr>
            <w:tcW w:w="3510" w:type="dxa"/>
            <w:gridSpan w:val="2"/>
            <w:tcBorders>
              <w:bottom w:val="single" w:sz="4" w:space="0" w:color="auto"/>
            </w:tcBorders>
          </w:tcPr>
          <w:p w:rsidR="00046772" w:rsidRPr="00822612" w:rsidRDefault="0016159A" w:rsidP="0016159A">
            <w:pPr>
              <w:rPr>
                <w:szCs w:val="20"/>
              </w:rPr>
            </w:pPr>
            <w:r>
              <w:rPr>
                <w:szCs w:val="20"/>
              </w:rPr>
              <w:t>Cream painted banister with cream spindles.</w:t>
            </w:r>
          </w:p>
        </w:tc>
        <w:tc>
          <w:tcPr>
            <w:tcW w:w="5276" w:type="dxa"/>
            <w:tcBorders>
              <w:bottom w:val="single" w:sz="4" w:space="0" w:color="auto"/>
            </w:tcBorders>
          </w:tcPr>
          <w:p w:rsidR="00046772" w:rsidRPr="00822612" w:rsidRDefault="0016159A" w:rsidP="00190087">
            <w:pPr>
              <w:rPr>
                <w:szCs w:val="20"/>
              </w:rPr>
            </w:pPr>
            <w:r>
              <w:rPr>
                <w:szCs w:val="20"/>
              </w:rPr>
              <w:t>Several light usage marks and light angle chips.</w:t>
            </w: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4044" w:type="dxa"/>
            <w:gridSpan w:val="3"/>
            <w:tcBorders>
              <w:right w:val="nil"/>
            </w:tcBorders>
            <w:shd w:val="clear" w:color="auto" w:fill="D9D9D9" w:themeFill="background1" w:themeFillShade="D9"/>
          </w:tcPr>
          <w:p w:rsidR="00046772" w:rsidRPr="00822612" w:rsidRDefault="00046772" w:rsidP="00190087">
            <w:pPr>
              <w:rPr>
                <w:b/>
                <w:szCs w:val="20"/>
              </w:rPr>
            </w:pPr>
            <w:r w:rsidRPr="00822612">
              <w:rPr>
                <w:b/>
                <w:szCs w:val="20"/>
              </w:rPr>
              <w:t>Walls</w:t>
            </w:r>
          </w:p>
        </w:tc>
        <w:tc>
          <w:tcPr>
            <w:tcW w:w="5276" w:type="dxa"/>
            <w:tcBorders>
              <w:left w:val="nil"/>
              <w:right w:val="nil"/>
            </w:tcBorders>
            <w:shd w:val="clear" w:color="auto" w:fill="D9D9D9" w:themeFill="background1" w:themeFillShade="D9"/>
          </w:tcPr>
          <w:p w:rsidR="00046772" w:rsidRPr="00822612" w:rsidRDefault="00046772" w:rsidP="00190087">
            <w:pPr>
              <w:rPr>
                <w:szCs w:val="20"/>
              </w:rPr>
            </w:pPr>
          </w:p>
        </w:tc>
        <w:tc>
          <w:tcPr>
            <w:tcW w:w="5818" w:type="dxa"/>
            <w:tcBorders>
              <w:left w:val="nil"/>
            </w:tcBorders>
            <w:shd w:val="clear" w:color="auto" w:fill="D9D9D9" w:themeFill="background1" w:themeFillShade="D9"/>
          </w:tcPr>
          <w:p w:rsidR="00046772" w:rsidRPr="00A04446" w:rsidRDefault="00046772" w:rsidP="00190087">
            <w:pPr>
              <w:rPr>
                <w:sz w:val="20"/>
                <w:szCs w:val="20"/>
              </w:rPr>
            </w:pPr>
          </w:p>
        </w:tc>
      </w:tr>
      <w:tr w:rsidR="00046772" w:rsidTr="002C53A3">
        <w:trPr>
          <w:trHeight w:val="227"/>
        </w:trPr>
        <w:tc>
          <w:tcPr>
            <w:tcW w:w="534" w:type="dxa"/>
            <w:vMerge w:val="restart"/>
          </w:tcPr>
          <w:p w:rsidR="00046772" w:rsidRPr="00A04446" w:rsidRDefault="00046772" w:rsidP="00190087">
            <w:pPr>
              <w:pStyle w:val="ListParagraph"/>
              <w:numPr>
                <w:ilvl w:val="0"/>
                <w:numId w:val="2"/>
              </w:numPr>
              <w:rPr>
                <w:sz w:val="20"/>
                <w:szCs w:val="20"/>
              </w:rPr>
            </w:pPr>
          </w:p>
        </w:tc>
        <w:tc>
          <w:tcPr>
            <w:tcW w:w="2268" w:type="dxa"/>
            <w:vMerge w:val="restart"/>
          </w:tcPr>
          <w:p w:rsidR="00046772" w:rsidRPr="00822612" w:rsidRDefault="00046772" w:rsidP="00190087">
            <w:pPr>
              <w:rPr>
                <w:szCs w:val="20"/>
              </w:rPr>
            </w:pPr>
            <w:r w:rsidRPr="00822612">
              <w:rPr>
                <w:szCs w:val="20"/>
              </w:rPr>
              <w:t>Painted magnolia.</w:t>
            </w:r>
          </w:p>
        </w:tc>
        <w:tc>
          <w:tcPr>
            <w:tcW w:w="1242" w:type="dxa"/>
          </w:tcPr>
          <w:p w:rsidR="00046772" w:rsidRPr="00822612" w:rsidRDefault="00046772" w:rsidP="00190087">
            <w:pPr>
              <w:rPr>
                <w:szCs w:val="20"/>
              </w:rPr>
            </w:pPr>
          </w:p>
        </w:tc>
        <w:tc>
          <w:tcPr>
            <w:tcW w:w="5276" w:type="dxa"/>
            <w:tcBorders>
              <w:bottom w:val="single" w:sz="4" w:space="0" w:color="auto"/>
            </w:tcBorders>
          </w:tcPr>
          <w:p w:rsidR="00046772" w:rsidRPr="00822612" w:rsidRDefault="0016159A" w:rsidP="00190087">
            <w:pPr>
              <w:rPr>
                <w:szCs w:val="20"/>
              </w:rPr>
            </w:pPr>
            <w:r>
              <w:rPr>
                <w:szCs w:val="20"/>
              </w:rPr>
              <w:t>Very minor painted over defects.</w:t>
            </w: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534" w:type="dxa"/>
            <w:vMerge/>
          </w:tcPr>
          <w:p w:rsidR="00046772" w:rsidRPr="00E66F62" w:rsidRDefault="00046772" w:rsidP="00190087">
            <w:pPr>
              <w:rPr>
                <w:sz w:val="20"/>
                <w:szCs w:val="20"/>
              </w:rPr>
            </w:pPr>
          </w:p>
        </w:tc>
        <w:tc>
          <w:tcPr>
            <w:tcW w:w="2268" w:type="dxa"/>
            <w:vMerge/>
          </w:tcPr>
          <w:p w:rsidR="00046772" w:rsidRPr="00822612" w:rsidRDefault="00046772" w:rsidP="00190087">
            <w:pPr>
              <w:rPr>
                <w:szCs w:val="20"/>
              </w:rPr>
            </w:pPr>
          </w:p>
        </w:tc>
        <w:tc>
          <w:tcPr>
            <w:tcW w:w="1242" w:type="dxa"/>
          </w:tcPr>
          <w:p w:rsidR="00046772" w:rsidRPr="00822612" w:rsidRDefault="00046772" w:rsidP="00190087">
            <w:r w:rsidRPr="00822612">
              <w:t>Left wall</w:t>
            </w:r>
          </w:p>
        </w:tc>
        <w:tc>
          <w:tcPr>
            <w:tcW w:w="5276" w:type="dxa"/>
            <w:tcBorders>
              <w:bottom w:val="single" w:sz="4" w:space="0" w:color="auto"/>
            </w:tcBorders>
          </w:tcPr>
          <w:p w:rsidR="00046772" w:rsidRPr="00822612" w:rsidRDefault="00046772" w:rsidP="00190087">
            <w:pPr>
              <w:rPr>
                <w:szCs w:val="20"/>
              </w:rPr>
            </w:pP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534" w:type="dxa"/>
            <w:vMerge/>
          </w:tcPr>
          <w:p w:rsidR="00046772" w:rsidRPr="00A04446" w:rsidRDefault="00046772" w:rsidP="00190087">
            <w:pPr>
              <w:pStyle w:val="ListParagraph"/>
              <w:numPr>
                <w:ilvl w:val="0"/>
                <w:numId w:val="2"/>
              </w:numPr>
              <w:rPr>
                <w:sz w:val="20"/>
                <w:szCs w:val="20"/>
              </w:rPr>
            </w:pPr>
          </w:p>
        </w:tc>
        <w:tc>
          <w:tcPr>
            <w:tcW w:w="2268" w:type="dxa"/>
            <w:vMerge/>
          </w:tcPr>
          <w:p w:rsidR="00046772" w:rsidRPr="00822612" w:rsidRDefault="00046772" w:rsidP="00190087">
            <w:pPr>
              <w:rPr>
                <w:szCs w:val="20"/>
              </w:rPr>
            </w:pPr>
          </w:p>
        </w:tc>
        <w:tc>
          <w:tcPr>
            <w:tcW w:w="1242" w:type="dxa"/>
          </w:tcPr>
          <w:p w:rsidR="00046772" w:rsidRPr="00822612" w:rsidRDefault="00046772" w:rsidP="00190087">
            <w:r w:rsidRPr="00822612">
              <w:t>Facing wall</w:t>
            </w:r>
          </w:p>
        </w:tc>
        <w:tc>
          <w:tcPr>
            <w:tcW w:w="5276" w:type="dxa"/>
            <w:tcBorders>
              <w:bottom w:val="single" w:sz="4" w:space="0" w:color="auto"/>
            </w:tcBorders>
          </w:tcPr>
          <w:p w:rsidR="00046772" w:rsidRPr="00822612" w:rsidRDefault="00046772" w:rsidP="00190087">
            <w:pPr>
              <w:rPr>
                <w:szCs w:val="20"/>
              </w:rPr>
            </w:pP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534" w:type="dxa"/>
            <w:vMerge/>
          </w:tcPr>
          <w:p w:rsidR="00046772" w:rsidRPr="00A04446" w:rsidRDefault="00046772" w:rsidP="00190087">
            <w:pPr>
              <w:pStyle w:val="ListParagraph"/>
              <w:numPr>
                <w:ilvl w:val="0"/>
                <w:numId w:val="2"/>
              </w:numPr>
              <w:rPr>
                <w:sz w:val="20"/>
                <w:szCs w:val="20"/>
              </w:rPr>
            </w:pPr>
          </w:p>
        </w:tc>
        <w:tc>
          <w:tcPr>
            <w:tcW w:w="2268" w:type="dxa"/>
            <w:vMerge/>
          </w:tcPr>
          <w:p w:rsidR="00046772" w:rsidRPr="00822612" w:rsidRDefault="00046772" w:rsidP="00190087">
            <w:pPr>
              <w:rPr>
                <w:szCs w:val="20"/>
              </w:rPr>
            </w:pPr>
          </w:p>
        </w:tc>
        <w:tc>
          <w:tcPr>
            <w:tcW w:w="1242" w:type="dxa"/>
          </w:tcPr>
          <w:p w:rsidR="00046772" w:rsidRPr="00822612" w:rsidRDefault="00046772" w:rsidP="00190087">
            <w:r w:rsidRPr="00822612">
              <w:t>Right wall</w:t>
            </w:r>
          </w:p>
        </w:tc>
        <w:tc>
          <w:tcPr>
            <w:tcW w:w="5276" w:type="dxa"/>
            <w:tcBorders>
              <w:bottom w:val="single" w:sz="4" w:space="0" w:color="auto"/>
            </w:tcBorders>
          </w:tcPr>
          <w:p w:rsidR="00046772" w:rsidRPr="00822612" w:rsidRDefault="00046772" w:rsidP="00190087">
            <w:pPr>
              <w:rPr>
                <w:szCs w:val="20"/>
              </w:rPr>
            </w:pP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534" w:type="dxa"/>
            <w:vMerge/>
            <w:tcBorders>
              <w:bottom w:val="single" w:sz="4" w:space="0" w:color="auto"/>
            </w:tcBorders>
          </w:tcPr>
          <w:p w:rsidR="00046772" w:rsidRPr="00A04446" w:rsidRDefault="00046772" w:rsidP="00190087">
            <w:pPr>
              <w:pStyle w:val="ListParagraph"/>
              <w:numPr>
                <w:ilvl w:val="0"/>
                <w:numId w:val="2"/>
              </w:numPr>
              <w:rPr>
                <w:sz w:val="20"/>
                <w:szCs w:val="20"/>
              </w:rPr>
            </w:pPr>
          </w:p>
        </w:tc>
        <w:tc>
          <w:tcPr>
            <w:tcW w:w="2268" w:type="dxa"/>
            <w:vMerge/>
            <w:tcBorders>
              <w:bottom w:val="single" w:sz="4" w:space="0" w:color="auto"/>
            </w:tcBorders>
          </w:tcPr>
          <w:p w:rsidR="00046772" w:rsidRPr="00822612" w:rsidRDefault="00046772" w:rsidP="00190087">
            <w:pPr>
              <w:rPr>
                <w:szCs w:val="20"/>
              </w:rPr>
            </w:pPr>
          </w:p>
        </w:tc>
        <w:tc>
          <w:tcPr>
            <w:tcW w:w="1242" w:type="dxa"/>
            <w:tcBorders>
              <w:bottom w:val="single" w:sz="4" w:space="0" w:color="auto"/>
            </w:tcBorders>
          </w:tcPr>
          <w:p w:rsidR="00046772" w:rsidRPr="00822612" w:rsidRDefault="00046772" w:rsidP="00190087">
            <w:r w:rsidRPr="00822612">
              <w:t>Rear wall</w:t>
            </w:r>
          </w:p>
        </w:tc>
        <w:tc>
          <w:tcPr>
            <w:tcW w:w="5276" w:type="dxa"/>
            <w:tcBorders>
              <w:bottom w:val="single" w:sz="4" w:space="0" w:color="auto"/>
            </w:tcBorders>
          </w:tcPr>
          <w:p w:rsidR="00046772" w:rsidRPr="00822612" w:rsidRDefault="00046772" w:rsidP="00190087">
            <w:pPr>
              <w:rPr>
                <w:szCs w:val="20"/>
              </w:rPr>
            </w:pP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4044" w:type="dxa"/>
            <w:gridSpan w:val="3"/>
            <w:tcBorders>
              <w:right w:val="nil"/>
            </w:tcBorders>
            <w:shd w:val="clear" w:color="auto" w:fill="D9D9D9" w:themeFill="background1" w:themeFillShade="D9"/>
          </w:tcPr>
          <w:p w:rsidR="00046772" w:rsidRPr="00822612" w:rsidRDefault="00046772" w:rsidP="00190087">
            <w:pPr>
              <w:rPr>
                <w:b/>
                <w:szCs w:val="20"/>
              </w:rPr>
            </w:pPr>
            <w:r w:rsidRPr="00822612">
              <w:rPr>
                <w:b/>
                <w:szCs w:val="20"/>
              </w:rPr>
              <w:t>Switches and sockets</w:t>
            </w:r>
          </w:p>
        </w:tc>
        <w:tc>
          <w:tcPr>
            <w:tcW w:w="5276" w:type="dxa"/>
            <w:tcBorders>
              <w:left w:val="nil"/>
              <w:right w:val="nil"/>
            </w:tcBorders>
            <w:shd w:val="clear" w:color="auto" w:fill="D9D9D9" w:themeFill="background1" w:themeFillShade="D9"/>
          </w:tcPr>
          <w:p w:rsidR="00046772" w:rsidRPr="00822612" w:rsidRDefault="00046772" w:rsidP="00190087">
            <w:pPr>
              <w:rPr>
                <w:szCs w:val="20"/>
              </w:rPr>
            </w:pPr>
          </w:p>
        </w:tc>
        <w:tc>
          <w:tcPr>
            <w:tcW w:w="5818" w:type="dxa"/>
            <w:tcBorders>
              <w:left w:val="nil"/>
            </w:tcBorders>
            <w:shd w:val="clear" w:color="auto" w:fill="D9D9D9" w:themeFill="background1" w:themeFillShade="D9"/>
          </w:tcPr>
          <w:p w:rsidR="00046772" w:rsidRPr="00A04446" w:rsidRDefault="00046772" w:rsidP="00190087">
            <w:pPr>
              <w:rPr>
                <w:sz w:val="20"/>
                <w:szCs w:val="20"/>
              </w:rPr>
            </w:pPr>
          </w:p>
        </w:tc>
      </w:tr>
      <w:tr w:rsidR="00046772" w:rsidTr="002C53A3">
        <w:trPr>
          <w:trHeight w:val="227"/>
        </w:trPr>
        <w:tc>
          <w:tcPr>
            <w:tcW w:w="534" w:type="dxa"/>
          </w:tcPr>
          <w:p w:rsidR="00046772" w:rsidRPr="00A04446" w:rsidRDefault="00046772" w:rsidP="00190087">
            <w:pPr>
              <w:pStyle w:val="ListParagraph"/>
              <w:numPr>
                <w:ilvl w:val="0"/>
                <w:numId w:val="2"/>
              </w:numPr>
              <w:rPr>
                <w:sz w:val="20"/>
                <w:szCs w:val="20"/>
              </w:rPr>
            </w:pPr>
          </w:p>
        </w:tc>
        <w:tc>
          <w:tcPr>
            <w:tcW w:w="3510" w:type="dxa"/>
            <w:gridSpan w:val="2"/>
          </w:tcPr>
          <w:p w:rsidR="00046772" w:rsidRPr="00822612" w:rsidRDefault="00AA3CAA" w:rsidP="00AA3CAA">
            <w:pPr>
              <w:rPr>
                <w:szCs w:val="20"/>
              </w:rPr>
            </w:pPr>
            <w:r>
              <w:rPr>
                <w:szCs w:val="20"/>
              </w:rPr>
              <w:t xml:space="preserve">2 chrome double </w:t>
            </w:r>
            <w:r w:rsidR="00046772" w:rsidRPr="00822612">
              <w:rPr>
                <w:szCs w:val="20"/>
              </w:rPr>
              <w:t>light switch</w:t>
            </w:r>
            <w:r>
              <w:rPr>
                <w:szCs w:val="20"/>
              </w:rPr>
              <w:t>es</w:t>
            </w:r>
            <w:r w:rsidR="00046772" w:rsidRPr="00822612">
              <w:rPr>
                <w:szCs w:val="20"/>
              </w:rPr>
              <w:t>.</w:t>
            </w:r>
          </w:p>
        </w:tc>
        <w:tc>
          <w:tcPr>
            <w:tcW w:w="5276" w:type="dxa"/>
          </w:tcPr>
          <w:p w:rsidR="00046772" w:rsidRPr="00822612" w:rsidRDefault="00AA3CAA" w:rsidP="00190087">
            <w:pPr>
              <w:rPr>
                <w:szCs w:val="20"/>
              </w:rPr>
            </w:pPr>
            <w:r>
              <w:rPr>
                <w:szCs w:val="20"/>
              </w:rPr>
              <w:t>Paint marked</w:t>
            </w:r>
          </w:p>
        </w:tc>
        <w:tc>
          <w:tcPr>
            <w:tcW w:w="5818" w:type="dxa"/>
          </w:tcPr>
          <w:p w:rsidR="00046772" w:rsidRPr="00A04446" w:rsidRDefault="00046772" w:rsidP="00190087">
            <w:pPr>
              <w:rPr>
                <w:sz w:val="20"/>
                <w:szCs w:val="20"/>
              </w:rPr>
            </w:pPr>
          </w:p>
        </w:tc>
      </w:tr>
      <w:tr w:rsidR="00046772" w:rsidTr="002C53A3">
        <w:trPr>
          <w:trHeight w:val="227"/>
        </w:trPr>
        <w:tc>
          <w:tcPr>
            <w:tcW w:w="534" w:type="dxa"/>
          </w:tcPr>
          <w:p w:rsidR="00046772" w:rsidRPr="00A04446" w:rsidRDefault="00046772" w:rsidP="00190087">
            <w:pPr>
              <w:pStyle w:val="ListParagraph"/>
              <w:numPr>
                <w:ilvl w:val="0"/>
                <w:numId w:val="2"/>
              </w:numPr>
              <w:rPr>
                <w:sz w:val="20"/>
                <w:szCs w:val="20"/>
              </w:rPr>
            </w:pPr>
          </w:p>
        </w:tc>
        <w:tc>
          <w:tcPr>
            <w:tcW w:w="3510" w:type="dxa"/>
            <w:gridSpan w:val="2"/>
          </w:tcPr>
          <w:p w:rsidR="00046772" w:rsidRPr="00822612" w:rsidRDefault="00AA3CAA" w:rsidP="00190087">
            <w:pPr>
              <w:rPr>
                <w:szCs w:val="20"/>
              </w:rPr>
            </w:pPr>
            <w:r>
              <w:rPr>
                <w:szCs w:val="20"/>
              </w:rPr>
              <w:t>1 chrome single light switch.</w:t>
            </w:r>
          </w:p>
        </w:tc>
        <w:tc>
          <w:tcPr>
            <w:tcW w:w="5276" w:type="dxa"/>
          </w:tcPr>
          <w:p w:rsidR="00046772" w:rsidRPr="00822612" w:rsidRDefault="00AA3CAA" w:rsidP="00190087">
            <w:pPr>
              <w:rPr>
                <w:szCs w:val="20"/>
              </w:rPr>
            </w:pPr>
            <w:r>
              <w:rPr>
                <w:szCs w:val="20"/>
              </w:rPr>
              <w:t>Paint marked.</w:t>
            </w:r>
          </w:p>
        </w:tc>
        <w:tc>
          <w:tcPr>
            <w:tcW w:w="5818" w:type="dxa"/>
          </w:tcPr>
          <w:p w:rsidR="00046772" w:rsidRPr="00A04446" w:rsidRDefault="00046772" w:rsidP="00190087">
            <w:pPr>
              <w:rPr>
                <w:sz w:val="20"/>
                <w:szCs w:val="20"/>
              </w:rPr>
            </w:pPr>
          </w:p>
        </w:tc>
      </w:tr>
      <w:tr w:rsidR="00046772" w:rsidTr="002C53A3">
        <w:trPr>
          <w:trHeight w:val="227"/>
        </w:trPr>
        <w:tc>
          <w:tcPr>
            <w:tcW w:w="534" w:type="dxa"/>
          </w:tcPr>
          <w:p w:rsidR="00046772" w:rsidRPr="00A04446" w:rsidRDefault="00046772" w:rsidP="00190087">
            <w:pPr>
              <w:pStyle w:val="ListParagraph"/>
              <w:numPr>
                <w:ilvl w:val="0"/>
                <w:numId w:val="2"/>
              </w:numPr>
              <w:rPr>
                <w:sz w:val="20"/>
                <w:szCs w:val="20"/>
              </w:rPr>
            </w:pPr>
          </w:p>
        </w:tc>
        <w:tc>
          <w:tcPr>
            <w:tcW w:w="3510" w:type="dxa"/>
            <w:gridSpan w:val="2"/>
          </w:tcPr>
          <w:p w:rsidR="00046772" w:rsidRPr="00822612" w:rsidRDefault="00AA3CAA" w:rsidP="00190087">
            <w:pPr>
              <w:rPr>
                <w:szCs w:val="20"/>
              </w:rPr>
            </w:pPr>
            <w:r>
              <w:rPr>
                <w:szCs w:val="20"/>
              </w:rPr>
              <w:t>1 plastic ceiling mounted smoke alarm.</w:t>
            </w:r>
          </w:p>
        </w:tc>
        <w:tc>
          <w:tcPr>
            <w:tcW w:w="5276" w:type="dxa"/>
          </w:tcPr>
          <w:p w:rsidR="00046772" w:rsidRDefault="00AA3CAA" w:rsidP="00190087">
            <w:pPr>
              <w:rPr>
                <w:szCs w:val="20"/>
              </w:rPr>
            </w:pPr>
            <w:r>
              <w:rPr>
                <w:szCs w:val="20"/>
              </w:rPr>
              <w:t>Not tested.</w:t>
            </w:r>
          </w:p>
          <w:p w:rsidR="00AA3CAA" w:rsidRPr="00822612" w:rsidRDefault="00AA3CAA" w:rsidP="00190087">
            <w:pPr>
              <w:rPr>
                <w:szCs w:val="20"/>
              </w:rPr>
            </w:pPr>
            <w:r>
              <w:rPr>
                <w:szCs w:val="20"/>
              </w:rPr>
              <w:t>LED light working.</w:t>
            </w:r>
          </w:p>
        </w:tc>
        <w:tc>
          <w:tcPr>
            <w:tcW w:w="5818" w:type="dxa"/>
          </w:tcPr>
          <w:p w:rsidR="00046772" w:rsidRPr="00A04446" w:rsidRDefault="00046772" w:rsidP="00190087">
            <w:pPr>
              <w:rPr>
                <w:sz w:val="20"/>
                <w:szCs w:val="20"/>
              </w:rPr>
            </w:pPr>
          </w:p>
        </w:tc>
      </w:tr>
      <w:tr w:rsidR="00046772" w:rsidTr="002C53A3">
        <w:trPr>
          <w:trHeight w:val="227"/>
        </w:trPr>
        <w:tc>
          <w:tcPr>
            <w:tcW w:w="534" w:type="dxa"/>
            <w:tcBorders>
              <w:bottom w:val="single" w:sz="4" w:space="0" w:color="auto"/>
            </w:tcBorders>
          </w:tcPr>
          <w:p w:rsidR="00046772" w:rsidRPr="00A04446" w:rsidRDefault="00046772" w:rsidP="00190087">
            <w:pPr>
              <w:pStyle w:val="ListParagraph"/>
              <w:numPr>
                <w:ilvl w:val="0"/>
                <w:numId w:val="2"/>
              </w:numPr>
              <w:rPr>
                <w:sz w:val="20"/>
                <w:szCs w:val="20"/>
              </w:rPr>
            </w:pPr>
          </w:p>
        </w:tc>
        <w:tc>
          <w:tcPr>
            <w:tcW w:w="3510" w:type="dxa"/>
            <w:gridSpan w:val="2"/>
            <w:tcBorders>
              <w:bottom w:val="single" w:sz="4" w:space="0" w:color="auto"/>
            </w:tcBorders>
          </w:tcPr>
          <w:p w:rsidR="00046772" w:rsidRPr="00822612" w:rsidRDefault="00AA3CAA" w:rsidP="00190087">
            <w:pPr>
              <w:rPr>
                <w:szCs w:val="20"/>
              </w:rPr>
            </w:pPr>
            <w:r>
              <w:rPr>
                <w:szCs w:val="20"/>
              </w:rPr>
              <w:t>1 chrome wall mounted fan isolator switch.</w:t>
            </w:r>
          </w:p>
        </w:tc>
        <w:tc>
          <w:tcPr>
            <w:tcW w:w="5276" w:type="dxa"/>
            <w:tcBorders>
              <w:bottom w:val="single" w:sz="4" w:space="0" w:color="auto"/>
            </w:tcBorders>
          </w:tcPr>
          <w:p w:rsidR="00046772" w:rsidRPr="00822612" w:rsidRDefault="00AA3CAA" w:rsidP="00190087">
            <w:pPr>
              <w:rPr>
                <w:szCs w:val="20"/>
              </w:rPr>
            </w:pPr>
            <w:r>
              <w:rPr>
                <w:szCs w:val="20"/>
              </w:rPr>
              <w:t>Paint marked.</w:t>
            </w: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534" w:type="dxa"/>
            <w:tcBorders>
              <w:bottom w:val="single" w:sz="4" w:space="0" w:color="auto"/>
            </w:tcBorders>
          </w:tcPr>
          <w:p w:rsidR="00046772" w:rsidRPr="00A04446" w:rsidRDefault="00046772" w:rsidP="00190087">
            <w:pPr>
              <w:pStyle w:val="ListParagraph"/>
              <w:numPr>
                <w:ilvl w:val="0"/>
                <w:numId w:val="2"/>
              </w:numPr>
              <w:rPr>
                <w:sz w:val="20"/>
                <w:szCs w:val="20"/>
              </w:rPr>
            </w:pPr>
          </w:p>
        </w:tc>
        <w:tc>
          <w:tcPr>
            <w:tcW w:w="3510" w:type="dxa"/>
            <w:gridSpan w:val="2"/>
            <w:tcBorders>
              <w:bottom w:val="single" w:sz="4" w:space="0" w:color="auto"/>
            </w:tcBorders>
          </w:tcPr>
          <w:p w:rsidR="00046772" w:rsidRPr="00822612" w:rsidRDefault="00046772" w:rsidP="00190087">
            <w:pPr>
              <w:rPr>
                <w:szCs w:val="20"/>
              </w:rPr>
            </w:pPr>
            <w:r w:rsidRPr="00822612">
              <w:rPr>
                <w:szCs w:val="20"/>
              </w:rPr>
              <w:t>1 plastic wall mounted alarm motion sensor.</w:t>
            </w:r>
          </w:p>
        </w:tc>
        <w:tc>
          <w:tcPr>
            <w:tcW w:w="5276" w:type="dxa"/>
            <w:tcBorders>
              <w:bottom w:val="single" w:sz="4" w:space="0" w:color="auto"/>
            </w:tcBorders>
          </w:tcPr>
          <w:p w:rsidR="00046772" w:rsidRPr="00822612" w:rsidRDefault="00046772" w:rsidP="00190087">
            <w:pPr>
              <w:rPr>
                <w:szCs w:val="20"/>
              </w:rPr>
            </w:pPr>
            <w:r w:rsidRPr="00822612">
              <w:rPr>
                <w:szCs w:val="20"/>
              </w:rPr>
              <w:t>Not tested.</w:t>
            </w:r>
          </w:p>
          <w:p w:rsidR="00046772" w:rsidRPr="00822612" w:rsidRDefault="00AA3CAA" w:rsidP="00190087">
            <w:pPr>
              <w:rPr>
                <w:szCs w:val="20"/>
              </w:rPr>
            </w:pPr>
            <w:r>
              <w:rPr>
                <w:szCs w:val="20"/>
              </w:rPr>
              <w:t>Slightly discoloured.</w:t>
            </w: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4044" w:type="dxa"/>
            <w:gridSpan w:val="3"/>
            <w:tcBorders>
              <w:right w:val="nil"/>
            </w:tcBorders>
            <w:shd w:val="clear" w:color="auto" w:fill="D9D9D9" w:themeFill="background1" w:themeFillShade="D9"/>
          </w:tcPr>
          <w:p w:rsidR="00046772" w:rsidRPr="00822612" w:rsidRDefault="00046772" w:rsidP="00190087">
            <w:pPr>
              <w:rPr>
                <w:b/>
                <w:szCs w:val="20"/>
              </w:rPr>
            </w:pPr>
            <w:r w:rsidRPr="00822612">
              <w:rPr>
                <w:b/>
                <w:szCs w:val="20"/>
              </w:rPr>
              <w:t>Ceiling</w:t>
            </w:r>
          </w:p>
        </w:tc>
        <w:tc>
          <w:tcPr>
            <w:tcW w:w="5276" w:type="dxa"/>
            <w:tcBorders>
              <w:left w:val="nil"/>
              <w:right w:val="nil"/>
            </w:tcBorders>
            <w:shd w:val="clear" w:color="auto" w:fill="D9D9D9" w:themeFill="background1" w:themeFillShade="D9"/>
          </w:tcPr>
          <w:p w:rsidR="00046772" w:rsidRPr="00822612" w:rsidRDefault="00046772" w:rsidP="00190087">
            <w:pPr>
              <w:rPr>
                <w:szCs w:val="20"/>
              </w:rPr>
            </w:pPr>
          </w:p>
        </w:tc>
        <w:tc>
          <w:tcPr>
            <w:tcW w:w="5818" w:type="dxa"/>
            <w:tcBorders>
              <w:left w:val="nil"/>
            </w:tcBorders>
            <w:shd w:val="clear" w:color="auto" w:fill="D9D9D9" w:themeFill="background1" w:themeFillShade="D9"/>
          </w:tcPr>
          <w:p w:rsidR="00046772" w:rsidRPr="00A04446" w:rsidRDefault="00046772" w:rsidP="00190087">
            <w:pPr>
              <w:rPr>
                <w:sz w:val="20"/>
                <w:szCs w:val="20"/>
              </w:rPr>
            </w:pPr>
          </w:p>
        </w:tc>
      </w:tr>
      <w:tr w:rsidR="00046772" w:rsidTr="002C53A3">
        <w:trPr>
          <w:trHeight w:val="227"/>
        </w:trPr>
        <w:tc>
          <w:tcPr>
            <w:tcW w:w="534" w:type="dxa"/>
            <w:tcBorders>
              <w:bottom w:val="single" w:sz="4" w:space="0" w:color="auto"/>
            </w:tcBorders>
          </w:tcPr>
          <w:p w:rsidR="00046772" w:rsidRPr="00A04446" w:rsidRDefault="00046772" w:rsidP="00190087">
            <w:pPr>
              <w:pStyle w:val="ListParagraph"/>
              <w:numPr>
                <w:ilvl w:val="0"/>
                <w:numId w:val="2"/>
              </w:numPr>
              <w:rPr>
                <w:sz w:val="20"/>
                <w:szCs w:val="20"/>
              </w:rPr>
            </w:pPr>
          </w:p>
        </w:tc>
        <w:tc>
          <w:tcPr>
            <w:tcW w:w="3510" w:type="dxa"/>
            <w:gridSpan w:val="2"/>
            <w:tcBorders>
              <w:bottom w:val="single" w:sz="4" w:space="0" w:color="auto"/>
            </w:tcBorders>
          </w:tcPr>
          <w:p w:rsidR="00816B7D" w:rsidRDefault="00046772" w:rsidP="00190087">
            <w:pPr>
              <w:rPr>
                <w:szCs w:val="20"/>
              </w:rPr>
            </w:pPr>
            <w:r w:rsidRPr="00822612">
              <w:rPr>
                <w:szCs w:val="20"/>
              </w:rPr>
              <w:t>Painted white.</w:t>
            </w:r>
          </w:p>
          <w:p w:rsidR="00297F68" w:rsidRDefault="00297F68" w:rsidP="00190087">
            <w:pPr>
              <w:rPr>
                <w:szCs w:val="20"/>
              </w:rPr>
            </w:pPr>
          </w:p>
          <w:p w:rsidR="00297F68" w:rsidRDefault="00297F68" w:rsidP="00190087">
            <w:pPr>
              <w:rPr>
                <w:szCs w:val="20"/>
              </w:rPr>
            </w:pPr>
          </w:p>
          <w:p w:rsidR="00297F68" w:rsidRDefault="00297F68" w:rsidP="00190087">
            <w:pPr>
              <w:rPr>
                <w:szCs w:val="20"/>
              </w:rPr>
            </w:pPr>
          </w:p>
          <w:p w:rsidR="00297F68" w:rsidRPr="00822612" w:rsidRDefault="00297F68" w:rsidP="00190087">
            <w:pPr>
              <w:rPr>
                <w:szCs w:val="20"/>
              </w:rPr>
            </w:pPr>
          </w:p>
        </w:tc>
        <w:tc>
          <w:tcPr>
            <w:tcW w:w="5276" w:type="dxa"/>
            <w:tcBorders>
              <w:bottom w:val="single" w:sz="4" w:space="0" w:color="auto"/>
            </w:tcBorders>
          </w:tcPr>
          <w:p w:rsidR="00046772" w:rsidRPr="00822612" w:rsidRDefault="00046772" w:rsidP="00190087">
            <w:pPr>
              <w:rPr>
                <w:szCs w:val="20"/>
              </w:rPr>
            </w:pPr>
          </w:p>
        </w:tc>
        <w:tc>
          <w:tcPr>
            <w:tcW w:w="5818" w:type="dxa"/>
            <w:tcBorders>
              <w:bottom w:val="single" w:sz="4" w:space="0" w:color="auto"/>
            </w:tcBorders>
          </w:tcPr>
          <w:p w:rsidR="00046772" w:rsidRPr="00A04446" w:rsidRDefault="00046772" w:rsidP="00190087">
            <w:pPr>
              <w:rPr>
                <w:sz w:val="20"/>
                <w:szCs w:val="20"/>
              </w:rPr>
            </w:pPr>
          </w:p>
        </w:tc>
      </w:tr>
      <w:tr w:rsidR="00046772" w:rsidTr="002C53A3">
        <w:trPr>
          <w:trHeight w:val="227"/>
        </w:trPr>
        <w:tc>
          <w:tcPr>
            <w:tcW w:w="4044" w:type="dxa"/>
            <w:gridSpan w:val="3"/>
            <w:tcBorders>
              <w:right w:val="nil"/>
            </w:tcBorders>
            <w:shd w:val="clear" w:color="auto" w:fill="D9D9D9" w:themeFill="background1" w:themeFillShade="D9"/>
          </w:tcPr>
          <w:p w:rsidR="00046772" w:rsidRPr="00822612" w:rsidRDefault="00046772" w:rsidP="00190087">
            <w:pPr>
              <w:rPr>
                <w:b/>
                <w:szCs w:val="20"/>
              </w:rPr>
            </w:pPr>
            <w:r w:rsidRPr="00822612">
              <w:rPr>
                <w:b/>
                <w:szCs w:val="20"/>
              </w:rPr>
              <w:lastRenderedPageBreak/>
              <w:t>Lighting</w:t>
            </w:r>
          </w:p>
        </w:tc>
        <w:tc>
          <w:tcPr>
            <w:tcW w:w="5276" w:type="dxa"/>
            <w:tcBorders>
              <w:left w:val="nil"/>
              <w:right w:val="nil"/>
            </w:tcBorders>
            <w:shd w:val="clear" w:color="auto" w:fill="D9D9D9" w:themeFill="background1" w:themeFillShade="D9"/>
          </w:tcPr>
          <w:p w:rsidR="00046772" w:rsidRPr="00822612" w:rsidRDefault="00046772" w:rsidP="00190087">
            <w:pPr>
              <w:rPr>
                <w:szCs w:val="20"/>
              </w:rPr>
            </w:pPr>
          </w:p>
        </w:tc>
        <w:tc>
          <w:tcPr>
            <w:tcW w:w="5818" w:type="dxa"/>
            <w:tcBorders>
              <w:left w:val="nil"/>
            </w:tcBorders>
            <w:shd w:val="clear" w:color="auto" w:fill="D9D9D9" w:themeFill="background1" w:themeFillShade="D9"/>
          </w:tcPr>
          <w:p w:rsidR="00046772" w:rsidRPr="00A04446" w:rsidRDefault="00046772" w:rsidP="00190087">
            <w:pPr>
              <w:rPr>
                <w:sz w:val="20"/>
                <w:szCs w:val="20"/>
              </w:rPr>
            </w:pPr>
          </w:p>
        </w:tc>
      </w:tr>
      <w:tr w:rsidR="00046772" w:rsidTr="002C53A3">
        <w:trPr>
          <w:trHeight w:val="227"/>
        </w:trPr>
        <w:tc>
          <w:tcPr>
            <w:tcW w:w="534" w:type="dxa"/>
          </w:tcPr>
          <w:p w:rsidR="00046772" w:rsidRPr="00A04446" w:rsidRDefault="00046772" w:rsidP="00190087">
            <w:pPr>
              <w:pStyle w:val="ListParagraph"/>
              <w:numPr>
                <w:ilvl w:val="0"/>
                <w:numId w:val="2"/>
              </w:numPr>
              <w:rPr>
                <w:sz w:val="20"/>
                <w:szCs w:val="20"/>
              </w:rPr>
            </w:pPr>
          </w:p>
        </w:tc>
        <w:tc>
          <w:tcPr>
            <w:tcW w:w="3510" w:type="dxa"/>
            <w:gridSpan w:val="2"/>
          </w:tcPr>
          <w:p w:rsidR="00046772" w:rsidRPr="00822612" w:rsidRDefault="00046772" w:rsidP="00190087">
            <w:pPr>
              <w:rPr>
                <w:szCs w:val="20"/>
              </w:rPr>
            </w:pPr>
            <w:r w:rsidRPr="00822612">
              <w:rPr>
                <w:szCs w:val="20"/>
              </w:rPr>
              <w:t>2 ceiling mounted recessed spotlights.</w:t>
            </w:r>
          </w:p>
        </w:tc>
        <w:tc>
          <w:tcPr>
            <w:tcW w:w="5276" w:type="dxa"/>
          </w:tcPr>
          <w:p w:rsidR="00046772" w:rsidRDefault="00F20A3A" w:rsidP="00F20A3A">
            <w:pPr>
              <w:rPr>
                <w:szCs w:val="20"/>
              </w:rPr>
            </w:pPr>
            <w:r>
              <w:rPr>
                <w:szCs w:val="20"/>
              </w:rPr>
              <w:t xml:space="preserve">Both </w:t>
            </w:r>
            <w:r w:rsidR="00046772" w:rsidRPr="00822612">
              <w:rPr>
                <w:szCs w:val="20"/>
              </w:rPr>
              <w:t>working.</w:t>
            </w:r>
          </w:p>
          <w:p w:rsidR="00F20A3A" w:rsidRPr="00822612" w:rsidRDefault="00F20A3A" w:rsidP="00F20A3A">
            <w:pPr>
              <w:rPr>
                <w:szCs w:val="20"/>
              </w:rPr>
            </w:pPr>
            <w:r>
              <w:rPr>
                <w:szCs w:val="20"/>
              </w:rPr>
              <w:t>Not fully flush with ceiling.</w:t>
            </w:r>
          </w:p>
        </w:tc>
        <w:tc>
          <w:tcPr>
            <w:tcW w:w="5818" w:type="dxa"/>
          </w:tcPr>
          <w:p w:rsidR="00046772" w:rsidRPr="00A04446" w:rsidRDefault="00046772" w:rsidP="00190087">
            <w:pPr>
              <w:rPr>
                <w:sz w:val="20"/>
                <w:szCs w:val="20"/>
              </w:rPr>
            </w:pPr>
          </w:p>
        </w:tc>
      </w:tr>
      <w:tr w:rsidR="00B53369" w:rsidTr="002C53A3">
        <w:trPr>
          <w:trHeight w:val="227"/>
        </w:trPr>
        <w:tc>
          <w:tcPr>
            <w:tcW w:w="534" w:type="dxa"/>
            <w:tcBorders>
              <w:bottom w:val="single" w:sz="4" w:space="0" w:color="auto"/>
            </w:tcBorders>
          </w:tcPr>
          <w:p w:rsidR="00B53369" w:rsidRPr="00A04446" w:rsidRDefault="00B53369" w:rsidP="00190087">
            <w:pPr>
              <w:pStyle w:val="ListParagraph"/>
              <w:numPr>
                <w:ilvl w:val="0"/>
                <w:numId w:val="2"/>
              </w:numPr>
              <w:rPr>
                <w:sz w:val="20"/>
                <w:szCs w:val="20"/>
              </w:rPr>
            </w:pPr>
          </w:p>
        </w:tc>
        <w:tc>
          <w:tcPr>
            <w:tcW w:w="3510" w:type="dxa"/>
            <w:gridSpan w:val="2"/>
            <w:tcBorders>
              <w:bottom w:val="single" w:sz="4" w:space="0" w:color="auto"/>
            </w:tcBorders>
          </w:tcPr>
          <w:p w:rsidR="00B53369" w:rsidRDefault="00B53369" w:rsidP="00190087">
            <w:pPr>
              <w:rPr>
                <w:szCs w:val="20"/>
              </w:rPr>
            </w:pPr>
            <w:r>
              <w:rPr>
                <w:szCs w:val="20"/>
              </w:rPr>
              <w:t>1 chrome ceiling mounted light fitting with 2 chrome arms.</w:t>
            </w:r>
          </w:p>
          <w:p w:rsidR="00B53369" w:rsidRPr="00822612" w:rsidRDefault="007F1CB5" w:rsidP="00190087">
            <w:pPr>
              <w:rPr>
                <w:szCs w:val="20"/>
              </w:rPr>
            </w:pPr>
            <w:r>
              <w:rPr>
                <w:szCs w:val="20"/>
              </w:rPr>
              <w:t xml:space="preserve">A </w:t>
            </w:r>
            <w:r w:rsidR="00B53369">
              <w:rPr>
                <w:szCs w:val="20"/>
              </w:rPr>
              <w:t>total of 4 spotlights.</w:t>
            </w:r>
          </w:p>
        </w:tc>
        <w:tc>
          <w:tcPr>
            <w:tcW w:w="5276" w:type="dxa"/>
            <w:tcBorders>
              <w:bottom w:val="single" w:sz="4" w:space="0" w:color="auto"/>
            </w:tcBorders>
          </w:tcPr>
          <w:p w:rsidR="00B53369" w:rsidRDefault="00B53369" w:rsidP="00F20A3A">
            <w:pPr>
              <w:rPr>
                <w:szCs w:val="20"/>
              </w:rPr>
            </w:pPr>
            <w:r>
              <w:rPr>
                <w:szCs w:val="20"/>
              </w:rPr>
              <w:t>All tested.</w:t>
            </w:r>
          </w:p>
          <w:p w:rsidR="00B53369" w:rsidRDefault="00B53369" w:rsidP="00F20A3A">
            <w:pPr>
              <w:rPr>
                <w:szCs w:val="20"/>
              </w:rPr>
            </w:pPr>
            <w:r>
              <w:rPr>
                <w:szCs w:val="20"/>
              </w:rPr>
              <w:t>1 light not working.</w:t>
            </w:r>
          </w:p>
        </w:tc>
        <w:tc>
          <w:tcPr>
            <w:tcW w:w="5818" w:type="dxa"/>
            <w:tcBorders>
              <w:bottom w:val="single" w:sz="4" w:space="0" w:color="auto"/>
            </w:tcBorders>
          </w:tcPr>
          <w:p w:rsidR="00B53369" w:rsidRPr="00A04446" w:rsidRDefault="00B53369" w:rsidP="00190087">
            <w:pPr>
              <w:rPr>
                <w:sz w:val="20"/>
                <w:szCs w:val="20"/>
              </w:rPr>
            </w:pPr>
          </w:p>
        </w:tc>
      </w:tr>
    </w:tbl>
    <w:p w:rsidR="001162C6" w:rsidRDefault="001162C6"/>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p w:rsidR="00816B7D" w:rsidRDefault="00816B7D"/>
    <w:tbl>
      <w:tblPr>
        <w:tblW w:w="0" w:type="auto"/>
        <w:tblLayout w:type="fixed"/>
        <w:tblLook w:val="0000" w:firstRow="0" w:lastRow="0" w:firstColumn="0" w:lastColumn="0" w:noHBand="0" w:noVBand="0"/>
      </w:tblPr>
      <w:tblGrid>
        <w:gridCol w:w="3903"/>
        <w:gridCol w:w="3903"/>
        <w:gridCol w:w="3904"/>
        <w:gridCol w:w="3904"/>
      </w:tblGrid>
      <w:tr w:rsidR="00816B7D" w:rsidTr="00816B7D">
        <w:tc>
          <w:tcPr>
            <w:tcW w:w="3903" w:type="dxa"/>
          </w:tcPr>
          <w:p w:rsidR="00816B7D" w:rsidRDefault="00816B7D" w:rsidP="00816B7D">
            <w:pPr>
              <w:spacing w:before="60" w:after="60"/>
              <w:jc w:val="center"/>
            </w:pPr>
            <w:r>
              <w:rPr>
                <w:noProof/>
                <w:lang w:eastAsia="en-GB"/>
              </w:rPr>
              <w:lastRenderedPageBreak/>
              <w:drawing>
                <wp:inline distT="0" distB="0" distL="0" distR="0">
                  <wp:extent cx="2341245" cy="17557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341245" cy="1755775"/>
                          </a:xfrm>
                          <a:prstGeom prst="rect">
                            <a:avLst/>
                          </a:prstGeom>
                        </pic:spPr>
                      </pic:pic>
                    </a:graphicData>
                  </a:graphic>
                </wp:inline>
              </w:drawing>
            </w:r>
          </w:p>
        </w:tc>
        <w:tc>
          <w:tcPr>
            <w:tcW w:w="3903" w:type="dxa"/>
          </w:tcPr>
          <w:p w:rsidR="00816B7D" w:rsidRDefault="00816B7D" w:rsidP="00816B7D">
            <w:pPr>
              <w:spacing w:before="60" w:after="60"/>
              <w:jc w:val="center"/>
            </w:pPr>
            <w:r>
              <w:rPr>
                <w:noProof/>
                <w:lang w:eastAsia="en-GB"/>
              </w:rPr>
              <w:drawing>
                <wp:inline distT="0" distB="0" distL="0" distR="0">
                  <wp:extent cx="2341245" cy="17557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341245" cy="1755775"/>
                          </a:xfrm>
                          <a:prstGeom prst="rect">
                            <a:avLst/>
                          </a:prstGeom>
                        </pic:spPr>
                      </pic:pic>
                    </a:graphicData>
                  </a:graphic>
                </wp:inline>
              </w:drawing>
            </w:r>
          </w:p>
        </w:tc>
        <w:tc>
          <w:tcPr>
            <w:tcW w:w="3904" w:type="dxa"/>
          </w:tcPr>
          <w:p w:rsidR="00816B7D" w:rsidRDefault="00816B7D" w:rsidP="00816B7D">
            <w:pPr>
              <w:spacing w:before="60" w:after="60"/>
              <w:jc w:val="center"/>
            </w:pPr>
            <w:r>
              <w:rPr>
                <w:noProof/>
                <w:lang w:eastAsia="en-GB"/>
              </w:rPr>
              <w:drawing>
                <wp:inline distT="0" distB="0" distL="0" distR="0">
                  <wp:extent cx="2341880" cy="175641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341880" cy="1756410"/>
                          </a:xfrm>
                          <a:prstGeom prst="rect">
                            <a:avLst/>
                          </a:prstGeom>
                        </pic:spPr>
                      </pic:pic>
                    </a:graphicData>
                  </a:graphic>
                </wp:inline>
              </w:drawing>
            </w:r>
          </w:p>
        </w:tc>
        <w:tc>
          <w:tcPr>
            <w:tcW w:w="3904" w:type="dxa"/>
          </w:tcPr>
          <w:p w:rsidR="00816B7D" w:rsidRDefault="00816B7D" w:rsidP="00816B7D">
            <w:pPr>
              <w:spacing w:before="60" w:after="60"/>
              <w:jc w:val="center"/>
            </w:pPr>
            <w:r>
              <w:rPr>
                <w:noProof/>
                <w:lang w:eastAsia="en-GB"/>
              </w:rPr>
              <w:drawing>
                <wp:inline distT="0" distB="0" distL="0" distR="0">
                  <wp:extent cx="2341880" cy="175641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341880" cy="1756410"/>
                          </a:xfrm>
                          <a:prstGeom prst="rect">
                            <a:avLst/>
                          </a:prstGeom>
                        </pic:spPr>
                      </pic:pic>
                    </a:graphicData>
                  </a:graphic>
                </wp:inline>
              </w:drawing>
            </w:r>
          </w:p>
        </w:tc>
      </w:tr>
      <w:tr w:rsidR="00816B7D" w:rsidTr="00816B7D">
        <w:tc>
          <w:tcPr>
            <w:tcW w:w="3903" w:type="dxa"/>
          </w:tcPr>
          <w:p w:rsidR="00816B7D" w:rsidRDefault="00816B7D" w:rsidP="00816B7D">
            <w:pPr>
              <w:spacing w:before="60" w:after="60"/>
              <w:jc w:val="center"/>
            </w:pPr>
          </w:p>
        </w:tc>
        <w:tc>
          <w:tcPr>
            <w:tcW w:w="3903"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r>
      <w:tr w:rsidR="00816B7D" w:rsidTr="00816B7D">
        <w:tc>
          <w:tcPr>
            <w:tcW w:w="3903" w:type="dxa"/>
          </w:tcPr>
          <w:p w:rsidR="00816B7D" w:rsidRDefault="00816B7D" w:rsidP="00816B7D">
            <w:pPr>
              <w:spacing w:before="60" w:after="60"/>
              <w:jc w:val="center"/>
            </w:pPr>
            <w:r>
              <w:rPr>
                <w:noProof/>
                <w:lang w:eastAsia="en-GB"/>
              </w:rPr>
              <w:drawing>
                <wp:inline distT="0" distB="0" distL="0" distR="0">
                  <wp:extent cx="2341245" cy="17557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41245" cy="1755775"/>
                          </a:xfrm>
                          <a:prstGeom prst="rect">
                            <a:avLst/>
                          </a:prstGeom>
                        </pic:spPr>
                      </pic:pic>
                    </a:graphicData>
                  </a:graphic>
                </wp:inline>
              </w:drawing>
            </w:r>
          </w:p>
        </w:tc>
        <w:tc>
          <w:tcPr>
            <w:tcW w:w="3903" w:type="dxa"/>
          </w:tcPr>
          <w:p w:rsidR="00816B7D" w:rsidRDefault="00816B7D" w:rsidP="00816B7D">
            <w:pPr>
              <w:spacing w:before="60" w:after="60"/>
              <w:jc w:val="center"/>
            </w:pPr>
            <w:r>
              <w:rPr>
                <w:noProof/>
                <w:lang w:eastAsia="en-GB"/>
              </w:rPr>
              <w:drawing>
                <wp:inline distT="0" distB="0" distL="0" distR="0">
                  <wp:extent cx="2341245" cy="17557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41245" cy="1755775"/>
                          </a:xfrm>
                          <a:prstGeom prst="rect">
                            <a:avLst/>
                          </a:prstGeom>
                        </pic:spPr>
                      </pic:pic>
                    </a:graphicData>
                  </a:graphic>
                </wp:inline>
              </w:drawing>
            </w:r>
          </w:p>
        </w:tc>
        <w:tc>
          <w:tcPr>
            <w:tcW w:w="3904"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r>
      <w:tr w:rsidR="00816B7D" w:rsidTr="00816B7D">
        <w:tc>
          <w:tcPr>
            <w:tcW w:w="3903" w:type="dxa"/>
          </w:tcPr>
          <w:p w:rsidR="00816B7D" w:rsidRDefault="00816B7D" w:rsidP="00816B7D">
            <w:pPr>
              <w:spacing w:before="60" w:after="60"/>
              <w:jc w:val="center"/>
            </w:pPr>
          </w:p>
        </w:tc>
        <w:tc>
          <w:tcPr>
            <w:tcW w:w="3903" w:type="dxa"/>
          </w:tcPr>
          <w:p w:rsidR="00816B7D" w:rsidRDefault="00816B7D" w:rsidP="00816B7D">
            <w:pPr>
              <w:spacing w:before="60" w:after="60"/>
              <w:jc w:val="center"/>
            </w:pPr>
            <w:r>
              <w:t>Green marks to carpet</w:t>
            </w:r>
          </w:p>
        </w:tc>
        <w:tc>
          <w:tcPr>
            <w:tcW w:w="3904"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r>
      <w:tr w:rsidR="00816B7D" w:rsidTr="00816B7D">
        <w:tc>
          <w:tcPr>
            <w:tcW w:w="3903" w:type="dxa"/>
          </w:tcPr>
          <w:p w:rsidR="00816B7D" w:rsidRDefault="00816B7D" w:rsidP="00816B7D">
            <w:pPr>
              <w:spacing w:before="60" w:after="60"/>
              <w:jc w:val="center"/>
            </w:pPr>
          </w:p>
        </w:tc>
        <w:tc>
          <w:tcPr>
            <w:tcW w:w="3903"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r>
      <w:tr w:rsidR="00816B7D" w:rsidTr="00816B7D">
        <w:tc>
          <w:tcPr>
            <w:tcW w:w="3903" w:type="dxa"/>
          </w:tcPr>
          <w:p w:rsidR="00816B7D" w:rsidRDefault="00816B7D" w:rsidP="00816B7D">
            <w:pPr>
              <w:spacing w:before="60" w:after="60"/>
              <w:jc w:val="center"/>
            </w:pPr>
          </w:p>
        </w:tc>
        <w:tc>
          <w:tcPr>
            <w:tcW w:w="3903"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c>
          <w:tcPr>
            <w:tcW w:w="3904" w:type="dxa"/>
          </w:tcPr>
          <w:p w:rsidR="00816B7D" w:rsidRDefault="00816B7D" w:rsidP="00816B7D">
            <w:pPr>
              <w:spacing w:before="60" w:after="60"/>
              <w:jc w:val="center"/>
            </w:pPr>
          </w:p>
        </w:tc>
      </w:tr>
    </w:tbl>
    <w:p w:rsidR="001162C6" w:rsidRDefault="00816B7D">
      <w:r>
        <w:br w:type="page"/>
      </w:r>
    </w:p>
    <w:tbl>
      <w:tblPr>
        <w:tblStyle w:val="TableGrid"/>
        <w:tblW w:w="0" w:type="auto"/>
        <w:tblLook w:val="04A0" w:firstRow="1" w:lastRow="0" w:firstColumn="1" w:lastColumn="0" w:noHBand="0" w:noVBand="1"/>
      </w:tblPr>
      <w:tblGrid>
        <w:gridCol w:w="534"/>
        <w:gridCol w:w="2268"/>
        <w:gridCol w:w="1242"/>
        <w:gridCol w:w="5276"/>
        <w:gridCol w:w="4854"/>
      </w:tblGrid>
      <w:tr w:rsidR="009D442B" w:rsidTr="00B77F5F">
        <w:trPr>
          <w:trHeight w:val="510"/>
          <w:tblHeader/>
        </w:trPr>
        <w:tc>
          <w:tcPr>
            <w:tcW w:w="14174" w:type="dxa"/>
            <w:gridSpan w:val="5"/>
            <w:shd w:val="clear" w:color="auto" w:fill="D9D9D9" w:themeFill="background1" w:themeFillShade="D9"/>
            <w:vAlign w:val="center"/>
          </w:tcPr>
          <w:p w:rsidR="009D442B" w:rsidRPr="00AE1F3E" w:rsidRDefault="003E2D9E" w:rsidP="00190087">
            <w:pPr>
              <w:pStyle w:val="Heading1"/>
              <w:outlineLvl w:val="0"/>
            </w:pPr>
            <w:bookmarkStart w:id="15" w:name="_Toc403044626"/>
            <w:r>
              <w:lastRenderedPageBreak/>
              <w:t>BEDROOM 1 (REAR OF PROPERTY)</w:t>
            </w:r>
            <w:bookmarkEnd w:id="15"/>
          </w:p>
        </w:tc>
      </w:tr>
      <w:tr w:rsidR="009D442B" w:rsidTr="00B77F5F">
        <w:trPr>
          <w:trHeight w:val="510"/>
          <w:tblHeader/>
        </w:trPr>
        <w:tc>
          <w:tcPr>
            <w:tcW w:w="4044" w:type="dxa"/>
            <w:gridSpan w:val="3"/>
            <w:tcBorders>
              <w:bottom w:val="single" w:sz="4" w:space="0" w:color="auto"/>
            </w:tcBorders>
            <w:vAlign w:val="center"/>
          </w:tcPr>
          <w:p w:rsidR="009D442B" w:rsidRPr="00AE1F3E" w:rsidRDefault="009D442B" w:rsidP="00190087">
            <w:pPr>
              <w:jc w:val="center"/>
              <w:rPr>
                <w:b/>
                <w:sz w:val="32"/>
                <w:szCs w:val="32"/>
              </w:rPr>
            </w:pPr>
            <w:r w:rsidRPr="00AE1F3E">
              <w:rPr>
                <w:b/>
                <w:sz w:val="32"/>
                <w:szCs w:val="32"/>
              </w:rPr>
              <w:t>ITEM</w:t>
            </w:r>
          </w:p>
        </w:tc>
        <w:tc>
          <w:tcPr>
            <w:tcW w:w="5276" w:type="dxa"/>
            <w:tcBorders>
              <w:bottom w:val="single" w:sz="4" w:space="0" w:color="auto"/>
            </w:tcBorders>
            <w:vAlign w:val="center"/>
          </w:tcPr>
          <w:p w:rsidR="009D442B" w:rsidRPr="00AE1F3E" w:rsidRDefault="009D442B" w:rsidP="00190087">
            <w:pPr>
              <w:jc w:val="center"/>
              <w:rPr>
                <w:b/>
                <w:sz w:val="32"/>
                <w:szCs w:val="32"/>
              </w:rPr>
            </w:pPr>
            <w:r>
              <w:rPr>
                <w:b/>
                <w:sz w:val="32"/>
                <w:szCs w:val="32"/>
              </w:rPr>
              <w:t xml:space="preserve">CHECK IN COMMENTS       </w:t>
            </w:r>
          </w:p>
        </w:tc>
        <w:tc>
          <w:tcPr>
            <w:tcW w:w="4854" w:type="dxa"/>
            <w:tcBorders>
              <w:bottom w:val="single" w:sz="4" w:space="0" w:color="auto"/>
            </w:tcBorders>
            <w:vAlign w:val="center"/>
          </w:tcPr>
          <w:p w:rsidR="009D442B" w:rsidRPr="00AE1F3E" w:rsidRDefault="009D442B" w:rsidP="00190087">
            <w:pPr>
              <w:jc w:val="center"/>
              <w:rPr>
                <w:b/>
                <w:sz w:val="32"/>
                <w:szCs w:val="32"/>
              </w:rPr>
            </w:pPr>
            <w:r>
              <w:rPr>
                <w:b/>
                <w:sz w:val="32"/>
                <w:szCs w:val="32"/>
              </w:rPr>
              <w:t xml:space="preserve">CHECK OUT       </w:t>
            </w:r>
          </w:p>
        </w:tc>
      </w:tr>
      <w:tr w:rsidR="009D442B" w:rsidTr="00190087">
        <w:trPr>
          <w:trHeight w:val="227"/>
        </w:trPr>
        <w:tc>
          <w:tcPr>
            <w:tcW w:w="4044" w:type="dxa"/>
            <w:gridSpan w:val="3"/>
            <w:tcBorders>
              <w:right w:val="nil"/>
            </w:tcBorders>
            <w:shd w:val="clear" w:color="auto" w:fill="D9D9D9" w:themeFill="background1" w:themeFillShade="D9"/>
            <w:vAlign w:val="center"/>
          </w:tcPr>
          <w:p w:rsidR="009D442B" w:rsidRPr="003E2D9E" w:rsidRDefault="009D442B" w:rsidP="00190087">
            <w:pPr>
              <w:rPr>
                <w:b/>
                <w:szCs w:val="20"/>
              </w:rPr>
            </w:pPr>
            <w:r w:rsidRPr="003E2D9E">
              <w:rPr>
                <w:b/>
                <w:szCs w:val="20"/>
              </w:rPr>
              <w:t>Exterior door frame</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3E2D9E" w:rsidP="00190087">
            <w:pPr>
              <w:rPr>
                <w:szCs w:val="20"/>
              </w:rPr>
            </w:pPr>
            <w:r w:rsidRPr="003E2D9E">
              <w:rPr>
                <w:szCs w:val="20"/>
              </w:rPr>
              <w:t>Painted magnolia.</w:t>
            </w:r>
          </w:p>
        </w:tc>
        <w:tc>
          <w:tcPr>
            <w:tcW w:w="5276" w:type="dxa"/>
            <w:tcBorders>
              <w:bottom w:val="single" w:sz="4" w:space="0" w:color="auto"/>
            </w:tcBorders>
          </w:tcPr>
          <w:p w:rsidR="009D442B" w:rsidRPr="003E2D9E" w:rsidRDefault="003E2D9E" w:rsidP="00190087">
            <w:pPr>
              <w:rPr>
                <w:szCs w:val="20"/>
              </w:rPr>
            </w:pPr>
            <w:r w:rsidRPr="003E2D9E">
              <w:rPr>
                <w:szCs w:val="20"/>
              </w:rPr>
              <w:t>Old defects under.</w:t>
            </w:r>
          </w:p>
          <w:p w:rsidR="003E2D9E" w:rsidRPr="003E2D9E" w:rsidRDefault="003E2D9E" w:rsidP="00190087">
            <w:pPr>
              <w:rPr>
                <w:szCs w:val="20"/>
              </w:rPr>
            </w:pPr>
            <w:r w:rsidRPr="003E2D9E">
              <w:rPr>
                <w:szCs w:val="20"/>
              </w:rPr>
              <w:t>Several small nicks to right hand side.</w:t>
            </w:r>
          </w:p>
          <w:p w:rsidR="003E2D9E" w:rsidRPr="003E2D9E" w:rsidRDefault="003E2D9E" w:rsidP="00190087">
            <w:pPr>
              <w:rPr>
                <w:szCs w:val="20"/>
              </w:rPr>
            </w:pPr>
            <w:r w:rsidRPr="003E2D9E">
              <w:rPr>
                <w:szCs w:val="20"/>
              </w:rPr>
              <w:t>Light wear to lower right side corner.</w:t>
            </w:r>
          </w:p>
          <w:p w:rsidR="003E2D9E" w:rsidRPr="003E2D9E" w:rsidRDefault="003E2D9E" w:rsidP="00190087">
            <w:pPr>
              <w:rPr>
                <w:szCs w:val="20"/>
              </w:rPr>
            </w:pPr>
            <w:r w:rsidRPr="003E2D9E">
              <w:rPr>
                <w:szCs w:val="20"/>
              </w:rPr>
              <w:t>Several painted over chips.</w:t>
            </w: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Exterior door</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3E2D9E" w:rsidP="00190087">
            <w:pPr>
              <w:rPr>
                <w:szCs w:val="20"/>
              </w:rPr>
            </w:pPr>
            <w:r w:rsidRPr="003E2D9E">
              <w:rPr>
                <w:szCs w:val="20"/>
              </w:rPr>
              <w:t>Magnolia painted 4-panel wooden door.</w:t>
            </w:r>
          </w:p>
        </w:tc>
        <w:tc>
          <w:tcPr>
            <w:tcW w:w="5276" w:type="dxa"/>
          </w:tcPr>
          <w:p w:rsidR="007B6F08" w:rsidRPr="003E2D9E" w:rsidRDefault="003E2D9E" w:rsidP="00190087">
            <w:pPr>
              <w:rPr>
                <w:szCs w:val="20"/>
              </w:rPr>
            </w:pPr>
            <w:r w:rsidRPr="003E2D9E">
              <w:rPr>
                <w:szCs w:val="20"/>
              </w:rPr>
              <w:t>Minor finger marks around pull</w:t>
            </w:r>
            <w:r w:rsidR="007B6F08">
              <w:rPr>
                <w:szCs w:val="20"/>
              </w:rPr>
              <w:t>.</w:t>
            </w:r>
          </w:p>
        </w:tc>
        <w:tc>
          <w:tcPr>
            <w:tcW w:w="4854" w:type="dxa"/>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7B6F08" w:rsidP="00190087">
            <w:pPr>
              <w:rPr>
                <w:szCs w:val="20"/>
              </w:rPr>
            </w:pPr>
            <w:r>
              <w:rPr>
                <w:szCs w:val="20"/>
              </w:rPr>
              <w:t>1 circular chrome</w:t>
            </w:r>
            <w:r w:rsidR="00D1107F">
              <w:rPr>
                <w:szCs w:val="20"/>
              </w:rPr>
              <w:t>,</w:t>
            </w:r>
            <w:r>
              <w:rPr>
                <w:szCs w:val="20"/>
              </w:rPr>
              <w:t xml:space="preserve"> black and cream plastic pull.</w:t>
            </w:r>
          </w:p>
        </w:tc>
        <w:tc>
          <w:tcPr>
            <w:tcW w:w="5276" w:type="dxa"/>
          </w:tcPr>
          <w:p w:rsidR="009D442B" w:rsidRPr="003E2D9E" w:rsidRDefault="009D442B" w:rsidP="00190087">
            <w:pPr>
              <w:rPr>
                <w:szCs w:val="20"/>
              </w:rPr>
            </w:pPr>
          </w:p>
        </w:tc>
        <w:tc>
          <w:tcPr>
            <w:tcW w:w="4854" w:type="dxa"/>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Threshold</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7B6F08" w:rsidP="00190087">
            <w:pPr>
              <w:rPr>
                <w:szCs w:val="20"/>
              </w:rPr>
            </w:pPr>
            <w:r>
              <w:rPr>
                <w:szCs w:val="20"/>
              </w:rPr>
              <w:t>Aluminium.</w:t>
            </w:r>
          </w:p>
        </w:tc>
        <w:tc>
          <w:tcPr>
            <w:tcW w:w="5276" w:type="dxa"/>
            <w:tcBorders>
              <w:bottom w:val="single" w:sz="4" w:space="0" w:color="auto"/>
            </w:tcBorders>
          </w:tcPr>
          <w:p w:rsidR="009D442B" w:rsidRPr="003E2D9E" w:rsidRDefault="009D442B" w:rsidP="00190087">
            <w:pPr>
              <w:rPr>
                <w:szCs w:val="20"/>
              </w:rPr>
            </w:pP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Interior door frame</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7B6F08" w:rsidP="00190087">
            <w:pPr>
              <w:rPr>
                <w:szCs w:val="20"/>
              </w:rPr>
            </w:pPr>
            <w:r>
              <w:rPr>
                <w:szCs w:val="20"/>
              </w:rPr>
              <w:t>Painted magnolia.</w:t>
            </w:r>
          </w:p>
        </w:tc>
        <w:tc>
          <w:tcPr>
            <w:tcW w:w="5276" w:type="dxa"/>
            <w:tcBorders>
              <w:bottom w:val="single" w:sz="4" w:space="0" w:color="auto"/>
            </w:tcBorders>
          </w:tcPr>
          <w:p w:rsidR="009D442B" w:rsidRDefault="007B6F08" w:rsidP="00190087">
            <w:pPr>
              <w:rPr>
                <w:szCs w:val="20"/>
              </w:rPr>
            </w:pPr>
            <w:r>
              <w:rPr>
                <w:szCs w:val="20"/>
              </w:rPr>
              <w:t>Painted over chips lower left hand side.</w:t>
            </w:r>
          </w:p>
          <w:p w:rsidR="00722248" w:rsidRPr="003E2D9E" w:rsidRDefault="00722248" w:rsidP="00190087">
            <w:pPr>
              <w:rPr>
                <w:szCs w:val="20"/>
              </w:rPr>
            </w:pPr>
            <w:r>
              <w:rPr>
                <w:szCs w:val="20"/>
              </w:rPr>
              <w:t>1 small chip lower left hand side.</w:t>
            </w: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Interior door</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722248" w:rsidP="00190087">
            <w:pPr>
              <w:rPr>
                <w:szCs w:val="20"/>
              </w:rPr>
            </w:pPr>
            <w:r>
              <w:rPr>
                <w:szCs w:val="20"/>
              </w:rPr>
              <w:t>Magnolia painted 4-panel wooden door.</w:t>
            </w:r>
          </w:p>
        </w:tc>
        <w:tc>
          <w:tcPr>
            <w:tcW w:w="5276" w:type="dxa"/>
          </w:tcPr>
          <w:p w:rsidR="009D442B" w:rsidRPr="003E2D9E" w:rsidRDefault="009D442B" w:rsidP="00190087">
            <w:pPr>
              <w:rPr>
                <w:szCs w:val="20"/>
              </w:rPr>
            </w:pPr>
          </w:p>
        </w:tc>
        <w:tc>
          <w:tcPr>
            <w:tcW w:w="4854" w:type="dxa"/>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722248" w:rsidP="00722248">
            <w:pPr>
              <w:rPr>
                <w:szCs w:val="20"/>
              </w:rPr>
            </w:pPr>
            <w:r>
              <w:rPr>
                <w:szCs w:val="20"/>
              </w:rPr>
              <w:t>1 circular chrome</w:t>
            </w:r>
            <w:r w:rsidR="00D1107F">
              <w:rPr>
                <w:szCs w:val="20"/>
              </w:rPr>
              <w:t>,</w:t>
            </w:r>
            <w:r>
              <w:rPr>
                <w:szCs w:val="20"/>
              </w:rPr>
              <w:t xml:space="preserve"> white and black pull.</w:t>
            </w:r>
          </w:p>
        </w:tc>
        <w:tc>
          <w:tcPr>
            <w:tcW w:w="5276" w:type="dxa"/>
          </w:tcPr>
          <w:p w:rsidR="009D442B" w:rsidRPr="003E2D9E" w:rsidRDefault="00722248" w:rsidP="00190087">
            <w:pPr>
              <w:rPr>
                <w:szCs w:val="20"/>
              </w:rPr>
            </w:pPr>
            <w:r>
              <w:rPr>
                <w:szCs w:val="20"/>
              </w:rPr>
              <w:t>Lightly tarnished.</w:t>
            </w:r>
          </w:p>
        </w:tc>
        <w:tc>
          <w:tcPr>
            <w:tcW w:w="4854" w:type="dxa"/>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Flooring</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722248" w:rsidP="00190087">
            <w:pPr>
              <w:rPr>
                <w:szCs w:val="20"/>
              </w:rPr>
            </w:pPr>
            <w:r>
              <w:rPr>
                <w:szCs w:val="20"/>
              </w:rPr>
              <w:t>Cream fitted wall-to-wall carpeting.</w:t>
            </w:r>
          </w:p>
        </w:tc>
        <w:tc>
          <w:tcPr>
            <w:tcW w:w="5276" w:type="dxa"/>
            <w:tcBorders>
              <w:bottom w:val="single" w:sz="4" w:space="0" w:color="auto"/>
            </w:tcBorders>
          </w:tcPr>
          <w:p w:rsidR="009D442B" w:rsidRDefault="00722248" w:rsidP="00190087">
            <w:pPr>
              <w:rPr>
                <w:szCs w:val="20"/>
              </w:rPr>
            </w:pPr>
            <w:r>
              <w:rPr>
                <w:szCs w:val="20"/>
              </w:rPr>
              <w:t>Draught marks to edges.</w:t>
            </w:r>
          </w:p>
          <w:p w:rsidR="00722248" w:rsidRPr="003E2D9E" w:rsidRDefault="00722248" w:rsidP="00190087">
            <w:pPr>
              <w:rPr>
                <w:szCs w:val="20"/>
              </w:rPr>
            </w:pPr>
            <w:r>
              <w:rPr>
                <w:szCs w:val="20"/>
              </w:rPr>
              <w:t>Professionally cleaned.</w:t>
            </w:r>
          </w:p>
        </w:tc>
        <w:tc>
          <w:tcPr>
            <w:tcW w:w="4854" w:type="dxa"/>
            <w:tcBorders>
              <w:bottom w:val="single" w:sz="4" w:space="0" w:color="auto"/>
            </w:tcBorders>
          </w:tcPr>
          <w:p w:rsidR="009D442B" w:rsidRPr="00A04446" w:rsidRDefault="009D442B" w:rsidP="00190087">
            <w:pPr>
              <w:rPr>
                <w:sz w:val="20"/>
                <w:szCs w:val="20"/>
              </w:rPr>
            </w:pPr>
          </w:p>
        </w:tc>
      </w:tr>
      <w:tr w:rsidR="00722248" w:rsidTr="00190087">
        <w:trPr>
          <w:trHeight w:val="227"/>
        </w:trPr>
        <w:tc>
          <w:tcPr>
            <w:tcW w:w="534" w:type="dxa"/>
            <w:tcBorders>
              <w:bottom w:val="single" w:sz="4" w:space="0" w:color="auto"/>
            </w:tcBorders>
          </w:tcPr>
          <w:p w:rsidR="00722248" w:rsidRPr="00A04446" w:rsidRDefault="00722248" w:rsidP="00190087">
            <w:pPr>
              <w:pStyle w:val="ListParagraph"/>
              <w:numPr>
                <w:ilvl w:val="0"/>
                <w:numId w:val="2"/>
              </w:numPr>
              <w:rPr>
                <w:sz w:val="20"/>
                <w:szCs w:val="20"/>
              </w:rPr>
            </w:pPr>
          </w:p>
        </w:tc>
        <w:tc>
          <w:tcPr>
            <w:tcW w:w="3510" w:type="dxa"/>
            <w:gridSpan w:val="2"/>
            <w:tcBorders>
              <w:bottom w:val="single" w:sz="4" w:space="0" w:color="auto"/>
            </w:tcBorders>
          </w:tcPr>
          <w:p w:rsidR="00722248" w:rsidRDefault="00722248" w:rsidP="00190087">
            <w:pPr>
              <w:rPr>
                <w:szCs w:val="20"/>
              </w:rPr>
            </w:pPr>
            <w:r>
              <w:rPr>
                <w:szCs w:val="20"/>
              </w:rPr>
              <w:t>1 plastic floor mounted doorstop.</w:t>
            </w:r>
          </w:p>
        </w:tc>
        <w:tc>
          <w:tcPr>
            <w:tcW w:w="5276" w:type="dxa"/>
            <w:tcBorders>
              <w:bottom w:val="single" w:sz="4" w:space="0" w:color="auto"/>
            </w:tcBorders>
          </w:tcPr>
          <w:p w:rsidR="00722248" w:rsidRDefault="00722248" w:rsidP="00190087">
            <w:pPr>
              <w:rPr>
                <w:szCs w:val="20"/>
              </w:rPr>
            </w:pPr>
          </w:p>
        </w:tc>
        <w:tc>
          <w:tcPr>
            <w:tcW w:w="4854" w:type="dxa"/>
            <w:tcBorders>
              <w:bottom w:val="single" w:sz="4" w:space="0" w:color="auto"/>
            </w:tcBorders>
          </w:tcPr>
          <w:p w:rsidR="00722248" w:rsidRPr="00A04446" w:rsidRDefault="00722248"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Skirting boards/woodwork</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722248" w:rsidP="00190087">
            <w:pPr>
              <w:rPr>
                <w:szCs w:val="20"/>
              </w:rPr>
            </w:pPr>
            <w:r>
              <w:rPr>
                <w:szCs w:val="20"/>
              </w:rPr>
              <w:t>Magnolia painted skirting boards.</w:t>
            </w:r>
          </w:p>
        </w:tc>
        <w:tc>
          <w:tcPr>
            <w:tcW w:w="5276" w:type="dxa"/>
            <w:tcBorders>
              <w:bottom w:val="single" w:sz="4" w:space="0" w:color="auto"/>
            </w:tcBorders>
          </w:tcPr>
          <w:p w:rsidR="009D442B" w:rsidRDefault="00722248" w:rsidP="00190087">
            <w:pPr>
              <w:rPr>
                <w:szCs w:val="20"/>
              </w:rPr>
            </w:pPr>
            <w:r>
              <w:rPr>
                <w:szCs w:val="20"/>
              </w:rPr>
              <w:t>Cracking to edges.</w:t>
            </w:r>
          </w:p>
          <w:p w:rsidR="00722248" w:rsidRDefault="00722248" w:rsidP="00190087">
            <w:pPr>
              <w:rPr>
                <w:szCs w:val="20"/>
              </w:rPr>
            </w:pPr>
            <w:r>
              <w:rPr>
                <w:szCs w:val="20"/>
              </w:rPr>
              <w:t>General scuff marks</w:t>
            </w:r>
            <w:r w:rsidR="00653B36">
              <w:rPr>
                <w:szCs w:val="20"/>
              </w:rPr>
              <w:t>,</w:t>
            </w:r>
            <w:r>
              <w:rPr>
                <w:szCs w:val="20"/>
              </w:rPr>
              <w:t xml:space="preserve"> quiet heavy in places.</w:t>
            </w:r>
          </w:p>
          <w:p w:rsidR="00722248" w:rsidRDefault="00722248" w:rsidP="00190087">
            <w:pPr>
              <w:rPr>
                <w:szCs w:val="20"/>
              </w:rPr>
            </w:pPr>
            <w:r>
              <w:rPr>
                <w:szCs w:val="20"/>
              </w:rPr>
              <w:t>Angle chip marks.</w:t>
            </w:r>
          </w:p>
          <w:p w:rsidR="00D1107F" w:rsidRDefault="00D1107F" w:rsidP="00190087">
            <w:pPr>
              <w:rPr>
                <w:szCs w:val="20"/>
              </w:rPr>
            </w:pPr>
          </w:p>
          <w:p w:rsidR="00D1107F" w:rsidRDefault="00D1107F" w:rsidP="00190087">
            <w:pPr>
              <w:rPr>
                <w:szCs w:val="20"/>
              </w:rPr>
            </w:pPr>
          </w:p>
          <w:p w:rsidR="00D1107F" w:rsidRDefault="00D1107F" w:rsidP="00190087">
            <w:pPr>
              <w:rPr>
                <w:szCs w:val="20"/>
              </w:rPr>
            </w:pPr>
          </w:p>
          <w:p w:rsidR="00D1107F" w:rsidRPr="003E2D9E" w:rsidRDefault="00D1107F" w:rsidP="00190087">
            <w:pPr>
              <w:rPr>
                <w:szCs w:val="20"/>
              </w:rPr>
            </w:pPr>
          </w:p>
        </w:tc>
        <w:tc>
          <w:tcPr>
            <w:tcW w:w="4854" w:type="dxa"/>
            <w:tcBorders>
              <w:bottom w:val="single" w:sz="4" w:space="0" w:color="auto"/>
            </w:tcBorders>
          </w:tcPr>
          <w:p w:rsidR="00722248" w:rsidRPr="00A04446" w:rsidRDefault="00722248"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lastRenderedPageBreak/>
              <w:t>Walls</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vMerge w:val="restart"/>
          </w:tcPr>
          <w:p w:rsidR="009D442B" w:rsidRPr="00A04446" w:rsidRDefault="009D442B" w:rsidP="00190087">
            <w:pPr>
              <w:pStyle w:val="ListParagraph"/>
              <w:numPr>
                <w:ilvl w:val="0"/>
                <w:numId w:val="2"/>
              </w:numPr>
              <w:rPr>
                <w:sz w:val="20"/>
                <w:szCs w:val="20"/>
              </w:rPr>
            </w:pPr>
          </w:p>
        </w:tc>
        <w:tc>
          <w:tcPr>
            <w:tcW w:w="2268" w:type="dxa"/>
            <w:vMerge w:val="restart"/>
          </w:tcPr>
          <w:p w:rsidR="009D442B" w:rsidRPr="003E2D9E" w:rsidRDefault="00722248" w:rsidP="00190087">
            <w:pPr>
              <w:rPr>
                <w:szCs w:val="20"/>
              </w:rPr>
            </w:pPr>
            <w:r>
              <w:rPr>
                <w:szCs w:val="20"/>
              </w:rPr>
              <w:t>Painted magnolia.</w:t>
            </w:r>
          </w:p>
        </w:tc>
        <w:tc>
          <w:tcPr>
            <w:tcW w:w="1242" w:type="dxa"/>
          </w:tcPr>
          <w:p w:rsidR="009D442B" w:rsidRPr="003E2D9E" w:rsidRDefault="009D442B" w:rsidP="00190087">
            <w:pPr>
              <w:rPr>
                <w:szCs w:val="20"/>
              </w:rPr>
            </w:pPr>
          </w:p>
        </w:tc>
        <w:tc>
          <w:tcPr>
            <w:tcW w:w="5276" w:type="dxa"/>
            <w:tcBorders>
              <w:bottom w:val="single" w:sz="4" w:space="0" w:color="auto"/>
            </w:tcBorders>
          </w:tcPr>
          <w:p w:rsidR="009D442B" w:rsidRPr="003E2D9E" w:rsidRDefault="009D442B" w:rsidP="00190087">
            <w:pPr>
              <w:rPr>
                <w:szCs w:val="20"/>
              </w:rPr>
            </w:pP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534" w:type="dxa"/>
            <w:vMerge/>
          </w:tcPr>
          <w:p w:rsidR="009D442B" w:rsidRPr="00E66F62" w:rsidRDefault="009D442B" w:rsidP="00190087">
            <w:pPr>
              <w:rPr>
                <w:sz w:val="20"/>
                <w:szCs w:val="20"/>
              </w:rPr>
            </w:pPr>
          </w:p>
        </w:tc>
        <w:tc>
          <w:tcPr>
            <w:tcW w:w="2268" w:type="dxa"/>
            <w:vMerge/>
          </w:tcPr>
          <w:p w:rsidR="009D442B" w:rsidRPr="003E2D9E" w:rsidRDefault="009D442B" w:rsidP="00190087">
            <w:pPr>
              <w:rPr>
                <w:szCs w:val="20"/>
              </w:rPr>
            </w:pPr>
          </w:p>
        </w:tc>
        <w:tc>
          <w:tcPr>
            <w:tcW w:w="1242" w:type="dxa"/>
          </w:tcPr>
          <w:p w:rsidR="009D442B" w:rsidRPr="003E2D9E" w:rsidRDefault="009D442B" w:rsidP="00190087">
            <w:r w:rsidRPr="003E2D9E">
              <w:t>Left wall</w:t>
            </w:r>
          </w:p>
        </w:tc>
        <w:tc>
          <w:tcPr>
            <w:tcW w:w="5276" w:type="dxa"/>
            <w:tcBorders>
              <w:bottom w:val="single" w:sz="4" w:space="0" w:color="auto"/>
            </w:tcBorders>
          </w:tcPr>
          <w:p w:rsidR="009D442B" w:rsidRPr="003E2D9E" w:rsidRDefault="00722248" w:rsidP="00190087">
            <w:pPr>
              <w:rPr>
                <w:szCs w:val="20"/>
              </w:rPr>
            </w:pPr>
            <w:r>
              <w:rPr>
                <w:szCs w:val="20"/>
              </w:rPr>
              <w:t>Couple of very light marks to left hand side of wardrobe at lower level.</w:t>
            </w: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534" w:type="dxa"/>
            <w:vMerge/>
          </w:tcPr>
          <w:p w:rsidR="009D442B" w:rsidRPr="00A04446" w:rsidRDefault="009D442B" w:rsidP="00190087">
            <w:pPr>
              <w:pStyle w:val="ListParagraph"/>
              <w:numPr>
                <w:ilvl w:val="0"/>
                <w:numId w:val="2"/>
              </w:numPr>
              <w:rPr>
                <w:sz w:val="20"/>
                <w:szCs w:val="20"/>
              </w:rPr>
            </w:pPr>
          </w:p>
        </w:tc>
        <w:tc>
          <w:tcPr>
            <w:tcW w:w="2268" w:type="dxa"/>
            <w:vMerge/>
          </w:tcPr>
          <w:p w:rsidR="009D442B" w:rsidRPr="003E2D9E" w:rsidRDefault="009D442B" w:rsidP="00190087">
            <w:pPr>
              <w:rPr>
                <w:szCs w:val="20"/>
              </w:rPr>
            </w:pPr>
          </w:p>
        </w:tc>
        <w:tc>
          <w:tcPr>
            <w:tcW w:w="1242" w:type="dxa"/>
          </w:tcPr>
          <w:p w:rsidR="009D442B" w:rsidRPr="003E2D9E" w:rsidRDefault="009D442B" w:rsidP="00190087">
            <w:r w:rsidRPr="003E2D9E">
              <w:t>Facing wall</w:t>
            </w:r>
          </w:p>
        </w:tc>
        <w:tc>
          <w:tcPr>
            <w:tcW w:w="5276" w:type="dxa"/>
            <w:tcBorders>
              <w:bottom w:val="single" w:sz="4" w:space="0" w:color="auto"/>
            </w:tcBorders>
          </w:tcPr>
          <w:p w:rsidR="009D442B" w:rsidRPr="003E2D9E" w:rsidRDefault="009D442B" w:rsidP="00190087">
            <w:pPr>
              <w:rPr>
                <w:szCs w:val="20"/>
              </w:rPr>
            </w:pP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534" w:type="dxa"/>
            <w:vMerge/>
          </w:tcPr>
          <w:p w:rsidR="009D442B" w:rsidRPr="00A04446" w:rsidRDefault="009D442B" w:rsidP="00190087">
            <w:pPr>
              <w:pStyle w:val="ListParagraph"/>
              <w:numPr>
                <w:ilvl w:val="0"/>
                <w:numId w:val="2"/>
              </w:numPr>
              <w:rPr>
                <w:sz w:val="20"/>
                <w:szCs w:val="20"/>
              </w:rPr>
            </w:pPr>
          </w:p>
        </w:tc>
        <w:tc>
          <w:tcPr>
            <w:tcW w:w="2268" w:type="dxa"/>
            <w:vMerge/>
          </w:tcPr>
          <w:p w:rsidR="009D442B" w:rsidRPr="003E2D9E" w:rsidRDefault="009D442B" w:rsidP="00190087">
            <w:pPr>
              <w:rPr>
                <w:szCs w:val="20"/>
              </w:rPr>
            </w:pPr>
          </w:p>
        </w:tc>
        <w:tc>
          <w:tcPr>
            <w:tcW w:w="1242" w:type="dxa"/>
          </w:tcPr>
          <w:p w:rsidR="009D442B" w:rsidRPr="003E2D9E" w:rsidRDefault="009D442B" w:rsidP="00190087">
            <w:r w:rsidRPr="003E2D9E">
              <w:t>Right wall</w:t>
            </w:r>
          </w:p>
        </w:tc>
        <w:tc>
          <w:tcPr>
            <w:tcW w:w="5276" w:type="dxa"/>
            <w:tcBorders>
              <w:bottom w:val="single" w:sz="4" w:space="0" w:color="auto"/>
            </w:tcBorders>
          </w:tcPr>
          <w:p w:rsidR="009D442B" w:rsidRPr="003E2D9E" w:rsidRDefault="00722248" w:rsidP="00190087">
            <w:pPr>
              <w:rPr>
                <w:szCs w:val="20"/>
              </w:rPr>
            </w:pPr>
            <w:r>
              <w:rPr>
                <w:szCs w:val="20"/>
              </w:rPr>
              <w:t>1 small mark at lower level with 2 very small corner angle chips.</w:t>
            </w: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534" w:type="dxa"/>
            <w:vMerge/>
            <w:tcBorders>
              <w:bottom w:val="single" w:sz="4" w:space="0" w:color="auto"/>
            </w:tcBorders>
          </w:tcPr>
          <w:p w:rsidR="009D442B" w:rsidRPr="00A04446" w:rsidRDefault="009D442B" w:rsidP="00190087">
            <w:pPr>
              <w:pStyle w:val="ListParagraph"/>
              <w:numPr>
                <w:ilvl w:val="0"/>
                <w:numId w:val="2"/>
              </w:numPr>
              <w:rPr>
                <w:sz w:val="20"/>
                <w:szCs w:val="20"/>
              </w:rPr>
            </w:pPr>
          </w:p>
        </w:tc>
        <w:tc>
          <w:tcPr>
            <w:tcW w:w="2268" w:type="dxa"/>
            <w:vMerge/>
            <w:tcBorders>
              <w:bottom w:val="single" w:sz="4" w:space="0" w:color="auto"/>
            </w:tcBorders>
          </w:tcPr>
          <w:p w:rsidR="009D442B" w:rsidRPr="003E2D9E" w:rsidRDefault="009D442B" w:rsidP="00190087">
            <w:pPr>
              <w:rPr>
                <w:szCs w:val="20"/>
              </w:rPr>
            </w:pPr>
          </w:p>
        </w:tc>
        <w:tc>
          <w:tcPr>
            <w:tcW w:w="1242" w:type="dxa"/>
            <w:tcBorders>
              <w:bottom w:val="single" w:sz="4" w:space="0" w:color="auto"/>
            </w:tcBorders>
          </w:tcPr>
          <w:p w:rsidR="009D442B" w:rsidRPr="003E2D9E" w:rsidRDefault="009D442B" w:rsidP="00190087">
            <w:r w:rsidRPr="003E2D9E">
              <w:t>Rear wall</w:t>
            </w:r>
          </w:p>
        </w:tc>
        <w:tc>
          <w:tcPr>
            <w:tcW w:w="5276" w:type="dxa"/>
            <w:tcBorders>
              <w:bottom w:val="single" w:sz="4" w:space="0" w:color="auto"/>
            </w:tcBorders>
          </w:tcPr>
          <w:p w:rsidR="009D442B" w:rsidRPr="003E2D9E" w:rsidRDefault="009D442B" w:rsidP="00190087">
            <w:pPr>
              <w:rPr>
                <w:szCs w:val="20"/>
              </w:rPr>
            </w:pP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Switches and sockets</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6F4C22" w:rsidP="00190087">
            <w:pPr>
              <w:rPr>
                <w:szCs w:val="20"/>
              </w:rPr>
            </w:pPr>
            <w:r>
              <w:rPr>
                <w:szCs w:val="20"/>
              </w:rPr>
              <w:t>1 chrome single dimmer switch.</w:t>
            </w:r>
          </w:p>
        </w:tc>
        <w:tc>
          <w:tcPr>
            <w:tcW w:w="5276" w:type="dxa"/>
          </w:tcPr>
          <w:p w:rsidR="009D442B" w:rsidRPr="003E2D9E" w:rsidRDefault="009D442B" w:rsidP="00190087">
            <w:pPr>
              <w:rPr>
                <w:szCs w:val="20"/>
              </w:rPr>
            </w:pPr>
          </w:p>
        </w:tc>
        <w:tc>
          <w:tcPr>
            <w:tcW w:w="4854" w:type="dxa"/>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6F4C22" w:rsidP="00190087">
            <w:pPr>
              <w:rPr>
                <w:szCs w:val="20"/>
              </w:rPr>
            </w:pPr>
            <w:r>
              <w:rPr>
                <w:szCs w:val="20"/>
              </w:rPr>
              <w:t>2 chrome double plug sockets.</w:t>
            </w:r>
          </w:p>
        </w:tc>
        <w:tc>
          <w:tcPr>
            <w:tcW w:w="5276" w:type="dxa"/>
          </w:tcPr>
          <w:p w:rsidR="009D442B" w:rsidRPr="003E2D9E" w:rsidRDefault="006F4C22" w:rsidP="00190087">
            <w:pPr>
              <w:rPr>
                <w:szCs w:val="20"/>
              </w:rPr>
            </w:pPr>
            <w:r>
              <w:rPr>
                <w:szCs w:val="20"/>
              </w:rPr>
              <w:t>Paint marked.</w:t>
            </w:r>
          </w:p>
        </w:tc>
        <w:tc>
          <w:tcPr>
            <w:tcW w:w="4854" w:type="dxa"/>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Heating</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Default="006F4C22" w:rsidP="00190087">
            <w:pPr>
              <w:rPr>
                <w:szCs w:val="20"/>
              </w:rPr>
            </w:pPr>
            <w:r>
              <w:rPr>
                <w:szCs w:val="20"/>
              </w:rPr>
              <w:t>1 white metal wall mounted double panelled box radiator containing:</w:t>
            </w:r>
          </w:p>
          <w:p w:rsidR="006F4C22" w:rsidRDefault="006F4C22" w:rsidP="00190087">
            <w:pPr>
              <w:rPr>
                <w:szCs w:val="20"/>
              </w:rPr>
            </w:pPr>
            <w:r>
              <w:rPr>
                <w:szCs w:val="20"/>
              </w:rPr>
              <w:t>1 white plastic thermostat.</w:t>
            </w:r>
          </w:p>
          <w:p w:rsidR="006F4C22" w:rsidRPr="003E2D9E" w:rsidRDefault="006F4C22" w:rsidP="00190087">
            <w:pPr>
              <w:rPr>
                <w:szCs w:val="20"/>
              </w:rPr>
            </w:pPr>
            <w:r>
              <w:rPr>
                <w:szCs w:val="20"/>
              </w:rPr>
              <w:t>1 white plastic valve fitting.</w:t>
            </w:r>
          </w:p>
        </w:tc>
        <w:tc>
          <w:tcPr>
            <w:tcW w:w="5276" w:type="dxa"/>
            <w:tcBorders>
              <w:bottom w:val="single" w:sz="4" w:space="0" w:color="auto"/>
            </w:tcBorders>
          </w:tcPr>
          <w:p w:rsidR="009D442B" w:rsidRPr="003E2D9E" w:rsidRDefault="009D442B" w:rsidP="00190087">
            <w:pPr>
              <w:rPr>
                <w:szCs w:val="20"/>
              </w:rPr>
            </w:pP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Windows</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Default="006F4C22" w:rsidP="00190087">
            <w:pPr>
              <w:rPr>
                <w:szCs w:val="20"/>
              </w:rPr>
            </w:pPr>
            <w:r>
              <w:rPr>
                <w:szCs w:val="20"/>
              </w:rPr>
              <w:t>Magnolia painted wooden window frame containing:</w:t>
            </w:r>
          </w:p>
          <w:p w:rsidR="006F4C22" w:rsidRDefault="006F4C22" w:rsidP="00190087">
            <w:pPr>
              <w:rPr>
                <w:szCs w:val="20"/>
              </w:rPr>
            </w:pPr>
            <w:r>
              <w:rPr>
                <w:szCs w:val="20"/>
              </w:rPr>
              <w:t>3 double glazed panes.</w:t>
            </w:r>
          </w:p>
          <w:p w:rsidR="006F4C22" w:rsidRDefault="006F4C22" w:rsidP="00190087">
            <w:pPr>
              <w:rPr>
                <w:szCs w:val="20"/>
              </w:rPr>
            </w:pPr>
            <w:r>
              <w:rPr>
                <w:szCs w:val="20"/>
              </w:rPr>
              <w:t>3 chrome fittings.</w:t>
            </w:r>
          </w:p>
          <w:p w:rsidR="006F4C22" w:rsidRPr="003E2D9E" w:rsidRDefault="006F4C22" w:rsidP="00190087">
            <w:pPr>
              <w:rPr>
                <w:szCs w:val="20"/>
              </w:rPr>
            </w:pPr>
            <w:r>
              <w:rPr>
                <w:szCs w:val="20"/>
              </w:rPr>
              <w:t>Magnolia painted wooden window sill and recess.</w:t>
            </w:r>
          </w:p>
        </w:tc>
        <w:tc>
          <w:tcPr>
            <w:tcW w:w="5276" w:type="dxa"/>
          </w:tcPr>
          <w:p w:rsidR="009D442B" w:rsidRDefault="006F4C22" w:rsidP="00190087">
            <w:pPr>
              <w:rPr>
                <w:szCs w:val="20"/>
              </w:rPr>
            </w:pPr>
            <w:r>
              <w:rPr>
                <w:szCs w:val="20"/>
              </w:rPr>
              <w:t>Glazing sound and clean.</w:t>
            </w:r>
          </w:p>
          <w:p w:rsidR="006F4C22" w:rsidRDefault="006F4C22" w:rsidP="00190087">
            <w:pPr>
              <w:rPr>
                <w:szCs w:val="20"/>
              </w:rPr>
            </w:pPr>
            <w:r>
              <w:rPr>
                <w:szCs w:val="20"/>
              </w:rPr>
              <w:t>Few minor paint marks to edges of panes.</w:t>
            </w:r>
          </w:p>
          <w:p w:rsidR="006F4C22" w:rsidRDefault="006F4C22" w:rsidP="00190087">
            <w:pPr>
              <w:rPr>
                <w:szCs w:val="20"/>
              </w:rPr>
            </w:pPr>
            <w:r>
              <w:rPr>
                <w:szCs w:val="20"/>
              </w:rPr>
              <w:t>Woodwork cracking to lower left hand side of frame.</w:t>
            </w:r>
          </w:p>
          <w:p w:rsidR="006F4C22" w:rsidRPr="003E2D9E" w:rsidRDefault="006F4C22" w:rsidP="00190087">
            <w:pPr>
              <w:rPr>
                <w:szCs w:val="20"/>
              </w:rPr>
            </w:pPr>
            <w:r>
              <w:rPr>
                <w:szCs w:val="20"/>
              </w:rPr>
              <w:t>1 small chip to window sill.</w:t>
            </w:r>
          </w:p>
        </w:tc>
        <w:tc>
          <w:tcPr>
            <w:tcW w:w="4854" w:type="dxa"/>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Curtains/blinds</w:t>
            </w:r>
            <w:r w:rsidR="0006312A">
              <w:rPr>
                <w:b/>
                <w:szCs w:val="20"/>
              </w:rPr>
              <w:t>/shutters</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06312A" w:rsidP="0006312A">
            <w:pPr>
              <w:rPr>
                <w:szCs w:val="20"/>
              </w:rPr>
            </w:pPr>
            <w:r>
              <w:rPr>
                <w:szCs w:val="20"/>
              </w:rPr>
              <w:t>2 white wooden folding double wooden shutters with adjustable slats.</w:t>
            </w:r>
          </w:p>
        </w:tc>
        <w:tc>
          <w:tcPr>
            <w:tcW w:w="5276" w:type="dxa"/>
            <w:tcBorders>
              <w:bottom w:val="single" w:sz="4" w:space="0" w:color="auto"/>
            </w:tcBorders>
          </w:tcPr>
          <w:p w:rsidR="009D442B" w:rsidRDefault="0006312A" w:rsidP="00190087">
            <w:pPr>
              <w:rPr>
                <w:szCs w:val="20"/>
              </w:rPr>
            </w:pPr>
            <w:r>
              <w:rPr>
                <w:szCs w:val="20"/>
              </w:rPr>
              <w:t>In good condition.</w:t>
            </w:r>
          </w:p>
          <w:p w:rsidR="0006312A" w:rsidRPr="003E2D9E" w:rsidRDefault="0006312A" w:rsidP="00190087">
            <w:pPr>
              <w:rPr>
                <w:szCs w:val="20"/>
              </w:rPr>
            </w:pPr>
            <w:r>
              <w:rPr>
                <w:szCs w:val="20"/>
              </w:rPr>
              <w:t>Working.</w:t>
            </w: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t>Ceiling</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06312A" w:rsidP="00190087">
            <w:pPr>
              <w:rPr>
                <w:szCs w:val="20"/>
              </w:rPr>
            </w:pPr>
            <w:r>
              <w:rPr>
                <w:szCs w:val="20"/>
              </w:rPr>
              <w:t>Painted white.</w:t>
            </w:r>
          </w:p>
        </w:tc>
        <w:tc>
          <w:tcPr>
            <w:tcW w:w="5276" w:type="dxa"/>
            <w:tcBorders>
              <w:bottom w:val="single" w:sz="4" w:space="0" w:color="auto"/>
            </w:tcBorders>
          </w:tcPr>
          <w:p w:rsidR="009D442B" w:rsidRDefault="0006312A" w:rsidP="00190087">
            <w:pPr>
              <w:rPr>
                <w:szCs w:val="20"/>
              </w:rPr>
            </w:pPr>
            <w:r>
              <w:rPr>
                <w:szCs w:val="20"/>
              </w:rPr>
              <w:t>Light cracking around third light fitting.</w:t>
            </w:r>
          </w:p>
          <w:p w:rsidR="0006312A" w:rsidRDefault="0006312A" w:rsidP="00190087">
            <w:pPr>
              <w:rPr>
                <w:szCs w:val="20"/>
              </w:rPr>
            </w:pPr>
            <w:r>
              <w:rPr>
                <w:szCs w:val="20"/>
              </w:rPr>
              <w:t>Light patchy paintwork to centre.</w:t>
            </w:r>
          </w:p>
          <w:p w:rsidR="00D1107F" w:rsidRDefault="00D1107F" w:rsidP="00190087">
            <w:pPr>
              <w:rPr>
                <w:szCs w:val="20"/>
              </w:rPr>
            </w:pPr>
          </w:p>
          <w:p w:rsidR="00D1107F" w:rsidRPr="003E2D9E" w:rsidRDefault="00D1107F" w:rsidP="00190087">
            <w:pPr>
              <w:rPr>
                <w:szCs w:val="20"/>
              </w:rPr>
            </w:pP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9D442B" w:rsidP="00190087">
            <w:pPr>
              <w:rPr>
                <w:b/>
                <w:szCs w:val="20"/>
              </w:rPr>
            </w:pPr>
            <w:r w:rsidRPr="003E2D9E">
              <w:rPr>
                <w:b/>
                <w:szCs w:val="20"/>
              </w:rPr>
              <w:lastRenderedPageBreak/>
              <w:t>Lighting</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Borders>
              <w:bottom w:val="single" w:sz="4" w:space="0" w:color="auto"/>
            </w:tcBorders>
          </w:tcPr>
          <w:p w:rsidR="009D442B" w:rsidRPr="00A04446" w:rsidRDefault="009D442B" w:rsidP="00190087">
            <w:pPr>
              <w:pStyle w:val="ListParagraph"/>
              <w:numPr>
                <w:ilvl w:val="0"/>
                <w:numId w:val="2"/>
              </w:numPr>
              <w:rPr>
                <w:sz w:val="20"/>
                <w:szCs w:val="20"/>
              </w:rPr>
            </w:pPr>
          </w:p>
        </w:tc>
        <w:tc>
          <w:tcPr>
            <w:tcW w:w="3510" w:type="dxa"/>
            <w:gridSpan w:val="2"/>
            <w:tcBorders>
              <w:bottom w:val="single" w:sz="4" w:space="0" w:color="auto"/>
            </w:tcBorders>
          </w:tcPr>
          <w:p w:rsidR="009D442B" w:rsidRPr="003E2D9E" w:rsidRDefault="0006312A" w:rsidP="00190087">
            <w:pPr>
              <w:rPr>
                <w:szCs w:val="20"/>
              </w:rPr>
            </w:pPr>
            <w:r>
              <w:rPr>
                <w:szCs w:val="20"/>
              </w:rPr>
              <w:t>5 ceiling mounted recessed spotlights.</w:t>
            </w:r>
          </w:p>
        </w:tc>
        <w:tc>
          <w:tcPr>
            <w:tcW w:w="5276" w:type="dxa"/>
            <w:tcBorders>
              <w:bottom w:val="single" w:sz="4" w:space="0" w:color="auto"/>
            </w:tcBorders>
          </w:tcPr>
          <w:p w:rsidR="009D442B" w:rsidRDefault="0006312A" w:rsidP="00190087">
            <w:pPr>
              <w:rPr>
                <w:szCs w:val="20"/>
              </w:rPr>
            </w:pPr>
            <w:r>
              <w:rPr>
                <w:szCs w:val="20"/>
              </w:rPr>
              <w:t>All tested.</w:t>
            </w:r>
          </w:p>
          <w:p w:rsidR="0006312A" w:rsidRDefault="0006312A" w:rsidP="00190087">
            <w:pPr>
              <w:rPr>
                <w:szCs w:val="20"/>
              </w:rPr>
            </w:pPr>
            <w:r>
              <w:rPr>
                <w:szCs w:val="20"/>
              </w:rPr>
              <w:t>1 not working.</w:t>
            </w:r>
          </w:p>
          <w:p w:rsidR="0006312A" w:rsidRPr="003E2D9E" w:rsidRDefault="0006312A" w:rsidP="00190087">
            <w:pPr>
              <w:rPr>
                <w:szCs w:val="20"/>
              </w:rPr>
            </w:pPr>
            <w:r>
              <w:rPr>
                <w:szCs w:val="20"/>
              </w:rPr>
              <w:t>Lights not fully flush with ceiling.</w:t>
            </w:r>
          </w:p>
        </w:tc>
        <w:tc>
          <w:tcPr>
            <w:tcW w:w="4854" w:type="dxa"/>
            <w:tcBorders>
              <w:bottom w:val="single" w:sz="4" w:space="0" w:color="auto"/>
            </w:tcBorders>
          </w:tcPr>
          <w:p w:rsidR="009D442B" w:rsidRPr="00A04446" w:rsidRDefault="009D442B" w:rsidP="00190087">
            <w:pPr>
              <w:rPr>
                <w:sz w:val="20"/>
                <w:szCs w:val="20"/>
              </w:rPr>
            </w:pPr>
          </w:p>
        </w:tc>
      </w:tr>
      <w:tr w:rsidR="009D442B" w:rsidTr="00190087">
        <w:trPr>
          <w:trHeight w:val="227"/>
        </w:trPr>
        <w:tc>
          <w:tcPr>
            <w:tcW w:w="4044" w:type="dxa"/>
            <w:gridSpan w:val="3"/>
            <w:tcBorders>
              <w:right w:val="nil"/>
            </w:tcBorders>
            <w:shd w:val="clear" w:color="auto" w:fill="D9D9D9" w:themeFill="background1" w:themeFillShade="D9"/>
          </w:tcPr>
          <w:p w:rsidR="009D442B" w:rsidRPr="003E2D9E" w:rsidRDefault="0006312A" w:rsidP="00190087">
            <w:pPr>
              <w:rPr>
                <w:b/>
                <w:szCs w:val="20"/>
              </w:rPr>
            </w:pPr>
            <w:r>
              <w:rPr>
                <w:b/>
                <w:szCs w:val="20"/>
              </w:rPr>
              <w:t xml:space="preserve">Built-in </w:t>
            </w:r>
            <w:r w:rsidR="009D442B" w:rsidRPr="003E2D9E">
              <w:rPr>
                <w:b/>
                <w:szCs w:val="20"/>
              </w:rPr>
              <w:t>wardrobe</w:t>
            </w:r>
          </w:p>
        </w:tc>
        <w:tc>
          <w:tcPr>
            <w:tcW w:w="5276" w:type="dxa"/>
            <w:tcBorders>
              <w:left w:val="nil"/>
              <w:right w:val="nil"/>
            </w:tcBorders>
            <w:shd w:val="clear" w:color="auto" w:fill="D9D9D9" w:themeFill="background1" w:themeFillShade="D9"/>
          </w:tcPr>
          <w:p w:rsidR="009D442B" w:rsidRPr="003E2D9E" w:rsidRDefault="009D442B" w:rsidP="00190087">
            <w:pPr>
              <w:rPr>
                <w:szCs w:val="20"/>
              </w:rPr>
            </w:pPr>
          </w:p>
        </w:tc>
        <w:tc>
          <w:tcPr>
            <w:tcW w:w="4854" w:type="dxa"/>
            <w:tcBorders>
              <w:left w:val="nil"/>
            </w:tcBorders>
            <w:shd w:val="clear" w:color="auto" w:fill="D9D9D9" w:themeFill="background1" w:themeFillShade="D9"/>
          </w:tcPr>
          <w:p w:rsidR="009D442B" w:rsidRPr="00A04446" w:rsidRDefault="009D442B" w:rsidP="00190087">
            <w:pPr>
              <w:rPr>
                <w:sz w:val="20"/>
                <w:szCs w:val="20"/>
              </w:rPr>
            </w:pPr>
          </w:p>
        </w:tc>
      </w:tr>
      <w:tr w:rsidR="009D442B" w:rsidTr="00190087">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Default="0006312A" w:rsidP="00190087">
            <w:pPr>
              <w:rPr>
                <w:szCs w:val="20"/>
              </w:rPr>
            </w:pPr>
            <w:r>
              <w:rPr>
                <w:szCs w:val="20"/>
              </w:rPr>
              <w:t>Magnolia painted wooden frame.</w:t>
            </w:r>
          </w:p>
          <w:p w:rsidR="0006312A" w:rsidRDefault="0006312A" w:rsidP="0006312A">
            <w:pPr>
              <w:rPr>
                <w:szCs w:val="20"/>
              </w:rPr>
            </w:pPr>
            <w:r>
              <w:rPr>
                <w:szCs w:val="20"/>
              </w:rPr>
              <w:t xml:space="preserve">2 </w:t>
            </w:r>
            <w:proofErr w:type="gramStart"/>
            <w:r>
              <w:rPr>
                <w:szCs w:val="20"/>
              </w:rPr>
              <w:t>magnolia</w:t>
            </w:r>
            <w:proofErr w:type="gramEnd"/>
            <w:r>
              <w:rPr>
                <w:szCs w:val="20"/>
              </w:rPr>
              <w:t xml:space="preserve"> painted flat panel wooden doors.</w:t>
            </w:r>
          </w:p>
          <w:p w:rsidR="0006312A" w:rsidRDefault="0006312A" w:rsidP="0006312A">
            <w:pPr>
              <w:rPr>
                <w:szCs w:val="20"/>
              </w:rPr>
            </w:pPr>
            <w:r>
              <w:rPr>
                <w:szCs w:val="20"/>
              </w:rPr>
              <w:t>2 small circular chrome pulls.</w:t>
            </w:r>
          </w:p>
          <w:p w:rsidR="0006312A" w:rsidRDefault="0006312A" w:rsidP="0006312A">
            <w:pPr>
              <w:rPr>
                <w:szCs w:val="20"/>
              </w:rPr>
            </w:pPr>
            <w:r>
              <w:rPr>
                <w:szCs w:val="20"/>
              </w:rPr>
              <w:t>Magnolia painted interior.</w:t>
            </w:r>
          </w:p>
          <w:p w:rsidR="0006312A" w:rsidRPr="003E2D9E" w:rsidRDefault="0006312A" w:rsidP="0006312A">
            <w:pPr>
              <w:rPr>
                <w:szCs w:val="20"/>
              </w:rPr>
            </w:pPr>
            <w:r>
              <w:rPr>
                <w:szCs w:val="20"/>
              </w:rPr>
              <w:t xml:space="preserve">3 </w:t>
            </w:r>
            <w:proofErr w:type="gramStart"/>
            <w:r>
              <w:rPr>
                <w:szCs w:val="20"/>
              </w:rPr>
              <w:t>magnolia</w:t>
            </w:r>
            <w:proofErr w:type="gramEnd"/>
            <w:r>
              <w:rPr>
                <w:szCs w:val="20"/>
              </w:rPr>
              <w:t xml:space="preserve"> painted shelves.</w:t>
            </w:r>
          </w:p>
        </w:tc>
        <w:tc>
          <w:tcPr>
            <w:tcW w:w="5276" w:type="dxa"/>
          </w:tcPr>
          <w:p w:rsidR="009D442B" w:rsidRDefault="0006312A" w:rsidP="00190087">
            <w:pPr>
              <w:rPr>
                <w:szCs w:val="20"/>
              </w:rPr>
            </w:pPr>
            <w:r>
              <w:rPr>
                <w:szCs w:val="20"/>
              </w:rPr>
              <w:t>Several scratches, small chips and scuff marks to interior.</w:t>
            </w:r>
          </w:p>
          <w:p w:rsidR="0006312A" w:rsidRPr="003E2D9E" w:rsidRDefault="0006312A" w:rsidP="00190087">
            <w:pPr>
              <w:rPr>
                <w:szCs w:val="20"/>
              </w:rPr>
            </w:pPr>
            <w:r>
              <w:rPr>
                <w:szCs w:val="20"/>
              </w:rPr>
              <w:t>Small chip to edge of left hand side door.</w:t>
            </w:r>
          </w:p>
        </w:tc>
        <w:tc>
          <w:tcPr>
            <w:tcW w:w="4854" w:type="dxa"/>
          </w:tcPr>
          <w:p w:rsidR="009D442B" w:rsidRPr="00A04446" w:rsidRDefault="009D442B" w:rsidP="00190087">
            <w:pPr>
              <w:rPr>
                <w:sz w:val="20"/>
                <w:szCs w:val="20"/>
              </w:rPr>
            </w:pPr>
          </w:p>
        </w:tc>
      </w:tr>
      <w:tr w:rsidR="009D442B" w:rsidTr="00B77F5F">
        <w:trPr>
          <w:trHeight w:val="227"/>
        </w:trPr>
        <w:tc>
          <w:tcPr>
            <w:tcW w:w="14174" w:type="dxa"/>
            <w:gridSpan w:val="5"/>
            <w:shd w:val="clear" w:color="auto" w:fill="D9D9D9" w:themeFill="background1" w:themeFillShade="D9"/>
          </w:tcPr>
          <w:p w:rsidR="009D442B" w:rsidRPr="0006312A" w:rsidRDefault="0006312A" w:rsidP="0006312A">
            <w:pPr>
              <w:rPr>
                <w:b/>
                <w:szCs w:val="20"/>
              </w:rPr>
            </w:pPr>
            <w:r w:rsidRPr="0006312A">
              <w:rPr>
                <w:b/>
                <w:szCs w:val="20"/>
              </w:rPr>
              <w:t xml:space="preserve">Miscellaneous </w:t>
            </w:r>
            <w:r>
              <w:rPr>
                <w:b/>
                <w:szCs w:val="20"/>
              </w:rPr>
              <w:t>i</w:t>
            </w:r>
            <w:r w:rsidRPr="0006312A">
              <w:rPr>
                <w:b/>
                <w:szCs w:val="20"/>
              </w:rPr>
              <w:t>tems</w:t>
            </w:r>
          </w:p>
        </w:tc>
      </w:tr>
      <w:tr w:rsidR="009D442B" w:rsidTr="00B77F5F">
        <w:trPr>
          <w:trHeight w:val="227"/>
        </w:trPr>
        <w:tc>
          <w:tcPr>
            <w:tcW w:w="534" w:type="dxa"/>
          </w:tcPr>
          <w:p w:rsidR="009D442B" w:rsidRPr="00A04446" w:rsidRDefault="009D442B" w:rsidP="00190087">
            <w:pPr>
              <w:pStyle w:val="ListParagraph"/>
              <w:numPr>
                <w:ilvl w:val="0"/>
                <w:numId w:val="2"/>
              </w:numPr>
              <w:rPr>
                <w:sz w:val="20"/>
                <w:szCs w:val="20"/>
              </w:rPr>
            </w:pPr>
          </w:p>
        </w:tc>
        <w:tc>
          <w:tcPr>
            <w:tcW w:w="3510" w:type="dxa"/>
            <w:gridSpan w:val="2"/>
          </w:tcPr>
          <w:p w:rsidR="009D442B" w:rsidRPr="003E2D9E" w:rsidRDefault="0006312A" w:rsidP="00051F2B">
            <w:pPr>
              <w:rPr>
                <w:szCs w:val="20"/>
              </w:rPr>
            </w:pPr>
            <w:r>
              <w:rPr>
                <w:szCs w:val="20"/>
              </w:rPr>
              <w:t>4 magnolia painted wall mounted wooden shelves each with 2 metal brackets.</w:t>
            </w:r>
          </w:p>
        </w:tc>
        <w:tc>
          <w:tcPr>
            <w:tcW w:w="5276" w:type="dxa"/>
          </w:tcPr>
          <w:p w:rsidR="009D442B" w:rsidRPr="003E2D9E" w:rsidRDefault="0006312A" w:rsidP="00190087">
            <w:pPr>
              <w:rPr>
                <w:szCs w:val="20"/>
              </w:rPr>
            </w:pPr>
            <w:r>
              <w:rPr>
                <w:szCs w:val="20"/>
              </w:rPr>
              <w:t>Old defects under.</w:t>
            </w:r>
          </w:p>
        </w:tc>
        <w:tc>
          <w:tcPr>
            <w:tcW w:w="4854" w:type="dxa"/>
          </w:tcPr>
          <w:p w:rsidR="009D442B" w:rsidRPr="00A04446" w:rsidRDefault="009D442B" w:rsidP="00190087">
            <w:pPr>
              <w:rPr>
                <w:sz w:val="20"/>
                <w:szCs w:val="20"/>
              </w:rPr>
            </w:pPr>
          </w:p>
        </w:tc>
      </w:tr>
      <w:tr w:rsidR="00D1107F" w:rsidTr="00B77F5F">
        <w:trPr>
          <w:trHeight w:val="227"/>
        </w:trPr>
        <w:tc>
          <w:tcPr>
            <w:tcW w:w="534" w:type="dxa"/>
          </w:tcPr>
          <w:p w:rsidR="00D1107F" w:rsidRPr="00A04446" w:rsidRDefault="00D1107F" w:rsidP="00190087">
            <w:pPr>
              <w:pStyle w:val="ListParagraph"/>
              <w:numPr>
                <w:ilvl w:val="0"/>
                <w:numId w:val="2"/>
              </w:numPr>
              <w:rPr>
                <w:sz w:val="20"/>
                <w:szCs w:val="20"/>
              </w:rPr>
            </w:pPr>
          </w:p>
        </w:tc>
        <w:tc>
          <w:tcPr>
            <w:tcW w:w="3510" w:type="dxa"/>
            <w:gridSpan w:val="2"/>
          </w:tcPr>
          <w:p w:rsidR="00D1107F" w:rsidRDefault="00850B33" w:rsidP="00051F2B">
            <w:pPr>
              <w:rPr>
                <w:szCs w:val="20"/>
              </w:rPr>
            </w:pPr>
            <w:r>
              <w:rPr>
                <w:szCs w:val="20"/>
              </w:rPr>
              <w:t>1 white duvet being stored inside wardrobe.</w:t>
            </w:r>
          </w:p>
        </w:tc>
        <w:tc>
          <w:tcPr>
            <w:tcW w:w="5276" w:type="dxa"/>
          </w:tcPr>
          <w:p w:rsidR="00D1107F" w:rsidRDefault="00D1107F" w:rsidP="00190087">
            <w:pPr>
              <w:rPr>
                <w:szCs w:val="20"/>
              </w:rPr>
            </w:pPr>
          </w:p>
        </w:tc>
        <w:tc>
          <w:tcPr>
            <w:tcW w:w="4854" w:type="dxa"/>
          </w:tcPr>
          <w:p w:rsidR="00D1107F" w:rsidRPr="00A04446" w:rsidRDefault="00D1107F" w:rsidP="00190087">
            <w:pPr>
              <w:rPr>
                <w:sz w:val="20"/>
                <w:szCs w:val="20"/>
              </w:rPr>
            </w:pPr>
          </w:p>
        </w:tc>
      </w:tr>
    </w:tbl>
    <w:p w:rsidR="009D442B" w:rsidRDefault="009D442B"/>
    <w:p w:rsidR="00D1107F" w:rsidRDefault="00D1107F"/>
    <w:p w:rsidR="00D1107F" w:rsidRDefault="00D1107F"/>
    <w:p w:rsidR="00D1107F" w:rsidRDefault="00D1107F"/>
    <w:p w:rsidR="00D1107F" w:rsidRDefault="00D1107F"/>
    <w:p w:rsidR="00D1107F" w:rsidRDefault="00D1107F"/>
    <w:p w:rsidR="00D1107F" w:rsidRDefault="00D1107F"/>
    <w:p w:rsidR="00D1107F" w:rsidRDefault="00D1107F"/>
    <w:p w:rsidR="00D1107F" w:rsidRDefault="00D1107F"/>
    <w:p w:rsidR="00D1107F" w:rsidRDefault="00D1107F"/>
    <w:p w:rsidR="00D1107F" w:rsidRDefault="00D1107F"/>
    <w:tbl>
      <w:tblPr>
        <w:tblW w:w="0" w:type="auto"/>
        <w:tblLayout w:type="fixed"/>
        <w:tblLook w:val="0000" w:firstRow="0" w:lastRow="0" w:firstColumn="0" w:lastColumn="0" w:noHBand="0" w:noVBand="0"/>
      </w:tblPr>
      <w:tblGrid>
        <w:gridCol w:w="3903"/>
        <w:gridCol w:w="3903"/>
        <w:gridCol w:w="3904"/>
        <w:gridCol w:w="3904"/>
      </w:tblGrid>
      <w:tr w:rsidR="00D1107F" w:rsidTr="00D1107F">
        <w:tc>
          <w:tcPr>
            <w:tcW w:w="3903" w:type="dxa"/>
          </w:tcPr>
          <w:p w:rsidR="00D1107F" w:rsidRDefault="00D1107F" w:rsidP="00D1107F">
            <w:pPr>
              <w:spacing w:before="60" w:after="60"/>
              <w:jc w:val="center"/>
            </w:pPr>
            <w:r>
              <w:rPr>
                <w:noProof/>
                <w:lang w:eastAsia="en-GB"/>
              </w:rPr>
              <w:drawing>
                <wp:inline distT="0" distB="0" distL="0" distR="0">
                  <wp:extent cx="2341245" cy="17557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41245" cy="1755775"/>
                          </a:xfrm>
                          <a:prstGeom prst="rect">
                            <a:avLst/>
                          </a:prstGeom>
                        </pic:spPr>
                      </pic:pic>
                    </a:graphicData>
                  </a:graphic>
                </wp:inline>
              </w:drawing>
            </w:r>
          </w:p>
        </w:tc>
        <w:tc>
          <w:tcPr>
            <w:tcW w:w="3903" w:type="dxa"/>
          </w:tcPr>
          <w:p w:rsidR="00D1107F" w:rsidRDefault="00D1107F" w:rsidP="00D1107F">
            <w:pPr>
              <w:spacing w:before="60" w:after="60"/>
              <w:jc w:val="center"/>
            </w:pPr>
            <w:r>
              <w:rPr>
                <w:noProof/>
                <w:lang w:eastAsia="en-GB"/>
              </w:rPr>
              <w:drawing>
                <wp:inline distT="0" distB="0" distL="0" distR="0">
                  <wp:extent cx="2341245" cy="17557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41245" cy="1755775"/>
                          </a:xfrm>
                          <a:prstGeom prst="rect">
                            <a:avLst/>
                          </a:prstGeom>
                        </pic:spPr>
                      </pic:pic>
                    </a:graphicData>
                  </a:graphic>
                </wp:inline>
              </w:drawing>
            </w:r>
          </w:p>
        </w:tc>
        <w:tc>
          <w:tcPr>
            <w:tcW w:w="3904" w:type="dxa"/>
          </w:tcPr>
          <w:p w:rsidR="00D1107F" w:rsidRDefault="00D1107F" w:rsidP="00D1107F">
            <w:pPr>
              <w:spacing w:before="60" w:after="60"/>
              <w:jc w:val="center"/>
            </w:pPr>
            <w:r>
              <w:rPr>
                <w:noProof/>
                <w:lang w:eastAsia="en-GB"/>
              </w:rPr>
              <w:drawing>
                <wp:inline distT="0" distB="0" distL="0" distR="0">
                  <wp:extent cx="2341880" cy="175641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41880" cy="1756410"/>
                          </a:xfrm>
                          <a:prstGeom prst="rect">
                            <a:avLst/>
                          </a:prstGeom>
                        </pic:spPr>
                      </pic:pic>
                    </a:graphicData>
                  </a:graphic>
                </wp:inline>
              </w:drawing>
            </w:r>
          </w:p>
        </w:tc>
        <w:tc>
          <w:tcPr>
            <w:tcW w:w="3904" w:type="dxa"/>
          </w:tcPr>
          <w:p w:rsidR="00D1107F" w:rsidRDefault="00D1107F" w:rsidP="00D1107F">
            <w:pPr>
              <w:spacing w:before="60" w:after="60"/>
              <w:jc w:val="center"/>
            </w:pPr>
            <w:r>
              <w:rPr>
                <w:noProof/>
                <w:lang w:eastAsia="en-GB"/>
              </w:rPr>
              <w:drawing>
                <wp:inline distT="0" distB="0" distL="0" distR="0">
                  <wp:extent cx="2341880" cy="175641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341880" cy="1756410"/>
                          </a:xfrm>
                          <a:prstGeom prst="rect">
                            <a:avLst/>
                          </a:prstGeom>
                        </pic:spPr>
                      </pic:pic>
                    </a:graphicData>
                  </a:graphic>
                </wp:inline>
              </w:drawing>
            </w:r>
          </w:p>
        </w:tc>
      </w:tr>
      <w:tr w:rsidR="00D1107F" w:rsidTr="00D1107F">
        <w:tc>
          <w:tcPr>
            <w:tcW w:w="3903" w:type="dxa"/>
          </w:tcPr>
          <w:p w:rsidR="00D1107F" w:rsidRDefault="00D1107F" w:rsidP="00D1107F">
            <w:pPr>
              <w:spacing w:before="60" w:after="60"/>
              <w:jc w:val="center"/>
            </w:pPr>
          </w:p>
        </w:tc>
        <w:tc>
          <w:tcPr>
            <w:tcW w:w="3903" w:type="dxa"/>
          </w:tcPr>
          <w:p w:rsidR="00D1107F" w:rsidRDefault="00D1107F" w:rsidP="00D1107F">
            <w:pPr>
              <w:spacing w:before="60" w:after="60"/>
              <w:jc w:val="center"/>
            </w:pPr>
          </w:p>
        </w:tc>
        <w:tc>
          <w:tcPr>
            <w:tcW w:w="3904" w:type="dxa"/>
          </w:tcPr>
          <w:p w:rsidR="00D1107F" w:rsidRDefault="00D1107F" w:rsidP="00D1107F">
            <w:pPr>
              <w:spacing w:before="60" w:after="60"/>
              <w:jc w:val="center"/>
            </w:pPr>
          </w:p>
        </w:tc>
        <w:tc>
          <w:tcPr>
            <w:tcW w:w="3904" w:type="dxa"/>
          </w:tcPr>
          <w:p w:rsidR="00D1107F" w:rsidRDefault="00D1107F" w:rsidP="00D1107F">
            <w:pPr>
              <w:spacing w:before="60" w:after="60"/>
              <w:jc w:val="center"/>
            </w:pPr>
          </w:p>
        </w:tc>
      </w:tr>
      <w:tr w:rsidR="00D1107F" w:rsidTr="00D1107F">
        <w:tc>
          <w:tcPr>
            <w:tcW w:w="3903" w:type="dxa"/>
          </w:tcPr>
          <w:p w:rsidR="00D1107F" w:rsidRDefault="00D1107F" w:rsidP="00D1107F">
            <w:pPr>
              <w:spacing w:before="60" w:after="60"/>
              <w:jc w:val="center"/>
            </w:pPr>
            <w:r>
              <w:rPr>
                <w:noProof/>
                <w:lang w:eastAsia="en-GB"/>
              </w:rPr>
              <w:drawing>
                <wp:inline distT="0" distB="0" distL="0" distR="0">
                  <wp:extent cx="2341245" cy="17557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41245" cy="1755775"/>
                          </a:xfrm>
                          <a:prstGeom prst="rect">
                            <a:avLst/>
                          </a:prstGeom>
                        </pic:spPr>
                      </pic:pic>
                    </a:graphicData>
                  </a:graphic>
                </wp:inline>
              </w:drawing>
            </w:r>
          </w:p>
        </w:tc>
        <w:tc>
          <w:tcPr>
            <w:tcW w:w="3903" w:type="dxa"/>
          </w:tcPr>
          <w:p w:rsidR="00D1107F" w:rsidRDefault="00D1107F" w:rsidP="00D1107F">
            <w:pPr>
              <w:spacing w:before="60" w:after="60"/>
              <w:jc w:val="center"/>
            </w:pPr>
            <w:r>
              <w:rPr>
                <w:noProof/>
                <w:lang w:eastAsia="en-GB"/>
              </w:rPr>
              <w:drawing>
                <wp:inline distT="0" distB="0" distL="0" distR="0">
                  <wp:extent cx="2341245" cy="17557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41245" cy="1755775"/>
                          </a:xfrm>
                          <a:prstGeom prst="rect">
                            <a:avLst/>
                          </a:prstGeom>
                        </pic:spPr>
                      </pic:pic>
                    </a:graphicData>
                  </a:graphic>
                </wp:inline>
              </w:drawing>
            </w:r>
          </w:p>
        </w:tc>
        <w:tc>
          <w:tcPr>
            <w:tcW w:w="3904" w:type="dxa"/>
          </w:tcPr>
          <w:p w:rsidR="00D1107F" w:rsidRDefault="00D1107F" w:rsidP="00D1107F">
            <w:pPr>
              <w:spacing w:before="60" w:after="60"/>
              <w:jc w:val="center"/>
            </w:pPr>
            <w:r>
              <w:rPr>
                <w:noProof/>
                <w:lang w:eastAsia="en-GB"/>
              </w:rPr>
              <w:drawing>
                <wp:inline distT="0" distB="0" distL="0" distR="0">
                  <wp:extent cx="2341880" cy="175641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41880" cy="1756410"/>
                          </a:xfrm>
                          <a:prstGeom prst="rect">
                            <a:avLst/>
                          </a:prstGeom>
                        </pic:spPr>
                      </pic:pic>
                    </a:graphicData>
                  </a:graphic>
                </wp:inline>
              </w:drawing>
            </w:r>
          </w:p>
        </w:tc>
        <w:tc>
          <w:tcPr>
            <w:tcW w:w="3904" w:type="dxa"/>
          </w:tcPr>
          <w:p w:rsidR="00D1107F" w:rsidRDefault="00D1107F" w:rsidP="00D1107F">
            <w:pPr>
              <w:spacing w:before="60" w:after="60"/>
              <w:jc w:val="center"/>
            </w:pPr>
          </w:p>
        </w:tc>
      </w:tr>
      <w:tr w:rsidR="00D1107F" w:rsidTr="00D1107F">
        <w:tc>
          <w:tcPr>
            <w:tcW w:w="3903" w:type="dxa"/>
          </w:tcPr>
          <w:p w:rsidR="00D1107F" w:rsidRDefault="00D1107F" w:rsidP="00D1107F">
            <w:pPr>
              <w:spacing w:before="60" w:after="60"/>
              <w:jc w:val="center"/>
            </w:pPr>
          </w:p>
        </w:tc>
        <w:tc>
          <w:tcPr>
            <w:tcW w:w="3903" w:type="dxa"/>
          </w:tcPr>
          <w:p w:rsidR="00D1107F" w:rsidRDefault="00D1107F" w:rsidP="00D1107F">
            <w:pPr>
              <w:spacing w:before="60" w:after="60"/>
              <w:jc w:val="center"/>
            </w:pPr>
          </w:p>
        </w:tc>
        <w:tc>
          <w:tcPr>
            <w:tcW w:w="3904" w:type="dxa"/>
          </w:tcPr>
          <w:p w:rsidR="00D1107F" w:rsidRDefault="00D1107F" w:rsidP="00D1107F">
            <w:pPr>
              <w:spacing w:before="60" w:after="60"/>
              <w:jc w:val="center"/>
            </w:pPr>
            <w:r>
              <w:t>Cracking to window woodwork</w:t>
            </w:r>
          </w:p>
        </w:tc>
        <w:tc>
          <w:tcPr>
            <w:tcW w:w="3904" w:type="dxa"/>
          </w:tcPr>
          <w:p w:rsidR="00D1107F" w:rsidRDefault="00D1107F" w:rsidP="00D1107F">
            <w:pPr>
              <w:spacing w:before="60" w:after="60"/>
              <w:jc w:val="center"/>
            </w:pPr>
          </w:p>
        </w:tc>
      </w:tr>
      <w:tr w:rsidR="00D1107F" w:rsidTr="00D1107F">
        <w:tc>
          <w:tcPr>
            <w:tcW w:w="3903" w:type="dxa"/>
          </w:tcPr>
          <w:p w:rsidR="00D1107F" w:rsidRDefault="00D1107F" w:rsidP="00D1107F">
            <w:pPr>
              <w:spacing w:before="60" w:after="60"/>
              <w:jc w:val="center"/>
            </w:pPr>
          </w:p>
        </w:tc>
        <w:tc>
          <w:tcPr>
            <w:tcW w:w="3903" w:type="dxa"/>
          </w:tcPr>
          <w:p w:rsidR="00D1107F" w:rsidRDefault="00D1107F" w:rsidP="00D1107F">
            <w:pPr>
              <w:spacing w:before="60" w:after="60"/>
              <w:jc w:val="center"/>
            </w:pPr>
          </w:p>
        </w:tc>
        <w:tc>
          <w:tcPr>
            <w:tcW w:w="3904" w:type="dxa"/>
          </w:tcPr>
          <w:p w:rsidR="00D1107F" w:rsidRDefault="00D1107F" w:rsidP="00D1107F">
            <w:pPr>
              <w:spacing w:before="60" w:after="60"/>
              <w:jc w:val="center"/>
            </w:pPr>
          </w:p>
        </w:tc>
        <w:tc>
          <w:tcPr>
            <w:tcW w:w="3904" w:type="dxa"/>
          </w:tcPr>
          <w:p w:rsidR="00D1107F" w:rsidRDefault="00D1107F" w:rsidP="00D1107F">
            <w:pPr>
              <w:spacing w:before="60" w:after="60"/>
              <w:jc w:val="center"/>
            </w:pPr>
          </w:p>
        </w:tc>
      </w:tr>
      <w:tr w:rsidR="00D1107F" w:rsidTr="00D1107F">
        <w:tc>
          <w:tcPr>
            <w:tcW w:w="3903" w:type="dxa"/>
          </w:tcPr>
          <w:p w:rsidR="00D1107F" w:rsidRDefault="00D1107F" w:rsidP="00D1107F">
            <w:pPr>
              <w:spacing w:before="60" w:after="60"/>
              <w:jc w:val="center"/>
            </w:pPr>
          </w:p>
        </w:tc>
        <w:tc>
          <w:tcPr>
            <w:tcW w:w="3903" w:type="dxa"/>
          </w:tcPr>
          <w:p w:rsidR="00D1107F" w:rsidRDefault="00D1107F" w:rsidP="00D1107F">
            <w:pPr>
              <w:spacing w:before="60" w:after="60"/>
              <w:jc w:val="center"/>
            </w:pPr>
          </w:p>
        </w:tc>
        <w:tc>
          <w:tcPr>
            <w:tcW w:w="3904" w:type="dxa"/>
          </w:tcPr>
          <w:p w:rsidR="00D1107F" w:rsidRDefault="00D1107F" w:rsidP="00D1107F">
            <w:pPr>
              <w:spacing w:before="60" w:after="60"/>
              <w:jc w:val="center"/>
            </w:pPr>
          </w:p>
        </w:tc>
        <w:tc>
          <w:tcPr>
            <w:tcW w:w="3904" w:type="dxa"/>
          </w:tcPr>
          <w:p w:rsidR="00D1107F" w:rsidRDefault="00D1107F" w:rsidP="00D1107F">
            <w:pPr>
              <w:spacing w:before="60" w:after="60"/>
              <w:jc w:val="center"/>
            </w:pPr>
          </w:p>
        </w:tc>
      </w:tr>
    </w:tbl>
    <w:p w:rsidR="00D1107F" w:rsidRDefault="00D1107F"/>
    <w:p w:rsidR="009D442B" w:rsidRDefault="009D442B">
      <w:r>
        <w:br w:type="page"/>
      </w:r>
    </w:p>
    <w:tbl>
      <w:tblPr>
        <w:tblStyle w:val="TableGrid"/>
        <w:tblW w:w="0" w:type="auto"/>
        <w:tblLook w:val="04A0" w:firstRow="1" w:lastRow="0" w:firstColumn="1" w:lastColumn="0" w:noHBand="0" w:noVBand="1"/>
      </w:tblPr>
      <w:tblGrid>
        <w:gridCol w:w="533"/>
        <w:gridCol w:w="2127"/>
        <w:gridCol w:w="1359"/>
        <w:gridCol w:w="5288"/>
        <w:gridCol w:w="5856"/>
      </w:tblGrid>
      <w:tr w:rsidR="00915021" w:rsidTr="00BB12EC">
        <w:trPr>
          <w:trHeight w:val="510"/>
          <w:tblHeader/>
        </w:trPr>
        <w:tc>
          <w:tcPr>
            <w:tcW w:w="15163" w:type="dxa"/>
            <w:gridSpan w:val="5"/>
            <w:shd w:val="clear" w:color="auto" w:fill="D9D9D9" w:themeFill="background1" w:themeFillShade="D9"/>
            <w:vAlign w:val="center"/>
          </w:tcPr>
          <w:p w:rsidR="00915021" w:rsidRPr="00AE1F3E" w:rsidRDefault="00915021" w:rsidP="00301DFB">
            <w:pPr>
              <w:pStyle w:val="Heading1"/>
              <w:outlineLvl w:val="0"/>
            </w:pPr>
            <w:bookmarkStart w:id="16" w:name="_Toc403044627"/>
            <w:r>
              <w:lastRenderedPageBreak/>
              <w:t>BATHROOM</w:t>
            </w:r>
            <w:bookmarkEnd w:id="16"/>
          </w:p>
        </w:tc>
      </w:tr>
      <w:tr w:rsidR="00915021" w:rsidTr="00BB12EC">
        <w:trPr>
          <w:trHeight w:val="510"/>
          <w:tblHeader/>
        </w:trPr>
        <w:tc>
          <w:tcPr>
            <w:tcW w:w="4019" w:type="dxa"/>
            <w:gridSpan w:val="3"/>
            <w:tcBorders>
              <w:bottom w:val="single" w:sz="4" w:space="0" w:color="auto"/>
            </w:tcBorders>
            <w:vAlign w:val="center"/>
          </w:tcPr>
          <w:p w:rsidR="00915021" w:rsidRPr="00AE1F3E" w:rsidRDefault="00915021" w:rsidP="006D2CE0">
            <w:pPr>
              <w:jc w:val="center"/>
              <w:rPr>
                <w:b/>
                <w:sz w:val="32"/>
                <w:szCs w:val="32"/>
              </w:rPr>
            </w:pPr>
            <w:r w:rsidRPr="00AE1F3E">
              <w:rPr>
                <w:b/>
                <w:sz w:val="32"/>
                <w:szCs w:val="32"/>
              </w:rPr>
              <w:t>ITEM</w:t>
            </w:r>
          </w:p>
        </w:tc>
        <w:tc>
          <w:tcPr>
            <w:tcW w:w="5288" w:type="dxa"/>
            <w:tcBorders>
              <w:bottom w:val="single" w:sz="4" w:space="0" w:color="auto"/>
            </w:tcBorders>
            <w:vAlign w:val="center"/>
          </w:tcPr>
          <w:p w:rsidR="00915021" w:rsidRPr="00AE1F3E" w:rsidRDefault="00915021" w:rsidP="006D2CE0">
            <w:pPr>
              <w:jc w:val="center"/>
              <w:rPr>
                <w:b/>
                <w:sz w:val="32"/>
                <w:szCs w:val="32"/>
              </w:rPr>
            </w:pPr>
            <w:r>
              <w:rPr>
                <w:b/>
                <w:sz w:val="32"/>
                <w:szCs w:val="32"/>
              </w:rPr>
              <w:t xml:space="preserve">CHECK IN COMMENTS        </w:t>
            </w:r>
          </w:p>
        </w:tc>
        <w:tc>
          <w:tcPr>
            <w:tcW w:w="5856" w:type="dxa"/>
            <w:tcBorders>
              <w:bottom w:val="single" w:sz="4" w:space="0" w:color="auto"/>
            </w:tcBorders>
            <w:vAlign w:val="center"/>
          </w:tcPr>
          <w:p w:rsidR="00915021" w:rsidRPr="00AE1F3E" w:rsidRDefault="00915021" w:rsidP="006D2CE0">
            <w:pPr>
              <w:jc w:val="center"/>
              <w:rPr>
                <w:b/>
                <w:sz w:val="32"/>
                <w:szCs w:val="32"/>
              </w:rPr>
            </w:pPr>
            <w:r>
              <w:rPr>
                <w:b/>
                <w:sz w:val="32"/>
                <w:szCs w:val="32"/>
              </w:rPr>
              <w:t xml:space="preserve">CHECK OUT       </w:t>
            </w:r>
          </w:p>
        </w:tc>
      </w:tr>
      <w:tr w:rsidR="00915021" w:rsidTr="00BB12EC">
        <w:trPr>
          <w:trHeight w:val="227"/>
        </w:trPr>
        <w:tc>
          <w:tcPr>
            <w:tcW w:w="4019" w:type="dxa"/>
            <w:gridSpan w:val="3"/>
            <w:tcBorders>
              <w:right w:val="nil"/>
            </w:tcBorders>
            <w:shd w:val="clear" w:color="auto" w:fill="D9D9D9" w:themeFill="background1" w:themeFillShade="D9"/>
            <w:vAlign w:val="center"/>
          </w:tcPr>
          <w:p w:rsidR="00915021" w:rsidRPr="00B858AB" w:rsidRDefault="00915021" w:rsidP="006D2CE0">
            <w:pPr>
              <w:rPr>
                <w:b/>
              </w:rPr>
            </w:pPr>
            <w:r w:rsidRPr="00B858AB">
              <w:rPr>
                <w:b/>
              </w:rPr>
              <w:t>Exterior door frame</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3C110A">
            <w:r>
              <w:t>Painted magnolia.</w:t>
            </w:r>
          </w:p>
        </w:tc>
        <w:tc>
          <w:tcPr>
            <w:tcW w:w="5288" w:type="dxa"/>
            <w:tcBorders>
              <w:bottom w:val="single" w:sz="4" w:space="0" w:color="auto"/>
            </w:tcBorders>
          </w:tcPr>
          <w:p w:rsidR="00915021" w:rsidRDefault="003C110A">
            <w:r>
              <w:t>Old defects under.</w:t>
            </w:r>
          </w:p>
          <w:p w:rsidR="003C110A" w:rsidRPr="00B858AB" w:rsidRDefault="003C110A">
            <w:r>
              <w:t xml:space="preserve">Light angle wear and nicks to </w:t>
            </w:r>
            <w:r w:rsidR="00AE3EB0">
              <w:t>left hand side.</w:t>
            </w:r>
          </w:p>
        </w:tc>
        <w:tc>
          <w:tcPr>
            <w:tcW w:w="5856" w:type="dxa"/>
            <w:tcBorders>
              <w:bottom w:val="single" w:sz="4" w:space="0" w:color="auto"/>
            </w:tcBorders>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Exterior door</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AE3EB0">
            <w:r>
              <w:t>Magnolia painted 4-panel wooden door.</w:t>
            </w:r>
          </w:p>
        </w:tc>
        <w:tc>
          <w:tcPr>
            <w:tcW w:w="5288" w:type="dxa"/>
          </w:tcPr>
          <w:p w:rsidR="00AE3EB0" w:rsidRPr="00B858AB" w:rsidRDefault="00AE3EB0">
            <w:r>
              <w:t>Few very minor usage marks at lower level.</w:t>
            </w:r>
          </w:p>
        </w:tc>
        <w:tc>
          <w:tcPr>
            <w:tcW w:w="5856" w:type="dxa"/>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AE3EB0">
            <w:r>
              <w:t>1 circular chrome</w:t>
            </w:r>
            <w:r w:rsidR="00422AF3">
              <w:t>,</w:t>
            </w:r>
            <w:r>
              <w:t xml:space="preserve"> black</w:t>
            </w:r>
            <w:r w:rsidR="00422AF3">
              <w:t xml:space="preserve"> and white pull.</w:t>
            </w:r>
          </w:p>
        </w:tc>
        <w:tc>
          <w:tcPr>
            <w:tcW w:w="5288" w:type="dxa"/>
          </w:tcPr>
          <w:p w:rsidR="00915021" w:rsidRPr="00B858AB" w:rsidRDefault="00422AF3">
            <w:r>
              <w:t>Slightly tarnished.</w:t>
            </w:r>
          </w:p>
        </w:tc>
        <w:tc>
          <w:tcPr>
            <w:tcW w:w="5856" w:type="dxa"/>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Interior door frame</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422AF3">
            <w:r>
              <w:t>Painted magnolia.</w:t>
            </w:r>
          </w:p>
        </w:tc>
        <w:tc>
          <w:tcPr>
            <w:tcW w:w="5288" w:type="dxa"/>
            <w:tcBorders>
              <w:bottom w:val="single" w:sz="4" w:space="0" w:color="auto"/>
            </w:tcBorders>
          </w:tcPr>
          <w:p w:rsidR="00915021" w:rsidRDefault="00422AF3">
            <w:r>
              <w:t>Old defects under.</w:t>
            </w:r>
          </w:p>
          <w:p w:rsidR="00422AF3" w:rsidRDefault="00422AF3">
            <w:r>
              <w:t>Few very faint usage marks.</w:t>
            </w:r>
          </w:p>
          <w:p w:rsidR="00422AF3" w:rsidRPr="00B858AB" w:rsidRDefault="00422AF3">
            <w:r>
              <w:t>Light cracking to left hand side exterior edge.</w:t>
            </w:r>
          </w:p>
        </w:tc>
        <w:tc>
          <w:tcPr>
            <w:tcW w:w="5856" w:type="dxa"/>
            <w:tcBorders>
              <w:bottom w:val="single" w:sz="4" w:space="0" w:color="auto"/>
            </w:tcBorders>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Interior door</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422AF3">
            <w:r>
              <w:t>Magnolia painted 4-panel wooden door.</w:t>
            </w:r>
          </w:p>
        </w:tc>
        <w:tc>
          <w:tcPr>
            <w:tcW w:w="5288" w:type="dxa"/>
          </w:tcPr>
          <w:p w:rsidR="00915021" w:rsidRDefault="00422AF3">
            <w:r>
              <w:t>Several light usage marks.</w:t>
            </w:r>
          </w:p>
          <w:p w:rsidR="00422AF3" w:rsidRDefault="00422AF3">
            <w:r>
              <w:t>1 small chip to base.</w:t>
            </w:r>
          </w:p>
          <w:p w:rsidR="00422AF3" w:rsidRPr="00B858AB" w:rsidRDefault="00422AF3" w:rsidP="00E42BC0">
            <w:r>
              <w:t>Light finger marks left hand side.</w:t>
            </w:r>
          </w:p>
        </w:tc>
        <w:tc>
          <w:tcPr>
            <w:tcW w:w="5856" w:type="dxa"/>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422AF3">
            <w:r>
              <w:t>1 circular chrome, white and black pull.</w:t>
            </w:r>
          </w:p>
        </w:tc>
        <w:tc>
          <w:tcPr>
            <w:tcW w:w="5288" w:type="dxa"/>
          </w:tcPr>
          <w:p w:rsidR="00915021" w:rsidRPr="00B858AB" w:rsidRDefault="00422AF3">
            <w:r>
              <w:t>Lightly tarnished.</w:t>
            </w:r>
          </w:p>
        </w:tc>
        <w:tc>
          <w:tcPr>
            <w:tcW w:w="5856" w:type="dxa"/>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422AF3">
            <w:r>
              <w:t xml:space="preserve">2 brass butterfly effect clothes </w:t>
            </w:r>
            <w:proofErr w:type="gramStart"/>
            <w:r>
              <w:t>hooks</w:t>
            </w:r>
            <w:proofErr w:type="gramEnd"/>
            <w:r>
              <w:t>.</w:t>
            </w:r>
          </w:p>
        </w:tc>
        <w:tc>
          <w:tcPr>
            <w:tcW w:w="5288" w:type="dxa"/>
            <w:tcBorders>
              <w:bottom w:val="single" w:sz="4" w:space="0" w:color="auto"/>
            </w:tcBorders>
          </w:tcPr>
          <w:p w:rsidR="00915021" w:rsidRPr="00B858AB" w:rsidRDefault="00915021"/>
        </w:tc>
        <w:tc>
          <w:tcPr>
            <w:tcW w:w="5856" w:type="dxa"/>
            <w:tcBorders>
              <w:bottom w:val="single" w:sz="4" w:space="0" w:color="auto"/>
            </w:tcBorders>
          </w:tcPr>
          <w:p w:rsidR="00915021" w:rsidRPr="00B858AB" w:rsidRDefault="00915021"/>
        </w:tc>
      </w:tr>
      <w:tr w:rsidR="00422AF3" w:rsidTr="00BB12EC">
        <w:trPr>
          <w:trHeight w:val="227"/>
        </w:trPr>
        <w:tc>
          <w:tcPr>
            <w:tcW w:w="533" w:type="dxa"/>
            <w:tcBorders>
              <w:bottom w:val="single" w:sz="4" w:space="0" w:color="auto"/>
            </w:tcBorders>
          </w:tcPr>
          <w:p w:rsidR="00422AF3" w:rsidRPr="00B858AB" w:rsidRDefault="00422AF3" w:rsidP="00915021">
            <w:pPr>
              <w:pStyle w:val="ListParagraph"/>
              <w:numPr>
                <w:ilvl w:val="0"/>
                <w:numId w:val="2"/>
              </w:numPr>
            </w:pPr>
          </w:p>
        </w:tc>
        <w:tc>
          <w:tcPr>
            <w:tcW w:w="3486" w:type="dxa"/>
            <w:gridSpan w:val="2"/>
            <w:tcBorders>
              <w:bottom w:val="single" w:sz="4" w:space="0" w:color="auto"/>
            </w:tcBorders>
          </w:tcPr>
          <w:p w:rsidR="00422AF3" w:rsidRDefault="00422AF3">
            <w:r>
              <w:t>1 chrome bolt with receiver.</w:t>
            </w:r>
          </w:p>
        </w:tc>
        <w:tc>
          <w:tcPr>
            <w:tcW w:w="5288" w:type="dxa"/>
            <w:tcBorders>
              <w:bottom w:val="single" w:sz="4" w:space="0" w:color="auto"/>
            </w:tcBorders>
          </w:tcPr>
          <w:p w:rsidR="00422AF3" w:rsidRPr="00B858AB" w:rsidRDefault="00422AF3"/>
        </w:tc>
        <w:tc>
          <w:tcPr>
            <w:tcW w:w="5856" w:type="dxa"/>
            <w:tcBorders>
              <w:bottom w:val="single" w:sz="4" w:space="0" w:color="auto"/>
            </w:tcBorders>
          </w:tcPr>
          <w:p w:rsidR="00422AF3" w:rsidRPr="00B858AB" w:rsidRDefault="00422AF3"/>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Flooring</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422AF3">
            <w:r>
              <w:t>Cream wooden strip flooring.</w:t>
            </w:r>
          </w:p>
        </w:tc>
        <w:tc>
          <w:tcPr>
            <w:tcW w:w="5288" w:type="dxa"/>
            <w:tcBorders>
              <w:bottom w:val="single" w:sz="4" w:space="0" w:color="auto"/>
            </w:tcBorders>
          </w:tcPr>
          <w:p w:rsidR="00915021" w:rsidRDefault="00422AF3">
            <w:r>
              <w:t>Few light surface scratch marks.</w:t>
            </w:r>
          </w:p>
          <w:p w:rsidR="00422AF3" w:rsidRDefault="00422AF3">
            <w:r>
              <w:t>Generally in good condition.</w:t>
            </w:r>
          </w:p>
          <w:p w:rsidR="00B54DC8" w:rsidRDefault="00B54DC8" w:rsidP="00F251B6">
            <w:r>
              <w:t xml:space="preserve">2 </w:t>
            </w:r>
            <w:r w:rsidR="00F251B6">
              <w:t>floorboards have</w:t>
            </w:r>
            <w:r>
              <w:t xml:space="preserve"> grey patches to centre</w:t>
            </w:r>
            <w:r w:rsidR="00B9236B">
              <w:t xml:space="preserve"> (possibly part of design).</w:t>
            </w:r>
          </w:p>
          <w:p w:rsidR="007644AD" w:rsidRDefault="007644AD" w:rsidP="00F251B6"/>
          <w:p w:rsidR="00297F68" w:rsidRDefault="00297F68" w:rsidP="00F251B6"/>
          <w:p w:rsidR="00297F68" w:rsidRDefault="00297F68" w:rsidP="00F251B6"/>
          <w:p w:rsidR="00297F68" w:rsidRDefault="00297F68" w:rsidP="00F251B6"/>
          <w:p w:rsidR="00297F68" w:rsidRDefault="00297F68" w:rsidP="00F251B6"/>
          <w:p w:rsidR="00297F68" w:rsidRDefault="00297F68" w:rsidP="00F251B6"/>
          <w:p w:rsidR="00297F68" w:rsidRPr="00B858AB" w:rsidRDefault="00297F68" w:rsidP="00F251B6"/>
        </w:tc>
        <w:tc>
          <w:tcPr>
            <w:tcW w:w="5856" w:type="dxa"/>
            <w:tcBorders>
              <w:bottom w:val="single" w:sz="4" w:space="0" w:color="auto"/>
            </w:tcBorders>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lastRenderedPageBreak/>
              <w:t>Walls</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vMerge w:val="restart"/>
          </w:tcPr>
          <w:p w:rsidR="00915021" w:rsidRPr="00B858AB" w:rsidRDefault="00915021" w:rsidP="00915021">
            <w:pPr>
              <w:pStyle w:val="ListParagraph"/>
              <w:numPr>
                <w:ilvl w:val="0"/>
                <w:numId w:val="2"/>
              </w:numPr>
            </w:pPr>
          </w:p>
        </w:tc>
        <w:tc>
          <w:tcPr>
            <w:tcW w:w="2127" w:type="dxa"/>
            <w:vMerge w:val="restart"/>
          </w:tcPr>
          <w:p w:rsidR="00915021" w:rsidRDefault="00422AF3">
            <w:r>
              <w:t>Part painted magnolia.</w:t>
            </w:r>
          </w:p>
          <w:p w:rsidR="007644AD" w:rsidRDefault="007644AD"/>
          <w:p w:rsidR="00AB38BE" w:rsidRDefault="00AB38BE">
            <w:r w:rsidRPr="00AB38BE">
              <w:t>Part blue and white patterned tiling.</w:t>
            </w:r>
          </w:p>
          <w:p w:rsidR="007644AD" w:rsidRDefault="007644AD"/>
          <w:p w:rsidR="00AB38BE" w:rsidRPr="00B858AB" w:rsidRDefault="00AB38BE">
            <w:r>
              <w:t>Part white tiling with white grouting.</w:t>
            </w:r>
          </w:p>
        </w:tc>
        <w:tc>
          <w:tcPr>
            <w:tcW w:w="1359" w:type="dxa"/>
          </w:tcPr>
          <w:p w:rsidR="00915021" w:rsidRPr="00B858AB" w:rsidRDefault="00915021"/>
        </w:tc>
        <w:tc>
          <w:tcPr>
            <w:tcW w:w="5288" w:type="dxa"/>
            <w:tcBorders>
              <w:bottom w:val="single" w:sz="4" w:space="0" w:color="auto"/>
            </w:tcBorders>
          </w:tcPr>
          <w:p w:rsidR="00915021" w:rsidRPr="00B858AB" w:rsidRDefault="00915021"/>
        </w:tc>
        <w:tc>
          <w:tcPr>
            <w:tcW w:w="5856" w:type="dxa"/>
            <w:tcBorders>
              <w:bottom w:val="single" w:sz="4" w:space="0" w:color="auto"/>
            </w:tcBorders>
          </w:tcPr>
          <w:p w:rsidR="00915021" w:rsidRPr="00B858AB" w:rsidRDefault="00915021"/>
        </w:tc>
      </w:tr>
      <w:tr w:rsidR="00915021" w:rsidTr="00BB12EC">
        <w:trPr>
          <w:trHeight w:val="227"/>
        </w:trPr>
        <w:tc>
          <w:tcPr>
            <w:tcW w:w="533" w:type="dxa"/>
            <w:vMerge/>
          </w:tcPr>
          <w:p w:rsidR="00915021" w:rsidRPr="00B858AB" w:rsidRDefault="00915021" w:rsidP="006D2CE0">
            <w:pPr>
              <w:pStyle w:val="ListParagraph"/>
              <w:ind w:left="360"/>
            </w:pPr>
          </w:p>
        </w:tc>
        <w:tc>
          <w:tcPr>
            <w:tcW w:w="2127" w:type="dxa"/>
            <w:vMerge/>
          </w:tcPr>
          <w:p w:rsidR="00915021" w:rsidRPr="00B858AB" w:rsidRDefault="00915021"/>
        </w:tc>
        <w:tc>
          <w:tcPr>
            <w:tcW w:w="1359" w:type="dxa"/>
          </w:tcPr>
          <w:p w:rsidR="00915021" w:rsidRPr="00B858AB" w:rsidRDefault="00915021">
            <w:r w:rsidRPr="00B858AB">
              <w:t>Left wall</w:t>
            </w:r>
          </w:p>
        </w:tc>
        <w:tc>
          <w:tcPr>
            <w:tcW w:w="5288" w:type="dxa"/>
            <w:tcBorders>
              <w:bottom w:val="single" w:sz="4" w:space="0" w:color="auto"/>
            </w:tcBorders>
          </w:tcPr>
          <w:p w:rsidR="00915021" w:rsidRDefault="00422AF3">
            <w:r>
              <w:t>Small watermark to lower section.</w:t>
            </w:r>
          </w:p>
          <w:p w:rsidR="00422AF3" w:rsidRPr="00B858AB" w:rsidRDefault="00422AF3">
            <w:r>
              <w:t>Grouting slightly discoloured.</w:t>
            </w:r>
          </w:p>
        </w:tc>
        <w:tc>
          <w:tcPr>
            <w:tcW w:w="5856" w:type="dxa"/>
            <w:tcBorders>
              <w:bottom w:val="single" w:sz="4" w:space="0" w:color="auto"/>
            </w:tcBorders>
          </w:tcPr>
          <w:p w:rsidR="00915021" w:rsidRPr="00B858AB" w:rsidRDefault="00915021"/>
        </w:tc>
      </w:tr>
      <w:tr w:rsidR="00915021" w:rsidTr="00BB12EC">
        <w:trPr>
          <w:trHeight w:val="227"/>
        </w:trPr>
        <w:tc>
          <w:tcPr>
            <w:tcW w:w="533" w:type="dxa"/>
            <w:vMerge/>
          </w:tcPr>
          <w:p w:rsidR="00915021" w:rsidRPr="00B858AB" w:rsidRDefault="00915021" w:rsidP="006D2CE0">
            <w:pPr>
              <w:pStyle w:val="ListParagraph"/>
              <w:ind w:left="360"/>
            </w:pPr>
          </w:p>
        </w:tc>
        <w:tc>
          <w:tcPr>
            <w:tcW w:w="2127" w:type="dxa"/>
            <w:vMerge/>
          </w:tcPr>
          <w:p w:rsidR="00915021" w:rsidRPr="00B858AB" w:rsidRDefault="00915021"/>
        </w:tc>
        <w:tc>
          <w:tcPr>
            <w:tcW w:w="1359" w:type="dxa"/>
          </w:tcPr>
          <w:p w:rsidR="00915021" w:rsidRPr="00B858AB" w:rsidRDefault="007A73E5">
            <w:r>
              <w:t>Facing</w:t>
            </w:r>
            <w:r w:rsidR="00915021" w:rsidRPr="00B858AB">
              <w:t xml:space="preserve"> wall</w:t>
            </w:r>
          </w:p>
        </w:tc>
        <w:tc>
          <w:tcPr>
            <w:tcW w:w="5288" w:type="dxa"/>
            <w:tcBorders>
              <w:bottom w:val="single" w:sz="4" w:space="0" w:color="auto"/>
            </w:tcBorders>
          </w:tcPr>
          <w:p w:rsidR="00915021" w:rsidRPr="00B858AB" w:rsidRDefault="00422AF3">
            <w:r>
              <w:t>Grouting slightly discoloured.</w:t>
            </w:r>
          </w:p>
        </w:tc>
        <w:tc>
          <w:tcPr>
            <w:tcW w:w="5856" w:type="dxa"/>
            <w:tcBorders>
              <w:bottom w:val="single" w:sz="4" w:space="0" w:color="auto"/>
            </w:tcBorders>
          </w:tcPr>
          <w:p w:rsidR="00915021" w:rsidRPr="00B858AB" w:rsidRDefault="00915021"/>
        </w:tc>
      </w:tr>
      <w:tr w:rsidR="00915021" w:rsidTr="00BB12EC">
        <w:trPr>
          <w:trHeight w:val="227"/>
        </w:trPr>
        <w:tc>
          <w:tcPr>
            <w:tcW w:w="533" w:type="dxa"/>
            <w:vMerge/>
          </w:tcPr>
          <w:p w:rsidR="00915021" w:rsidRPr="00B858AB" w:rsidRDefault="00915021" w:rsidP="006D2CE0"/>
        </w:tc>
        <w:tc>
          <w:tcPr>
            <w:tcW w:w="2127" w:type="dxa"/>
            <w:vMerge/>
          </w:tcPr>
          <w:p w:rsidR="00915021" w:rsidRPr="00B858AB" w:rsidRDefault="00915021"/>
        </w:tc>
        <w:tc>
          <w:tcPr>
            <w:tcW w:w="1359" w:type="dxa"/>
          </w:tcPr>
          <w:p w:rsidR="00915021" w:rsidRPr="00B858AB" w:rsidRDefault="00915021">
            <w:r w:rsidRPr="00B858AB">
              <w:t>Right wall</w:t>
            </w:r>
          </w:p>
        </w:tc>
        <w:tc>
          <w:tcPr>
            <w:tcW w:w="5288" w:type="dxa"/>
            <w:tcBorders>
              <w:bottom w:val="single" w:sz="4" w:space="0" w:color="auto"/>
            </w:tcBorders>
          </w:tcPr>
          <w:p w:rsidR="00915021" w:rsidRDefault="00422AF3">
            <w:r>
              <w:t>Grouting slightly discoloured.</w:t>
            </w:r>
          </w:p>
          <w:p w:rsidR="00422AF3" w:rsidRPr="00B858AB" w:rsidRDefault="00422AF3">
            <w:r>
              <w:t>1 metal fitting with hook at high level.</w:t>
            </w:r>
          </w:p>
        </w:tc>
        <w:tc>
          <w:tcPr>
            <w:tcW w:w="5856" w:type="dxa"/>
            <w:tcBorders>
              <w:bottom w:val="single" w:sz="4" w:space="0" w:color="auto"/>
            </w:tcBorders>
          </w:tcPr>
          <w:p w:rsidR="00915021" w:rsidRPr="00B858AB" w:rsidRDefault="00915021"/>
        </w:tc>
      </w:tr>
      <w:tr w:rsidR="00915021" w:rsidTr="00BB12EC">
        <w:trPr>
          <w:trHeight w:val="227"/>
        </w:trPr>
        <w:tc>
          <w:tcPr>
            <w:tcW w:w="533" w:type="dxa"/>
            <w:vMerge/>
            <w:tcBorders>
              <w:bottom w:val="single" w:sz="4" w:space="0" w:color="auto"/>
            </w:tcBorders>
          </w:tcPr>
          <w:p w:rsidR="00915021" w:rsidRPr="00B858AB" w:rsidRDefault="00915021" w:rsidP="006D2CE0"/>
        </w:tc>
        <w:tc>
          <w:tcPr>
            <w:tcW w:w="2127" w:type="dxa"/>
            <w:vMerge/>
            <w:tcBorders>
              <w:bottom w:val="single" w:sz="4" w:space="0" w:color="auto"/>
            </w:tcBorders>
          </w:tcPr>
          <w:p w:rsidR="00915021" w:rsidRPr="00B858AB" w:rsidRDefault="00915021"/>
        </w:tc>
        <w:tc>
          <w:tcPr>
            <w:tcW w:w="1359" w:type="dxa"/>
            <w:tcBorders>
              <w:bottom w:val="single" w:sz="4" w:space="0" w:color="auto"/>
            </w:tcBorders>
          </w:tcPr>
          <w:p w:rsidR="00915021" w:rsidRPr="00B858AB" w:rsidRDefault="00915021">
            <w:r w:rsidRPr="00B858AB">
              <w:t>Rear wall</w:t>
            </w:r>
          </w:p>
        </w:tc>
        <w:tc>
          <w:tcPr>
            <w:tcW w:w="5288" w:type="dxa"/>
            <w:tcBorders>
              <w:bottom w:val="single" w:sz="4" w:space="0" w:color="auto"/>
            </w:tcBorders>
          </w:tcPr>
          <w:p w:rsidR="00915021" w:rsidRPr="00B858AB" w:rsidRDefault="00422AF3">
            <w:r>
              <w:t>Watermarks to lower section.</w:t>
            </w:r>
          </w:p>
        </w:tc>
        <w:tc>
          <w:tcPr>
            <w:tcW w:w="5856" w:type="dxa"/>
            <w:tcBorders>
              <w:bottom w:val="single" w:sz="4" w:space="0" w:color="auto"/>
            </w:tcBorders>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Switches and sockets</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422AF3">
            <w:r>
              <w:t>1 chrome double shaver socket.</w:t>
            </w:r>
          </w:p>
        </w:tc>
        <w:tc>
          <w:tcPr>
            <w:tcW w:w="5288" w:type="dxa"/>
          </w:tcPr>
          <w:p w:rsidR="00915021" w:rsidRPr="00B858AB" w:rsidRDefault="00422AF3">
            <w:r>
              <w:t>Paint marked.</w:t>
            </w:r>
          </w:p>
        </w:tc>
        <w:tc>
          <w:tcPr>
            <w:tcW w:w="5856" w:type="dxa"/>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422AF3">
            <w:r>
              <w:t>1 black and chrome ceiling mounted extractor fan.</w:t>
            </w:r>
          </w:p>
        </w:tc>
        <w:tc>
          <w:tcPr>
            <w:tcW w:w="5288" w:type="dxa"/>
          </w:tcPr>
          <w:p w:rsidR="00915021" w:rsidRDefault="00422AF3">
            <w:r>
              <w:t>In working order.</w:t>
            </w:r>
          </w:p>
          <w:p w:rsidR="00422AF3" w:rsidRPr="00B858AB" w:rsidRDefault="00422AF3">
            <w:r>
              <w:t>Tarnished and worn.</w:t>
            </w:r>
          </w:p>
        </w:tc>
        <w:tc>
          <w:tcPr>
            <w:tcW w:w="5856" w:type="dxa"/>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Heating</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422AF3">
            <w:r>
              <w:t>1 chrome wall mounted 4-tier ladder style towel heater with 2 chrome and white taps.</w:t>
            </w:r>
          </w:p>
        </w:tc>
        <w:tc>
          <w:tcPr>
            <w:tcW w:w="5288" w:type="dxa"/>
            <w:tcBorders>
              <w:bottom w:val="single" w:sz="4" w:space="0" w:color="auto"/>
            </w:tcBorders>
          </w:tcPr>
          <w:p w:rsidR="00915021" w:rsidRPr="00B858AB" w:rsidRDefault="00915021"/>
        </w:tc>
        <w:tc>
          <w:tcPr>
            <w:tcW w:w="5856" w:type="dxa"/>
            <w:tcBorders>
              <w:bottom w:val="single" w:sz="4" w:space="0" w:color="auto"/>
            </w:tcBorders>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Windows</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Default="00422AF3">
            <w:r>
              <w:t>White painted wooden window frame containing:</w:t>
            </w:r>
          </w:p>
          <w:p w:rsidR="00422AF3" w:rsidRDefault="00422AF3">
            <w:r>
              <w:t>2 frosted double glazed panes.</w:t>
            </w:r>
          </w:p>
          <w:p w:rsidR="00422AF3" w:rsidRPr="00B858AB" w:rsidRDefault="00422AF3">
            <w:r>
              <w:t xml:space="preserve">1 white metal </w:t>
            </w:r>
            <w:proofErr w:type="gramStart"/>
            <w:r>
              <w:t>lock</w:t>
            </w:r>
            <w:proofErr w:type="gramEnd"/>
            <w:r>
              <w:t xml:space="preserve"> with metal catch.</w:t>
            </w:r>
          </w:p>
        </w:tc>
        <w:tc>
          <w:tcPr>
            <w:tcW w:w="5288" w:type="dxa"/>
          </w:tcPr>
          <w:p w:rsidR="00915021" w:rsidRPr="00B858AB" w:rsidRDefault="00422AF3" w:rsidP="00422AF3">
            <w:r>
              <w:t>Glazing sound and clean.</w:t>
            </w:r>
          </w:p>
        </w:tc>
        <w:tc>
          <w:tcPr>
            <w:tcW w:w="5856" w:type="dxa"/>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Ceiling</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422AF3">
            <w:r>
              <w:t>Painted white.</w:t>
            </w:r>
          </w:p>
        </w:tc>
        <w:tc>
          <w:tcPr>
            <w:tcW w:w="5288" w:type="dxa"/>
            <w:tcBorders>
              <w:bottom w:val="single" w:sz="4" w:space="0" w:color="auto"/>
            </w:tcBorders>
          </w:tcPr>
          <w:p w:rsidR="00915021" w:rsidRPr="00B858AB" w:rsidRDefault="00915021"/>
        </w:tc>
        <w:tc>
          <w:tcPr>
            <w:tcW w:w="5856" w:type="dxa"/>
            <w:tcBorders>
              <w:bottom w:val="single" w:sz="4" w:space="0" w:color="auto"/>
            </w:tcBorders>
          </w:tcPr>
          <w:p w:rsidR="00915021" w:rsidRPr="00B858AB" w:rsidRDefault="00915021"/>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t>Lighting</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Borders>
              <w:bottom w:val="single" w:sz="4" w:space="0" w:color="auto"/>
            </w:tcBorders>
          </w:tcPr>
          <w:p w:rsidR="00915021" w:rsidRPr="00B858AB" w:rsidRDefault="00915021" w:rsidP="00915021">
            <w:pPr>
              <w:pStyle w:val="ListParagraph"/>
              <w:numPr>
                <w:ilvl w:val="0"/>
                <w:numId w:val="2"/>
              </w:numPr>
            </w:pPr>
          </w:p>
        </w:tc>
        <w:tc>
          <w:tcPr>
            <w:tcW w:w="3486" w:type="dxa"/>
            <w:gridSpan w:val="2"/>
            <w:tcBorders>
              <w:bottom w:val="single" w:sz="4" w:space="0" w:color="auto"/>
            </w:tcBorders>
          </w:tcPr>
          <w:p w:rsidR="00915021" w:rsidRPr="00B858AB" w:rsidRDefault="00422AF3">
            <w:r>
              <w:t>3 ceiling mounted recessed spotlights.</w:t>
            </w:r>
          </w:p>
        </w:tc>
        <w:tc>
          <w:tcPr>
            <w:tcW w:w="5288" w:type="dxa"/>
            <w:tcBorders>
              <w:bottom w:val="single" w:sz="4" w:space="0" w:color="auto"/>
            </w:tcBorders>
          </w:tcPr>
          <w:p w:rsidR="00422AF3" w:rsidRPr="00B858AB" w:rsidRDefault="00422AF3">
            <w:r>
              <w:t>All in working order.</w:t>
            </w:r>
          </w:p>
        </w:tc>
        <w:tc>
          <w:tcPr>
            <w:tcW w:w="5856" w:type="dxa"/>
            <w:tcBorders>
              <w:bottom w:val="single" w:sz="4" w:space="0" w:color="auto"/>
            </w:tcBorders>
          </w:tcPr>
          <w:p w:rsidR="00915021" w:rsidRPr="00B858AB" w:rsidRDefault="00915021"/>
        </w:tc>
      </w:tr>
      <w:tr w:rsidR="00422AF3" w:rsidTr="00BB12EC">
        <w:trPr>
          <w:trHeight w:val="227"/>
        </w:trPr>
        <w:tc>
          <w:tcPr>
            <w:tcW w:w="533" w:type="dxa"/>
            <w:tcBorders>
              <w:bottom w:val="single" w:sz="4" w:space="0" w:color="auto"/>
            </w:tcBorders>
          </w:tcPr>
          <w:p w:rsidR="00422AF3" w:rsidRPr="00B858AB" w:rsidRDefault="00422AF3" w:rsidP="00915021">
            <w:pPr>
              <w:pStyle w:val="ListParagraph"/>
              <w:numPr>
                <w:ilvl w:val="0"/>
                <w:numId w:val="2"/>
              </w:numPr>
            </w:pPr>
          </w:p>
        </w:tc>
        <w:tc>
          <w:tcPr>
            <w:tcW w:w="3486" w:type="dxa"/>
            <w:gridSpan w:val="2"/>
            <w:tcBorders>
              <w:bottom w:val="single" w:sz="4" w:space="0" w:color="auto"/>
            </w:tcBorders>
          </w:tcPr>
          <w:p w:rsidR="00422AF3" w:rsidRDefault="00422AF3">
            <w:r>
              <w:t xml:space="preserve">2 chrome </w:t>
            </w:r>
            <w:proofErr w:type="gramStart"/>
            <w:r>
              <w:t>wall</w:t>
            </w:r>
            <w:proofErr w:type="gramEnd"/>
            <w:r>
              <w:t xml:space="preserve"> mounted light fittings each with a circular glass shade.</w:t>
            </w:r>
          </w:p>
          <w:p w:rsidR="00422AF3" w:rsidRDefault="00422AF3">
            <w:r>
              <w:t xml:space="preserve">White </w:t>
            </w:r>
            <w:proofErr w:type="gramStart"/>
            <w:r>
              <w:t>pull</w:t>
            </w:r>
            <w:proofErr w:type="gramEnd"/>
            <w:r>
              <w:t xml:space="preserve"> cord and metal acorn.</w:t>
            </w:r>
          </w:p>
          <w:p w:rsidR="00F07550" w:rsidRDefault="00F07550"/>
          <w:p w:rsidR="00F07550" w:rsidRDefault="00F07550"/>
          <w:p w:rsidR="00297F68" w:rsidRDefault="00297F68"/>
        </w:tc>
        <w:tc>
          <w:tcPr>
            <w:tcW w:w="5288" w:type="dxa"/>
            <w:tcBorders>
              <w:bottom w:val="single" w:sz="4" w:space="0" w:color="auto"/>
            </w:tcBorders>
          </w:tcPr>
          <w:p w:rsidR="00422AF3" w:rsidRDefault="00422AF3">
            <w:r>
              <w:t>In working order</w:t>
            </w:r>
          </w:p>
          <w:p w:rsidR="00422AF3" w:rsidRDefault="00422AF3" w:rsidP="00315368">
            <w:r>
              <w:t>Fittings slightly dusty.</w:t>
            </w:r>
          </w:p>
        </w:tc>
        <w:tc>
          <w:tcPr>
            <w:tcW w:w="5856" w:type="dxa"/>
            <w:tcBorders>
              <w:bottom w:val="single" w:sz="4" w:space="0" w:color="auto"/>
            </w:tcBorders>
          </w:tcPr>
          <w:p w:rsidR="00422AF3" w:rsidRPr="00B858AB" w:rsidRDefault="00422AF3"/>
        </w:tc>
      </w:tr>
      <w:tr w:rsidR="00915021" w:rsidTr="00BB12EC">
        <w:trPr>
          <w:trHeight w:val="227"/>
        </w:trPr>
        <w:tc>
          <w:tcPr>
            <w:tcW w:w="4019" w:type="dxa"/>
            <w:gridSpan w:val="3"/>
            <w:tcBorders>
              <w:right w:val="nil"/>
            </w:tcBorders>
            <w:shd w:val="clear" w:color="auto" w:fill="D9D9D9" w:themeFill="background1" w:themeFillShade="D9"/>
          </w:tcPr>
          <w:p w:rsidR="00915021" w:rsidRPr="00B858AB" w:rsidRDefault="00915021">
            <w:pPr>
              <w:rPr>
                <w:b/>
              </w:rPr>
            </w:pPr>
            <w:r w:rsidRPr="00B858AB">
              <w:rPr>
                <w:b/>
              </w:rPr>
              <w:lastRenderedPageBreak/>
              <w:t>Toilet</w:t>
            </w:r>
          </w:p>
        </w:tc>
        <w:tc>
          <w:tcPr>
            <w:tcW w:w="5288" w:type="dxa"/>
            <w:tcBorders>
              <w:left w:val="nil"/>
              <w:right w:val="nil"/>
            </w:tcBorders>
            <w:shd w:val="clear" w:color="auto" w:fill="D9D9D9" w:themeFill="background1" w:themeFillShade="D9"/>
          </w:tcPr>
          <w:p w:rsidR="00915021" w:rsidRPr="00B858AB" w:rsidRDefault="00915021"/>
        </w:tc>
        <w:tc>
          <w:tcPr>
            <w:tcW w:w="5856" w:type="dxa"/>
            <w:tcBorders>
              <w:left w:val="nil"/>
            </w:tcBorders>
            <w:shd w:val="clear" w:color="auto" w:fill="D9D9D9" w:themeFill="background1" w:themeFillShade="D9"/>
          </w:tcPr>
          <w:p w:rsidR="00915021" w:rsidRPr="00B858AB" w:rsidRDefault="00915021"/>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AE41AC" w:rsidRDefault="00AE41AC" w:rsidP="00AE41AC">
            <w:r>
              <w:t>1 white ceramic toilet with concealed cistern containing:</w:t>
            </w:r>
          </w:p>
          <w:p w:rsidR="00AE41AC" w:rsidRDefault="00AE41AC" w:rsidP="00AE41AC">
            <w:r>
              <w:t>1 chrome and white lever flush</w:t>
            </w:r>
          </w:p>
          <w:p w:rsidR="00AE41AC" w:rsidRPr="00B858AB" w:rsidRDefault="00AE41AC" w:rsidP="00AE41AC">
            <w:r>
              <w:t>White plastic seat and lid with plastic stoppers.</w:t>
            </w:r>
          </w:p>
        </w:tc>
        <w:tc>
          <w:tcPr>
            <w:tcW w:w="5288" w:type="dxa"/>
          </w:tcPr>
          <w:p w:rsidR="00915021" w:rsidRDefault="00AE41AC">
            <w:r>
              <w:t>In working order.</w:t>
            </w:r>
          </w:p>
          <w:p w:rsidR="00AE41AC" w:rsidRDefault="00AE41AC">
            <w:r>
              <w:t>Clean.</w:t>
            </w:r>
          </w:p>
          <w:p w:rsidR="00AE41AC" w:rsidRPr="00B858AB" w:rsidRDefault="00AE41AC">
            <w:r>
              <w:t>Flush very slightly loose.</w:t>
            </w:r>
          </w:p>
        </w:tc>
        <w:tc>
          <w:tcPr>
            <w:tcW w:w="5856" w:type="dxa"/>
          </w:tcPr>
          <w:p w:rsidR="00915021" w:rsidRPr="00B858AB" w:rsidRDefault="00915021"/>
        </w:tc>
      </w:tr>
      <w:tr w:rsidR="00915021" w:rsidTr="00BB12EC">
        <w:trPr>
          <w:trHeight w:val="227"/>
        </w:trPr>
        <w:tc>
          <w:tcPr>
            <w:tcW w:w="15163" w:type="dxa"/>
            <w:gridSpan w:val="5"/>
            <w:shd w:val="clear" w:color="auto" w:fill="D9D9D9" w:themeFill="background1" w:themeFillShade="D9"/>
          </w:tcPr>
          <w:p w:rsidR="00915021" w:rsidRPr="00B858AB" w:rsidRDefault="00915021">
            <w:pPr>
              <w:rPr>
                <w:b/>
              </w:rPr>
            </w:pPr>
            <w:r w:rsidRPr="00B858AB">
              <w:rPr>
                <w:b/>
              </w:rPr>
              <w:t>Sink</w:t>
            </w:r>
          </w:p>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Default="00AE41AC">
            <w:r>
              <w:t>1 white ceramic Burlington white ceramic sink with:</w:t>
            </w:r>
          </w:p>
          <w:p w:rsidR="00AE41AC" w:rsidRDefault="00AE41AC">
            <w:r>
              <w:t>Chrome mixer tap with plug mechanism.</w:t>
            </w:r>
          </w:p>
          <w:p w:rsidR="00AE41AC" w:rsidRDefault="00AE41AC">
            <w:r>
              <w:t>Chrome waste.</w:t>
            </w:r>
          </w:p>
          <w:p w:rsidR="00AE41AC" w:rsidRPr="00B858AB" w:rsidRDefault="00AE41AC">
            <w:r>
              <w:t>1 chrome pop-up plug.</w:t>
            </w:r>
          </w:p>
        </w:tc>
        <w:tc>
          <w:tcPr>
            <w:tcW w:w="5288" w:type="dxa"/>
          </w:tcPr>
          <w:p w:rsidR="00915021" w:rsidRDefault="00AE41AC">
            <w:r>
              <w:t>In working order.</w:t>
            </w:r>
          </w:p>
          <w:p w:rsidR="00AE41AC" w:rsidRDefault="00AE41AC">
            <w:r>
              <w:t>Clean.</w:t>
            </w:r>
          </w:p>
          <w:p w:rsidR="00AE41AC" w:rsidRDefault="00AE41AC">
            <w:r>
              <w:t>Few light watermarks to fittings.</w:t>
            </w:r>
          </w:p>
          <w:p w:rsidR="00AE41AC" w:rsidRPr="00B858AB" w:rsidRDefault="00AE41AC">
            <w:r>
              <w:t>Light scale to waste and plug.</w:t>
            </w:r>
          </w:p>
        </w:tc>
        <w:tc>
          <w:tcPr>
            <w:tcW w:w="5856" w:type="dxa"/>
          </w:tcPr>
          <w:p w:rsidR="00915021" w:rsidRPr="00B858AB" w:rsidRDefault="00915021"/>
        </w:tc>
      </w:tr>
      <w:tr w:rsidR="00915021" w:rsidRPr="0050026C" w:rsidTr="00BB12EC">
        <w:trPr>
          <w:trHeight w:val="227"/>
        </w:trPr>
        <w:tc>
          <w:tcPr>
            <w:tcW w:w="15163" w:type="dxa"/>
            <w:gridSpan w:val="5"/>
            <w:shd w:val="clear" w:color="auto" w:fill="D9D9D9" w:themeFill="background1" w:themeFillShade="D9"/>
          </w:tcPr>
          <w:p w:rsidR="00915021" w:rsidRPr="00B858AB" w:rsidRDefault="00915021" w:rsidP="006D2CE0">
            <w:pPr>
              <w:rPr>
                <w:b/>
              </w:rPr>
            </w:pPr>
            <w:r w:rsidRPr="00B858AB">
              <w:rPr>
                <w:b/>
              </w:rPr>
              <w:t xml:space="preserve">Bath </w:t>
            </w:r>
          </w:p>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Default="00AE41AC" w:rsidP="006D2CE0">
            <w:r>
              <w:t>1 white metal bathtub in a cream painted wooden surround containing:</w:t>
            </w:r>
          </w:p>
          <w:p w:rsidR="00AE41AC" w:rsidRDefault="004606DD" w:rsidP="006D2CE0">
            <w:r>
              <w:t>1 chrome double mixer tap.</w:t>
            </w:r>
          </w:p>
          <w:p w:rsidR="004606DD" w:rsidRDefault="004606DD" w:rsidP="004606DD">
            <w:r>
              <w:t>1 chrome waste.</w:t>
            </w:r>
          </w:p>
          <w:p w:rsidR="004606DD" w:rsidRDefault="004606DD" w:rsidP="004606DD">
            <w:r>
              <w:t>1 chrome overflow.</w:t>
            </w:r>
          </w:p>
          <w:p w:rsidR="004606DD" w:rsidRDefault="004606DD" w:rsidP="004606DD">
            <w:r>
              <w:t>1 chrome shower flex pipe.</w:t>
            </w:r>
          </w:p>
          <w:p w:rsidR="004606DD" w:rsidRDefault="004606DD" w:rsidP="004606DD">
            <w:r>
              <w:t>1 chrome and white showerhead.</w:t>
            </w:r>
          </w:p>
          <w:p w:rsidR="004606DD" w:rsidRDefault="004606DD" w:rsidP="004606DD">
            <w:r>
              <w:t>1 chrome and plug and chain.</w:t>
            </w:r>
          </w:p>
          <w:p w:rsidR="004606DD" w:rsidRPr="00B858AB" w:rsidRDefault="004606DD" w:rsidP="004606DD">
            <w:r>
              <w:t>White tiling to edges with light grouting.</w:t>
            </w:r>
          </w:p>
        </w:tc>
        <w:tc>
          <w:tcPr>
            <w:tcW w:w="5288" w:type="dxa"/>
          </w:tcPr>
          <w:p w:rsidR="00915021" w:rsidRDefault="004606DD" w:rsidP="004606DD">
            <w:r>
              <w:t>Plug and chain are not attached.</w:t>
            </w:r>
          </w:p>
          <w:p w:rsidR="004606DD" w:rsidRDefault="004606DD" w:rsidP="004606DD">
            <w:r>
              <w:t>Bath tested</w:t>
            </w:r>
            <w:r w:rsidR="00C04C33">
              <w:t>,</w:t>
            </w:r>
            <w:r>
              <w:t xml:space="preserve"> working and clean.</w:t>
            </w:r>
          </w:p>
          <w:p w:rsidR="004606DD" w:rsidRDefault="004606DD" w:rsidP="004606DD">
            <w:r>
              <w:t>Grouting discoloured.</w:t>
            </w:r>
          </w:p>
          <w:p w:rsidR="005712AC" w:rsidRPr="00B858AB" w:rsidRDefault="005712AC" w:rsidP="004606DD">
            <w:r w:rsidRPr="007E41FF">
              <w:t>Some</w:t>
            </w:r>
            <w:r>
              <w:t xml:space="preserve"> light paint peeling to the edges of the bath panel.</w:t>
            </w:r>
          </w:p>
        </w:tc>
        <w:tc>
          <w:tcPr>
            <w:tcW w:w="5856" w:type="dxa"/>
          </w:tcPr>
          <w:p w:rsidR="00915021" w:rsidRPr="00B858AB" w:rsidRDefault="00915021" w:rsidP="006D2CE0"/>
        </w:tc>
      </w:tr>
      <w:tr w:rsidR="00915021" w:rsidRPr="0050026C" w:rsidTr="00BB12EC">
        <w:trPr>
          <w:trHeight w:val="227"/>
        </w:trPr>
        <w:tc>
          <w:tcPr>
            <w:tcW w:w="15163" w:type="dxa"/>
            <w:gridSpan w:val="5"/>
            <w:shd w:val="clear" w:color="auto" w:fill="D9D9D9" w:themeFill="background1" w:themeFillShade="D9"/>
          </w:tcPr>
          <w:p w:rsidR="00915021" w:rsidRPr="00B858AB" w:rsidRDefault="00915021" w:rsidP="006D2CE0">
            <w:pPr>
              <w:rPr>
                <w:b/>
              </w:rPr>
            </w:pPr>
            <w:r w:rsidRPr="00B858AB">
              <w:rPr>
                <w:b/>
              </w:rPr>
              <w:t xml:space="preserve">Shower </w:t>
            </w:r>
          </w:p>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4606DD" w:rsidRDefault="004606DD" w:rsidP="004606DD">
            <w:r>
              <w:t>1 circular chrome ceiling mounted showerhead with chrome double mixer tap</w:t>
            </w:r>
          </w:p>
          <w:p w:rsidR="00F07550" w:rsidRDefault="00F07550" w:rsidP="004606DD"/>
          <w:p w:rsidR="00297F68" w:rsidRDefault="00297F68" w:rsidP="004606DD"/>
          <w:p w:rsidR="00F07550" w:rsidRDefault="00F07550" w:rsidP="004606DD"/>
          <w:p w:rsidR="00F07550" w:rsidRPr="00B858AB" w:rsidRDefault="00F07550" w:rsidP="004606DD"/>
        </w:tc>
        <w:tc>
          <w:tcPr>
            <w:tcW w:w="5288" w:type="dxa"/>
          </w:tcPr>
          <w:p w:rsidR="00915021" w:rsidRDefault="004606DD" w:rsidP="006D2CE0">
            <w:r>
              <w:t>In working order.</w:t>
            </w:r>
          </w:p>
          <w:p w:rsidR="004606DD" w:rsidRDefault="004606DD" w:rsidP="006D2CE0">
            <w:r>
              <w:t>Clean.</w:t>
            </w:r>
          </w:p>
          <w:p w:rsidR="004606DD" w:rsidRPr="00B858AB" w:rsidRDefault="00F07550" w:rsidP="004606DD">
            <w:r>
              <w:t>Light sc</w:t>
            </w:r>
            <w:r w:rsidR="004606DD">
              <w:t>ale to underside of showerhead.</w:t>
            </w:r>
          </w:p>
        </w:tc>
        <w:tc>
          <w:tcPr>
            <w:tcW w:w="5856" w:type="dxa"/>
          </w:tcPr>
          <w:p w:rsidR="00915021" w:rsidRPr="00B858AB" w:rsidRDefault="00915021" w:rsidP="006D2CE0"/>
        </w:tc>
      </w:tr>
      <w:tr w:rsidR="00915021" w:rsidRPr="0050026C" w:rsidTr="00BB12EC">
        <w:trPr>
          <w:trHeight w:val="227"/>
        </w:trPr>
        <w:tc>
          <w:tcPr>
            <w:tcW w:w="15163" w:type="dxa"/>
            <w:gridSpan w:val="5"/>
            <w:shd w:val="clear" w:color="auto" w:fill="D9D9D9" w:themeFill="background1" w:themeFillShade="D9"/>
          </w:tcPr>
          <w:p w:rsidR="00915021" w:rsidRPr="00B858AB" w:rsidRDefault="006F3FC6" w:rsidP="006D2CE0">
            <w:pPr>
              <w:rPr>
                <w:b/>
              </w:rPr>
            </w:pPr>
            <w:r>
              <w:rPr>
                <w:b/>
              </w:rPr>
              <w:lastRenderedPageBreak/>
              <w:t>Miscellaneous items</w:t>
            </w:r>
          </w:p>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286F0C" w:rsidP="006D2CE0">
            <w:r>
              <w:t>1 curved glass and chrome shower screen.</w:t>
            </w:r>
          </w:p>
        </w:tc>
        <w:tc>
          <w:tcPr>
            <w:tcW w:w="5288" w:type="dxa"/>
          </w:tcPr>
          <w:p w:rsidR="00915021" w:rsidRPr="00B858AB" w:rsidRDefault="00915021" w:rsidP="006D2CE0"/>
        </w:tc>
        <w:tc>
          <w:tcPr>
            <w:tcW w:w="5856" w:type="dxa"/>
          </w:tcPr>
          <w:p w:rsidR="00915021" w:rsidRPr="00B858AB" w:rsidRDefault="00915021" w:rsidP="006D2CE0"/>
        </w:tc>
      </w:tr>
      <w:tr w:rsidR="00915021" w:rsidTr="00BB12EC">
        <w:trPr>
          <w:trHeight w:val="227"/>
        </w:trPr>
        <w:tc>
          <w:tcPr>
            <w:tcW w:w="533" w:type="dxa"/>
          </w:tcPr>
          <w:p w:rsidR="00915021" w:rsidRPr="00B858AB" w:rsidRDefault="00915021" w:rsidP="00915021">
            <w:pPr>
              <w:pStyle w:val="ListParagraph"/>
              <w:numPr>
                <w:ilvl w:val="0"/>
                <w:numId w:val="2"/>
              </w:numPr>
            </w:pPr>
          </w:p>
        </w:tc>
        <w:tc>
          <w:tcPr>
            <w:tcW w:w="3486" w:type="dxa"/>
            <w:gridSpan w:val="2"/>
          </w:tcPr>
          <w:p w:rsidR="00915021" w:rsidRPr="00B858AB" w:rsidRDefault="00286F0C" w:rsidP="006D2CE0">
            <w:r>
              <w:t>1 large wall mounted unframed mirror.</w:t>
            </w:r>
          </w:p>
        </w:tc>
        <w:tc>
          <w:tcPr>
            <w:tcW w:w="5288" w:type="dxa"/>
          </w:tcPr>
          <w:p w:rsidR="00915021" w:rsidRDefault="00286F0C" w:rsidP="006D2CE0">
            <w:r>
              <w:t>Paint marked to edges.</w:t>
            </w:r>
          </w:p>
          <w:p w:rsidR="00286F0C" w:rsidRPr="00B858AB" w:rsidRDefault="00286F0C" w:rsidP="0012029F">
            <w:r>
              <w:t xml:space="preserve">Small silvering marks </w:t>
            </w:r>
            <w:r w:rsidR="0012029F">
              <w:t xml:space="preserve">forming to </w:t>
            </w:r>
            <w:r>
              <w:t>lower corner.</w:t>
            </w:r>
          </w:p>
        </w:tc>
        <w:tc>
          <w:tcPr>
            <w:tcW w:w="5856" w:type="dxa"/>
          </w:tcPr>
          <w:p w:rsidR="00915021" w:rsidRPr="00B858AB" w:rsidRDefault="00915021" w:rsidP="006D2CE0"/>
        </w:tc>
      </w:tr>
      <w:tr w:rsidR="00286F0C" w:rsidTr="00BB12EC">
        <w:trPr>
          <w:trHeight w:val="227"/>
        </w:trPr>
        <w:tc>
          <w:tcPr>
            <w:tcW w:w="533" w:type="dxa"/>
          </w:tcPr>
          <w:p w:rsidR="00286F0C" w:rsidRPr="00B858AB" w:rsidRDefault="00286F0C" w:rsidP="00915021">
            <w:pPr>
              <w:pStyle w:val="ListParagraph"/>
              <w:numPr>
                <w:ilvl w:val="0"/>
                <w:numId w:val="2"/>
              </w:numPr>
            </w:pPr>
          </w:p>
        </w:tc>
        <w:tc>
          <w:tcPr>
            <w:tcW w:w="3486" w:type="dxa"/>
            <w:gridSpan w:val="2"/>
          </w:tcPr>
          <w:p w:rsidR="00286F0C" w:rsidRDefault="00286F0C" w:rsidP="006D2CE0">
            <w:r>
              <w:t>1 chrome wall mounted toilet roll holder.</w:t>
            </w:r>
          </w:p>
        </w:tc>
        <w:tc>
          <w:tcPr>
            <w:tcW w:w="5288" w:type="dxa"/>
          </w:tcPr>
          <w:p w:rsidR="00286F0C" w:rsidRDefault="00286F0C" w:rsidP="006D2CE0"/>
        </w:tc>
        <w:tc>
          <w:tcPr>
            <w:tcW w:w="5856" w:type="dxa"/>
          </w:tcPr>
          <w:p w:rsidR="00286F0C" w:rsidRPr="00B858AB" w:rsidRDefault="00286F0C" w:rsidP="006D2CE0"/>
        </w:tc>
      </w:tr>
      <w:tr w:rsidR="00286F0C" w:rsidTr="00BB12EC">
        <w:trPr>
          <w:trHeight w:val="227"/>
        </w:trPr>
        <w:tc>
          <w:tcPr>
            <w:tcW w:w="533" w:type="dxa"/>
          </w:tcPr>
          <w:p w:rsidR="00286F0C" w:rsidRPr="00B858AB" w:rsidRDefault="00286F0C" w:rsidP="00915021">
            <w:pPr>
              <w:pStyle w:val="ListParagraph"/>
              <w:numPr>
                <w:ilvl w:val="0"/>
                <w:numId w:val="2"/>
              </w:numPr>
            </w:pPr>
          </w:p>
        </w:tc>
        <w:tc>
          <w:tcPr>
            <w:tcW w:w="3486" w:type="dxa"/>
            <w:gridSpan w:val="2"/>
          </w:tcPr>
          <w:p w:rsidR="00286F0C" w:rsidRDefault="00286F0C" w:rsidP="006D2CE0">
            <w:r>
              <w:t>1 white plastic toilet brush with canister.</w:t>
            </w:r>
          </w:p>
        </w:tc>
        <w:tc>
          <w:tcPr>
            <w:tcW w:w="5288" w:type="dxa"/>
          </w:tcPr>
          <w:p w:rsidR="00286F0C" w:rsidRDefault="00286F0C" w:rsidP="006D2CE0"/>
        </w:tc>
        <w:tc>
          <w:tcPr>
            <w:tcW w:w="5856" w:type="dxa"/>
          </w:tcPr>
          <w:p w:rsidR="00286F0C" w:rsidRPr="00B858AB" w:rsidRDefault="00286F0C" w:rsidP="006D2CE0"/>
        </w:tc>
      </w:tr>
      <w:tr w:rsidR="00286F0C" w:rsidTr="00BB12EC">
        <w:trPr>
          <w:trHeight w:val="227"/>
        </w:trPr>
        <w:tc>
          <w:tcPr>
            <w:tcW w:w="533" w:type="dxa"/>
          </w:tcPr>
          <w:p w:rsidR="00286F0C" w:rsidRPr="00B858AB" w:rsidRDefault="00286F0C" w:rsidP="00915021">
            <w:pPr>
              <w:pStyle w:val="ListParagraph"/>
              <w:numPr>
                <w:ilvl w:val="0"/>
                <w:numId w:val="2"/>
              </w:numPr>
            </w:pPr>
          </w:p>
        </w:tc>
        <w:tc>
          <w:tcPr>
            <w:tcW w:w="3486" w:type="dxa"/>
            <w:gridSpan w:val="2"/>
          </w:tcPr>
          <w:p w:rsidR="00286F0C" w:rsidRDefault="00286F0C" w:rsidP="006D2CE0">
            <w:r>
              <w:t>1 circular green plastic bin.</w:t>
            </w:r>
          </w:p>
        </w:tc>
        <w:tc>
          <w:tcPr>
            <w:tcW w:w="5288" w:type="dxa"/>
          </w:tcPr>
          <w:p w:rsidR="00286F0C" w:rsidRDefault="00286F0C" w:rsidP="006D2CE0"/>
        </w:tc>
        <w:tc>
          <w:tcPr>
            <w:tcW w:w="5856" w:type="dxa"/>
          </w:tcPr>
          <w:p w:rsidR="00286F0C" w:rsidRPr="00B858AB" w:rsidRDefault="00286F0C" w:rsidP="006D2CE0"/>
        </w:tc>
      </w:tr>
      <w:tr w:rsidR="00286F0C" w:rsidTr="00BB12EC">
        <w:trPr>
          <w:trHeight w:val="227"/>
        </w:trPr>
        <w:tc>
          <w:tcPr>
            <w:tcW w:w="533" w:type="dxa"/>
          </w:tcPr>
          <w:p w:rsidR="00286F0C" w:rsidRPr="00B858AB" w:rsidRDefault="00286F0C" w:rsidP="00915021">
            <w:pPr>
              <w:pStyle w:val="ListParagraph"/>
              <w:numPr>
                <w:ilvl w:val="0"/>
                <w:numId w:val="2"/>
              </w:numPr>
            </w:pPr>
          </w:p>
        </w:tc>
        <w:tc>
          <w:tcPr>
            <w:tcW w:w="3486" w:type="dxa"/>
            <w:gridSpan w:val="2"/>
          </w:tcPr>
          <w:p w:rsidR="00286F0C" w:rsidRDefault="00286F0C" w:rsidP="006D2CE0">
            <w:r>
              <w:t>1 chrome and black floor mounted doorstop.</w:t>
            </w:r>
          </w:p>
        </w:tc>
        <w:tc>
          <w:tcPr>
            <w:tcW w:w="5288" w:type="dxa"/>
          </w:tcPr>
          <w:p w:rsidR="00286F0C" w:rsidRDefault="00286F0C" w:rsidP="006D2CE0"/>
        </w:tc>
        <w:tc>
          <w:tcPr>
            <w:tcW w:w="5856" w:type="dxa"/>
          </w:tcPr>
          <w:p w:rsidR="00286F0C" w:rsidRPr="00B858AB" w:rsidRDefault="00286F0C" w:rsidP="006D2CE0"/>
        </w:tc>
      </w:tr>
      <w:tr w:rsidR="00852310" w:rsidTr="00BB12EC">
        <w:trPr>
          <w:trHeight w:val="227"/>
        </w:trPr>
        <w:tc>
          <w:tcPr>
            <w:tcW w:w="533" w:type="dxa"/>
          </w:tcPr>
          <w:p w:rsidR="00852310" w:rsidRPr="00B858AB" w:rsidRDefault="00852310" w:rsidP="00915021">
            <w:pPr>
              <w:pStyle w:val="ListParagraph"/>
              <w:numPr>
                <w:ilvl w:val="0"/>
                <w:numId w:val="2"/>
              </w:numPr>
            </w:pPr>
          </w:p>
        </w:tc>
        <w:tc>
          <w:tcPr>
            <w:tcW w:w="3486" w:type="dxa"/>
            <w:gridSpan w:val="2"/>
          </w:tcPr>
          <w:p w:rsidR="00852310" w:rsidRDefault="00852310" w:rsidP="006D2CE0">
            <w:r>
              <w:t xml:space="preserve">1 </w:t>
            </w:r>
            <w:r w:rsidRPr="005C3AF5">
              <w:t>cream</w:t>
            </w:r>
            <w:r>
              <w:t xml:space="preserve"> painted built-in storage unit below sink with:</w:t>
            </w:r>
          </w:p>
          <w:p w:rsidR="00852310" w:rsidRDefault="00852310" w:rsidP="006D2CE0">
            <w:r>
              <w:t>2 cream doors.</w:t>
            </w:r>
          </w:p>
          <w:p w:rsidR="00852310" w:rsidRDefault="00852310" w:rsidP="006D2CE0">
            <w:r>
              <w:t>2 circular white pulls.</w:t>
            </w:r>
          </w:p>
          <w:p w:rsidR="00852310" w:rsidRDefault="00852310" w:rsidP="006D2CE0">
            <w:r>
              <w:t>1 white pipe to interior.</w:t>
            </w:r>
          </w:p>
        </w:tc>
        <w:tc>
          <w:tcPr>
            <w:tcW w:w="5288" w:type="dxa"/>
          </w:tcPr>
          <w:p w:rsidR="00852310" w:rsidRDefault="00852310" w:rsidP="006D2CE0">
            <w:r>
              <w:t>Several light marks to interior.</w:t>
            </w:r>
          </w:p>
          <w:p w:rsidR="00852310" w:rsidRDefault="00852310" w:rsidP="00852310">
            <w:r>
              <w:t>Cut</w:t>
            </w:r>
            <w:r w:rsidR="002B6664">
              <w:t>-</w:t>
            </w:r>
            <w:r>
              <w:t>out section to accommodate pipe.</w:t>
            </w:r>
          </w:p>
        </w:tc>
        <w:tc>
          <w:tcPr>
            <w:tcW w:w="5856" w:type="dxa"/>
          </w:tcPr>
          <w:p w:rsidR="00852310" w:rsidRPr="00B858AB" w:rsidRDefault="00852310" w:rsidP="006D2CE0"/>
        </w:tc>
      </w:tr>
    </w:tbl>
    <w:p w:rsidR="00F07550" w:rsidRDefault="00F07550"/>
    <w:p w:rsidR="00F07550" w:rsidRDefault="00F07550"/>
    <w:p w:rsidR="00F07550" w:rsidRDefault="00F07550"/>
    <w:p w:rsidR="00F07550" w:rsidRDefault="00F07550"/>
    <w:p w:rsidR="00F07550" w:rsidRDefault="00F07550"/>
    <w:p w:rsidR="00F07550" w:rsidRDefault="00F07550"/>
    <w:p w:rsidR="00F07550" w:rsidRDefault="00F07550"/>
    <w:p w:rsidR="00F07550" w:rsidRDefault="00F07550"/>
    <w:p w:rsidR="00F07550" w:rsidRDefault="00F07550"/>
    <w:p w:rsidR="00F07550" w:rsidRDefault="00F07550"/>
    <w:tbl>
      <w:tblPr>
        <w:tblW w:w="0" w:type="auto"/>
        <w:tblLayout w:type="fixed"/>
        <w:tblLook w:val="0000" w:firstRow="0" w:lastRow="0" w:firstColumn="0" w:lastColumn="0" w:noHBand="0" w:noVBand="0"/>
      </w:tblPr>
      <w:tblGrid>
        <w:gridCol w:w="3903"/>
        <w:gridCol w:w="3903"/>
        <w:gridCol w:w="3904"/>
        <w:gridCol w:w="3904"/>
      </w:tblGrid>
      <w:tr w:rsidR="00F07550" w:rsidTr="00F07550">
        <w:tc>
          <w:tcPr>
            <w:tcW w:w="3903" w:type="dxa"/>
          </w:tcPr>
          <w:p w:rsidR="00F07550" w:rsidRDefault="00F07550" w:rsidP="00F07550">
            <w:pPr>
              <w:spacing w:before="60" w:after="60"/>
              <w:jc w:val="center"/>
            </w:pPr>
            <w:r>
              <w:rPr>
                <w:noProof/>
                <w:lang w:eastAsia="en-GB"/>
              </w:rPr>
              <w:lastRenderedPageBreak/>
              <w:drawing>
                <wp:inline distT="0" distB="0" distL="0" distR="0">
                  <wp:extent cx="2341245" cy="17557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341245" cy="1755775"/>
                          </a:xfrm>
                          <a:prstGeom prst="rect">
                            <a:avLst/>
                          </a:prstGeom>
                        </pic:spPr>
                      </pic:pic>
                    </a:graphicData>
                  </a:graphic>
                </wp:inline>
              </w:drawing>
            </w:r>
          </w:p>
        </w:tc>
        <w:tc>
          <w:tcPr>
            <w:tcW w:w="3903" w:type="dxa"/>
          </w:tcPr>
          <w:p w:rsidR="00F07550" w:rsidRDefault="00F07550" w:rsidP="00F07550">
            <w:pPr>
              <w:spacing w:before="60" w:after="60"/>
              <w:jc w:val="center"/>
            </w:pPr>
            <w:r>
              <w:rPr>
                <w:noProof/>
                <w:lang w:eastAsia="en-GB"/>
              </w:rPr>
              <w:drawing>
                <wp:inline distT="0" distB="0" distL="0" distR="0">
                  <wp:extent cx="2341245" cy="17557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41245" cy="1755775"/>
                          </a:xfrm>
                          <a:prstGeom prst="rect">
                            <a:avLst/>
                          </a:prstGeom>
                        </pic:spPr>
                      </pic:pic>
                    </a:graphicData>
                  </a:graphic>
                </wp:inline>
              </w:drawing>
            </w:r>
          </w:p>
        </w:tc>
        <w:tc>
          <w:tcPr>
            <w:tcW w:w="3904" w:type="dxa"/>
          </w:tcPr>
          <w:p w:rsidR="00F07550" w:rsidRDefault="00F07550" w:rsidP="00F07550">
            <w:pPr>
              <w:spacing w:before="60" w:after="60"/>
              <w:jc w:val="center"/>
            </w:pPr>
            <w:r>
              <w:rPr>
                <w:noProof/>
                <w:lang w:eastAsia="en-GB"/>
              </w:rPr>
              <w:drawing>
                <wp:inline distT="0" distB="0" distL="0" distR="0">
                  <wp:extent cx="2341880" cy="175641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41880" cy="1756410"/>
                          </a:xfrm>
                          <a:prstGeom prst="rect">
                            <a:avLst/>
                          </a:prstGeom>
                        </pic:spPr>
                      </pic:pic>
                    </a:graphicData>
                  </a:graphic>
                </wp:inline>
              </w:drawing>
            </w:r>
          </w:p>
        </w:tc>
        <w:tc>
          <w:tcPr>
            <w:tcW w:w="3904" w:type="dxa"/>
          </w:tcPr>
          <w:p w:rsidR="00F07550" w:rsidRDefault="00F07550" w:rsidP="00F07550">
            <w:pPr>
              <w:spacing w:before="60" w:after="60"/>
              <w:jc w:val="center"/>
            </w:pPr>
            <w:r>
              <w:rPr>
                <w:noProof/>
                <w:lang w:eastAsia="en-GB"/>
              </w:rPr>
              <w:drawing>
                <wp:inline distT="0" distB="0" distL="0" distR="0">
                  <wp:extent cx="2341880" cy="175641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341880" cy="1756410"/>
                          </a:xfrm>
                          <a:prstGeom prst="rect">
                            <a:avLst/>
                          </a:prstGeom>
                        </pic:spPr>
                      </pic:pic>
                    </a:graphicData>
                  </a:graphic>
                </wp:inline>
              </w:drawing>
            </w:r>
          </w:p>
        </w:tc>
      </w:tr>
      <w:tr w:rsidR="00F07550" w:rsidTr="00F07550">
        <w:tc>
          <w:tcPr>
            <w:tcW w:w="3903" w:type="dxa"/>
          </w:tcPr>
          <w:p w:rsidR="00F07550" w:rsidRDefault="00F07550" w:rsidP="00F07550">
            <w:pPr>
              <w:spacing w:before="60" w:after="60"/>
              <w:jc w:val="center"/>
            </w:pPr>
          </w:p>
        </w:tc>
        <w:tc>
          <w:tcPr>
            <w:tcW w:w="3903" w:type="dxa"/>
          </w:tcPr>
          <w:p w:rsidR="00F07550" w:rsidRDefault="00F07550" w:rsidP="00F07550">
            <w:pPr>
              <w:spacing w:before="60" w:after="60"/>
              <w:jc w:val="center"/>
            </w:pPr>
          </w:p>
        </w:tc>
        <w:tc>
          <w:tcPr>
            <w:tcW w:w="3904" w:type="dxa"/>
          </w:tcPr>
          <w:p w:rsidR="00F07550" w:rsidRDefault="00F07550" w:rsidP="00F07550">
            <w:pPr>
              <w:spacing w:before="60" w:after="60"/>
              <w:jc w:val="center"/>
            </w:pPr>
          </w:p>
        </w:tc>
        <w:tc>
          <w:tcPr>
            <w:tcW w:w="3904" w:type="dxa"/>
          </w:tcPr>
          <w:p w:rsidR="00F07550" w:rsidRDefault="00F07550" w:rsidP="00F07550">
            <w:pPr>
              <w:spacing w:before="60" w:after="60"/>
              <w:jc w:val="center"/>
            </w:pPr>
          </w:p>
        </w:tc>
      </w:tr>
      <w:tr w:rsidR="00F07550" w:rsidTr="00F07550">
        <w:tc>
          <w:tcPr>
            <w:tcW w:w="3903" w:type="dxa"/>
          </w:tcPr>
          <w:p w:rsidR="00F07550" w:rsidRDefault="00F07550" w:rsidP="00F07550">
            <w:pPr>
              <w:spacing w:before="60" w:after="60"/>
              <w:jc w:val="center"/>
            </w:pPr>
            <w:r>
              <w:rPr>
                <w:noProof/>
                <w:lang w:eastAsia="en-GB"/>
              </w:rPr>
              <w:drawing>
                <wp:inline distT="0" distB="0" distL="0" distR="0">
                  <wp:extent cx="2341245" cy="17557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341245" cy="1755775"/>
                          </a:xfrm>
                          <a:prstGeom prst="rect">
                            <a:avLst/>
                          </a:prstGeom>
                        </pic:spPr>
                      </pic:pic>
                    </a:graphicData>
                  </a:graphic>
                </wp:inline>
              </w:drawing>
            </w:r>
          </w:p>
        </w:tc>
        <w:tc>
          <w:tcPr>
            <w:tcW w:w="3903" w:type="dxa"/>
          </w:tcPr>
          <w:p w:rsidR="00F07550" w:rsidRDefault="00F07550" w:rsidP="00F07550">
            <w:pPr>
              <w:spacing w:before="60" w:after="60"/>
              <w:jc w:val="center"/>
            </w:pPr>
            <w:r>
              <w:rPr>
                <w:noProof/>
                <w:lang w:eastAsia="en-GB"/>
              </w:rPr>
              <w:drawing>
                <wp:inline distT="0" distB="0" distL="0" distR="0">
                  <wp:extent cx="2341245" cy="17557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341245" cy="1755775"/>
                          </a:xfrm>
                          <a:prstGeom prst="rect">
                            <a:avLst/>
                          </a:prstGeom>
                        </pic:spPr>
                      </pic:pic>
                    </a:graphicData>
                  </a:graphic>
                </wp:inline>
              </w:drawing>
            </w:r>
          </w:p>
        </w:tc>
        <w:tc>
          <w:tcPr>
            <w:tcW w:w="3904" w:type="dxa"/>
          </w:tcPr>
          <w:p w:rsidR="00F07550" w:rsidRDefault="00F07550" w:rsidP="00F07550">
            <w:pPr>
              <w:spacing w:before="60" w:after="60"/>
              <w:jc w:val="center"/>
            </w:pPr>
            <w:r>
              <w:rPr>
                <w:noProof/>
                <w:lang w:eastAsia="en-GB"/>
              </w:rPr>
              <w:drawing>
                <wp:inline distT="0" distB="0" distL="0" distR="0">
                  <wp:extent cx="2341880" cy="175641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341880" cy="1756410"/>
                          </a:xfrm>
                          <a:prstGeom prst="rect">
                            <a:avLst/>
                          </a:prstGeom>
                        </pic:spPr>
                      </pic:pic>
                    </a:graphicData>
                  </a:graphic>
                </wp:inline>
              </w:drawing>
            </w:r>
          </w:p>
        </w:tc>
        <w:tc>
          <w:tcPr>
            <w:tcW w:w="3904" w:type="dxa"/>
          </w:tcPr>
          <w:p w:rsidR="00F07550" w:rsidRDefault="00F07550" w:rsidP="00F07550">
            <w:pPr>
              <w:spacing w:before="60" w:after="60"/>
              <w:jc w:val="center"/>
            </w:pPr>
            <w:r>
              <w:rPr>
                <w:noProof/>
                <w:lang w:eastAsia="en-GB"/>
              </w:rPr>
              <w:drawing>
                <wp:inline distT="0" distB="0" distL="0" distR="0">
                  <wp:extent cx="2341880" cy="175641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341880" cy="1756410"/>
                          </a:xfrm>
                          <a:prstGeom prst="rect">
                            <a:avLst/>
                          </a:prstGeom>
                        </pic:spPr>
                      </pic:pic>
                    </a:graphicData>
                  </a:graphic>
                </wp:inline>
              </w:drawing>
            </w:r>
          </w:p>
        </w:tc>
      </w:tr>
      <w:tr w:rsidR="00F07550" w:rsidTr="00F07550">
        <w:tc>
          <w:tcPr>
            <w:tcW w:w="3903" w:type="dxa"/>
          </w:tcPr>
          <w:p w:rsidR="00F07550" w:rsidRDefault="00F07550" w:rsidP="00F07550">
            <w:pPr>
              <w:spacing w:before="60" w:after="60"/>
              <w:jc w:val="center"/>
            </w:pPr>
          </w:p>
        </w:tc>
        <w:tc>
          <w:tcPr>
            <w:tcW w:w="3903" w:type="dxa"/>
          </w:tcPr>
          <w:p w:rsidR="00F07550" w:rsidRDefault="00F07550" w:rsidP="00F07550">
            <w:pPr>
              <w:spacing w:before="60" w:after="60"/>
              <w:jc w:val="center"/>
            </w:pPr>
          </w:p>
        </w:tc>
        <w:tc>
          <w:tcPr>
            <w:tcW w:w="3904" w:type="dxa"/>
          </w:tcPr>
          <w:p w:rsidR="00F07550" w:rsidRDefault="00F07550" w:rsidP="00F07550">
            <w:pPr>
              <w:spacing w:before="60" w:after="60"/>
              <w:jc w:val="center"/>
            </w:pPr>
            <w:r>
              <w:t>Watermarks to wall</w:t>
            </w:r>
          </w:p>
        </w:tc>
        <w:tc>
          <w:tcPr>
            <w:tcW w:w="3904" w:type="dxa"/>
          </w:tcPr>
          <w:p w:rsidR="00F07550" w:rsidRDefault="00F07550" w:rsidP="00F07550">
            <w:pPr>
              <w:spacing w:before="60" w:after="60"/>
              <w:jc w:val="center"/>
            </w:pPr>
            <w:r>
              <w:t>Toilet</w:t>
            </w:r>
          </w:p>
        </w:tc>
      </w:tr>
      <w:tr w:rsidR="00F07550" w:rsidTr="00F07550">
        <w:tc>
          <w:tcPr>
            <w:tcW w:w="3903" w:type="dxa"/>
          </w:tcPr>
          <w:p w:rsidR="00F07550" w:rsidRDefault="00F07550" w:rsidP="00F07550">
            <w:pPr>
              <w:spacing w:before="60" w:after="60"/>
              <w:jc w:val="center"/>
            </w:pPr>
            <w:r>
              <w:rPr>
                <w:noProof/>
                <w:lang w:eastAsia="en-GB"/>
              </w:rPr>
              <w:drawing>
                <wp:inline distT="0" distB="0" distL="0" distR="0">
                  <wp:extent cx="2341245" cy="17557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341245" cy="1755775"/>
                          </a:xfrm>
                          <a:prstGeom prst="rect">
                            <a:avLst/>
                          </a:prstGeom>
                        </pic:spPr>
                      </pic:pic>
                    </a:graphicData>
                  </a:graphic>
                </wp:inline>
              </w:drawing>
            </w:r>
          </w:p>
        </w:tc>
        <w:tc>
          <w:tcPr>
            <w:tcW w:w="3903" w:type="dxa"/>
          </w:tcPr>
          <w:p w:rsidR="00F07550" w:rsidRDefault="00F07550" w:rsidP="00F07550">
            <w:pPr>
              <w:spacing w:before="60" w:after="60"/>
              <w:jc w:val="center"/>
            </w:pPr>
            <w:r>
              <w:rPr>
                <w:noProof/>
                <w:lang w:eastAsia="en-GB"/>
              </w:rPr>
              <w:drawing>
                <wp:inline distT="0" distB="0" distL="0" distR="0">
                  <wp:extent cx="2341245" cy="17557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341245" cy="1755775"/>
                          </a:xfrm>
                          <a:prstGeom prst="rect">
                            <a:avLst/>
                          </a:prstGeom>
                        </pic:spPr>
                      </pic:pic>
                    </a:graphicData>
                  </a:graphic>
                </wp:inline>
              </w:drawing>
            </w:r>
          </w:p>
        </w:tc>
        <w:tc>
          <w:tcPr>
            <w:tcW w:w="3904" w:type="dxa"/>
          </w:tcPr>
          <w:p w:rsidR="00F07550" w:rsidRDefault="00F07550" w:rsidP="00F07550">
            <w:pPr>
              <w:spacing w:before="60" w:after="60"/>
              <w:jc w:val="center"/>
            </w:pPr>
            <w:r>
              <w:rPr>
                <w:noProof/>
                <w:lang w:eastAsia="en-GB"/>
              </w:rPr>
              <w:drawing>
                <wp:inline distT="0" distB="0" distL="0" distR="0">
                  <wp:extent cx="2341880" cy="175641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341880" cy="1756410"/>
                          </a:xfrm>
                          <a:prstGeom prst="rect">
                            <a:avLst/>
                          </a:prstGeom>
                        </pic:spPr>
                      </pic:pic>
                    </a:graphicData>
                  </a:graphic>
                </wp:inline>
              </w:drawing>
            </w:r>
          </w:p>
        </w:tc>
        <w:tc>
          <w:tcPr>
            <w:tcW w:w="3904" w:type="dxa"/>
          </w:tcPr>
          <w:p w:rsidR="00F07550" w:rsidRDefault="00F07550" w:rsidP="00F07550">
            <w:pPr>
              <w:spacing w:before="60" w:after="60"/>
              <w:jc w:val="center"/>
            </w:pPr>
          </w:p>
        </w:tc>
      </w:tr>
      <w:tr w:rsidR="00F07550" w:rsidTr="00F07550">
        <w:tc>
          <w:tcPr>
            <w:tcW w:w="3903" w:type="dxa"/>
          </w:tcPr>
          <w:p w:rsidR="00F07550" w:rsidRDefault="00F07550" w:rsidP="00F07550">
            <w:pPr>
              <w:spacing w:before="60" w:after="60"/>
              <w:jc w:val="center"/>
            </w:pPr>
            <w:r>
              <w:t>Sink</w:t>
            </w:r>
          </w:p>
        </w:tc>
        <w:tc>
          <w:tcPr>
            <w:tcW w:w="3903" w:type="dxa"/>
          </w:tcPr>
          <w:p w:rsidR="00F07550" w:rsidRDefault="00F07550" w:rsidP="00F07550">
            <w:pPr>
              <w:spacing w:before="60" w:after="60"/>
              <w:jc w:val="center"/>
            </w:pPr>
            <w:r>
              <w:t>Bath</w:t>
            </w:r>
          </w:p>
        </w:tc>
        <w:tc>
          <w:tcPr>
            <w:tcW w:w="3904" w:type="dxa"/>
          </w:tcPr>
          <w:p w:rsidR="00F07550" w:rsidRDefault="00F07550" w:rsidP="00F07550">
            <w:pPr>
              <w:spacing w:before="60" w:after="60"/>
              <w:jc w:val="center"/>
            </w:pPr>
            <w:r>
              <w:t>Shower</w:t>
            </w:r>
          </w:p>
        </w:tc>
        <w:tc>
          <w:tcPr>
            <w:tcW w:w="3904" w:type="dxa"/>
          </w:tcPr>
          <w:p w:rsidR="00F07550" w:rsidRDefault="00F07550" w:rsidP="00F07550">
            <w:pPr>
              <w:spacing w:before="60" w:after="60"/>
              <w:jc w:val="center"/>
            </w:pPr>
          </w:p>
        </w:tc>
      </w:tr>
    </w:tbl>
    <w:p w:rsidR="00301DFB" w:rsidRDefault="00301DFB"/>
    <w:tbl>
      <w:tblPr>
        <w:tblStyle w:val="TableGrid"/>
        <w:tblW w:w="0" w:type="auto"/>
        <w:tblLook w:val="04A0" w:firstRow="1" w:lastRow="0" w:firstColumn="1" w:lastColumn="0" w:noHBand="0" w:noVBand="1"/>
      </w:tblPr>
      <w:tblGrid>
        <w:gridCol w:w="534"/>
        <w:gridCol w:w="2268"/>
        <w:gridCol w:w="1242"/>
        <w:gridCol w:w="5276"/>
        <w:gridCol w:w="5818"/>
      </w:tblGrid>
      <w:tr w:rsidR="00301DFB" w:rsidTr="00FA7705">
        <w:trPr>
          <w:trHeight w:val="510"/>
          <w:tblHeader/>
        </w:trPr>
        <w:tc>
          <w:tcPr>
            <w:tcW w:w="15138" w:type="dxa"/>
            <w:gridSpan w:val="5"/>
            <w:shd w:val="clear" w:color="auto" w:fill="D9D9D9" w:themeFill="background1" w:themeFillShade="D9"/>
            <w:vAlign w:val="center"/>
          </w:tcPr>
          <w:p w:rsidR="00301DFB" w:rsidRPr="00AE1F3E" w:rsidRDefault="00C31803" w:rsidP="00301DFB">
            <w:pPr>
              <w:pStyle w:val="Heading1"/>
              <w:outlineLvl w:val="0"/>
            </w:pPr>
            <w:bookmarkStart w:id="17" w:name="_Toc403044628"/>
            <w:r>
              <w:t>BEDROOM 2 (MIDDLE BEDROOM)</w:t>
            </w:r>
            <w:bookmarkEnd w:id="17"/>
          </w:p>
        </w:tc>
      </w:tr>
      <w:tr w:rsidR="00301DFB" w:rsidTr="00FA7705">
        <w:trPr>
          <w:trHeight w:val="510"/>
          <w:tblHeader/>
        </w:trPr>
        <w:tc>
          <w:tcPr>
            <w:tcW w:w="4044" w:type="dxa"/>
            <w:gridSpan w:val="3"/>
            <w:tcBorders>
              <w:bottom w:val="single" w:sz="4" w:space="0" w:color="auto"/>
            </w:tcBorders>
            <w:vAlign w:val="center"/>
          </w:tcPr>
          <w:p w:rsidR="00301DFB" w:rsidRPr="00AE1F3E" w:rsidRDefault="00301DFB" w:rsidP="00301DFB">
            <w:pPr>
              <w:jc w:val="center"/>
              <w:rPr>
                <w:b/>
                <w:sz w:val="32"/>
                <w:szCs w:val="32"/>
              </w:rPr>
            </w:pPr>
            <w:r w:rsidRPr="00AE1F3E">
              <w:rPr>
                <w:b/>
                <w:sz w:val="32"/>
                <w:szCs w:val="32"/>
              </w:rPr>
              <w:t>ITEM</w:t>
            </w:r>
          </w:p>
        </w:tc>
        <w:tc>
          <w:tcPr>
            <w:tcW w:w="5276" w:type="dxa"/>
            <w:tcBorders>
              <w:bottom w:val="single" w:sz="4" w:space="0" w:color="auto"/>
            </w:tcBorders>
            <w:vAlign w:val="center"/>
          </w:tcPr>
          <w:p w:rsidR="00301DFB" w:rsidRPr="00AE1F3E" w:rsidRDefault="00301DFB" w:rsidP="00301DFB">
            <w:pPr>
              <w:jc w:val="center"/>
              <w:rPr>
                <w:b/>
                <w:sz w:val="32"/>
                <w:szCs w:val="32"/>
              </w:rPr>
            </w:pPr>
            <w:r>
              <w:rPr>
                <w:b/>
                <w:sz w:val="32"/>
                <w:szCs w:val="32"/>
              </w:rPr>
              <w:t xml:space="preserve">CHECK IN COMMENTS       </w:t>
            </w:r>
          </w:p>
        </w:tc>
        <w:tc>
          <w:tcPr>
            <w:tcW w:w="5818" w:type="dxa"/>
            <w:tcBorders>
              <w:bottom w:val="single" w:sz="4" w:space="0" w:color="auto"/>
            </w:tcBorders>
            <w:vAlign w:val="center"/>
          </w:tcPr>
          <w:p w:rsidR="00301DFB" w:rsidRPr="00AE1F3E" w:rsidRDefault="00301DFB" w:rsidP="00301DFB">
            <w:pPr>
              <w:jc w:val="center"/>
              <w:rPr>
                <w:b/>
                <w:sz w:val="32"/>
                <w:szCs w:val="32"/>
              </w:rPr>
            </w:pPr>
            <w:r>
              <w:rPr>
                <w:b/>
                <w:sz w:val="32"/>
                <w:szCs w:val="32"/>
              </w:rPr>
              <w:t xml:space="preserve">CHECK OUT       </w:t>
            </w:r>
          </w:p>
        </w:tc>
      </w:tr>
      <w:tr w:rsidR="00301DFB" w:rsidTr="00FA7705">
        <w:trPr>
          <w:trHeight w:val="227"/>
        </w:trPr>
        <w:tc>
          <w:tcPr>
            <w:tcW w:w="4044" w:type="dxa"/>
            <w:gridSpan w:val="3"/>
            <w:tcBorders>
              <w:right w:val="nil"/>
            </w:tcBorders>
            <w:shd w:val="clear" w:color="auto" w:fill="D9D9D9" w:themeFill="background1" w:themeFillShade="D9"/>
            <w:vAlign w:val="center"/>
          </w:tcPr>
          <w:p w:rsidR="00301DFB" w:rsidRPr="008F786D" w:rsidRDefault="00301DFB" w:rsidP="00301DFB">
            <w:pPr>
              <w:rPr>
                <w:b/>
                <w:szCs w:val="20"/>
              </w:rPr>
            </w:pPr>
            <w:r w:rsidRPr="008F786D">
              <w:rPr>
                <w:b/>
                <w:szCs w:val="20"/>
              </w:rPr>
              <w:t>Exterior door frame</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A03B21">
            <w:pPr>
              <w:rPr>
                <w:szCs w:val="20"/>
              </w:rPr>
            </w:pPr>
            <w:r>
              <w:rPr>
                <w:szCs w:val="20"/>
              </w:rPr>
              <w:t>Painted magnolia.</w:t>
            </w:r>
          </w:p>
        </w:tc>
        <w:tc>
          <w:tcPr>
            <w:tcW w:w="5276" w:type="dxa"/>
            <w:tcBorders>
              <w:bottom w:val="single" w:sz="4" w:space="0" w:color="auto"/>
            </w:tcBorders>
          </w:tcPr>
          <w:p w:rsidR="00301DFB" w:rsidRDefault="00A03B21">
            <w:pPr>
              <w:rPr>
                <w:szCs w:val="20"/>
              </w:rPr>
            </w:pPr>
            <w:r>
              <w:rPr>
                <w:szCs w:val="20"/>
              </w:rPr>
              <w:t>Old defects under.</w:t>
            </w:r>
          </w:p>
          <w:p w:rsidR="00A03B21" w:rsidRPr="008F786D" w:rsidRDefault="00A03B21">
            <w:pPr>
              <w:rPr>
                <w:szCs w:val="20"/>
              </w:rPr>
            </w:pPr>
            <w:r>
              <w:rPr>
                <w:szCs w:val="20"/>
              </w:rPr>
              <w:t>Several light chips to lower level.</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Exterior door</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A03B21">
            <w:pPr>
              <w:rPr>
                <w:szCs w:val="20"/>
              </w:rPr>
            </w:pPr>
            <w:r>
              <w:rPr>
                <w:szCs w:val="20"/>
              </w:rPr>
              <w:t>Magnolia painted 4-panel wooden door.</w:t>
            </w:r>
          </w:p>
        </w:tc>
        <w:tc>
          <w:tcPr>
            <w:tcW w:w="5276" w:type="dxa"/>
          </w:tcPr>
          <w:p w:rsidR="00301DFB" w:rsidRPr="008F786D" w:rsidRDefault="00301DFB">
            <w:pPr>
              <w:rPr>
                <w:szCs w:val="20"/>
              </w:rPr>
            </w:pP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A03B21">
            <w:pPr>
              <w:rPr>
                <w:szCs w:val="20"/>
              </w:rPr>
            </w:pPr>
            <w:r>
              <w:rPr>
                <w:szCs w:val="20"/>
              </w:rPr>
              <w:t>1 circular chrome, white and black pull.</w:t>
            </w:r>
          </w:p>
        </w:tc>
        <w:tc>
          <w:tcPr>
            <w:tcW w:w="5276" w:type="dxa"/>
          </w:tcPr>
          <w:p w:rsidR="00301DFB" w:rsidRPr="008F786D" w:rsidRDefault="00301DFB">
            <w:pPr>
              <w:rPr>
                <w:szCs w:val="20"/>
              </w:rPr>
            </w:pPr>
          </w:p>
        </w:tc>
        <w:tc>
          <w:tcPr>
            <w:tcW w:w="5818" w:type="dxa"/>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Threshold</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A03B21">
            <w:pPr>
              <w:rPr>
                <w:szCs w:val="20"/>
              </w:rPr>
            </w:pPr>
            <w:r>
              <w:rPr>
                <w:szCs w:val="20"/>
              </w:rPr>
              <w:t>Aluminium.</w:t>
            </w:r>
          </w:p>
        </w:tc>
        <w:tc>
          <w:tcPr>
            <w:tcW w:w="5276" w:type="dxa"/>
            <w:tcBorders>
              <w:bottom w:val="single" w:sz="4" w:space="0" w:color="auto"/>
            </w:tcBorders>
          </w:tcPr>
          <w:p w:rsidR="00301DFB" w:rsidRPr="008F786D" w:rsidRDefault="00301DFB">
            <w:pPr>
              <w:rPr>
                <w:szCs w:val="20"/>
              </w:rPr>
            </w:pP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Interior door frame</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A03B21">
            <w:pPr>
              <w:rPr>
                <w:szCs w:val="20"/>
              </w:rPr>
            </w:pPr>
            <w:r>
              <w:rPr>
                <w:szCs w:val="20"/>
              </w:rPr>
              <w:t>Painted magnolia.</w:t>
            </w:r>
          </w:p>
        </w:tc>
        <w:tc>
          <w:tcPr>
            <w:tcW w:w="5276" w:type="dxa"/>
            <w:tcBorders>
              <w:bottom w:val="single" w:sz="4" w:space="0" w:color="auto"/>
            </w:tcBorders>
          </w:tcPr>
          <w:p w:rsidR="00301DFB" w:rsidRPr="008F786D" w:rsidRDefault="00A03B21">
            <w:pPr>
              <w:rPr>
                <w:szCs w:val="20"/>
              </w:rPr>
            </w:pPr>
            <w:r>
              <w:rPr>
                <w:szCs w:val="20"/>
              </w:rPr>
              <w:t>1 chip lower right hand side corner.</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Interior door</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A03B21">
            <w:pPr>
              <w:rPr>
                <w:szCs w:val="20"/>
              </w:rPr>
            </w:pPr>
            <w:r>
              <w:rPr>
                <w:szCs w:val="20"/>
              </w:rPr>
              <w:t>Magnolia painted 4-panel wooden door.</w:t>
            </w:r>
          </w:p>
        </w:tc>
        <w:tc>
          <w:tcPr>
            <w:tcW w:w="5276" w:type="dxa"/>
          </w:tcPr>
          <w:p w:rsidR="00301DFB" w:rsidRDefault="00A03B21">
            <w:pPr>
              <w:rPr>
                <w:szCs w:val="20"/>
              </w:rPr>
            </w:pPr>
            <w:r>
              <w:rPr>
                <w:szCs w:val="20"/>
              </w:rPr>
              <w:t>2 inch section of worn paintwork to upper right side corner.</w:t>
            </w:r>
          </w:p>
          <w:p w:rsidR="00A03B21" w:rsidRPr="008F786D" w:rsidRDefault="00A03B21">
            <w:pPr>
              <w:rPr>
                <w:szCs w:val="20"/>
              </w:rPr>
            </w:pPr>
            <w:r>
              <w:rPr>
                <w:szCs w:val="20"/>
              </w:rPr>
              <w:t>2 very light marks.</w:t>
            </w: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A03B21" w:rsidP="00A03B21">
            <w:pPr>
              <w:rPr>
                <w:szCs w:val="20"/>
              </w:rPr>
            </w:pPr>
            <w:r>
              <w:rPr>
                <w:szCs w:val="20"/>
              </w:rPr>
              <w:t>1 circular chrome, white and black pull.</w:t>
            </w:r>
          </w:p>
        </w:tc>
        <w:tc>
          <w:tcPr>
            <w:tcW w:w="5276" w:type="dxa"/>
          </w:tcPr>
          <w:p w:rsidR="00301DFB" w:rsidRDefault="00A03B21">
            <w:pPr>
              <w:rPr>
                <w:szCs w:val="20"/>
              </w:rPr>
            </w:pPr>
            <w:r>
              <w:rPr>
                <w:szCs w:val="20"/>
              </w:rPr>
              <w:t>Paint marked.</w:t>
            </w:r>
          </w:p>
          <w:p w:rsidR="00A03B21" w:rsidRPr="008F786D" w:rsidRDefault="00A03B21">
            <w:pPr>
              <w:rPr>
                <w:szCs w:val="20"/>
              </w:rPr>
            </w:pPr>
            <w:r>
              <w:rPr>
                <w:szCs w:val="20"/>
              </w:rPr>
              <w:t>Missing 1 screw.</w:t>
            </w:r>
          </w:p>
        </w:tc>
        <w:tc>
          <w:tcPr>
            <w:tcW w:w="5818" w:type="dxa"/>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A03B21">
            <w:pPr>
              <w:rPr>
                <w:szCs w:val="20"/>
              </w:rPr>
            </w:pPr>
            <w:r>
              <w:rPr>
                <w:szCs w:val="20"/>
              </w:rPr>
              <w:t>2 chrome double clothes hooks.</w:t>
            </w:r>
          </w:p>
        </w:tc>
        <w:tc>
          <w:tcPr>
            <w:tcW w:w="5276" w:type="dxa"/>
            <w:tcBorders>
              <w:bottom w:val="single" w:sz="4" w:space="0" w:color="auto"/>
            </w:tcBorders>
          </w:tcPr>
          <w:p w:rsidR="00301DFB" w:rsidRPr="008F786D" w:rsidRDefault="00A03B21">
            <w:pPr>
              <w:rPr>
                <w:szCs w:val="20"/>
              </w:rPr>
            </w:pPr>
            <w:r>
              <w:rPr>
                <w:szCs w:val="20"/>
              </w:rPr>
              <w:t>Right hook slightly loose.</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Flooring</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A03B21">
            <w:pPr>
              <w:rPr>
                <w:szCs w:val="20"/>
              </w:rPr>
            </w:pPr>
            <w:r>
              <w:rPr>
                <w:szCs w:val="20"/>
              </w:rPr>
              <w:t>Beige fitted wall-to-wall carpeting.</w:t>
            </w:r>
          </w:p>
        </w:tc>
        <w:tc>
          <w:tcPr>
            <w:tcW w:w="5276" w:type="dxa"/>
            <w:tcBorders>
              <w:bottom w:val="single" w:sz="4" w:space="0" w:color="auto"/>
            </w:tcBorders>
          </w:tcPr>
          <w:p w:rsidR="00301DFB" w:rsidRDefault="00462DCB">
            <w:pPr>
              <w:rPr>
                <w:szCs w:val="20"/>
              </w:rPr>
            </w:pPr>
            <w:r>
              <w:rPr>
                <w:szCs w:val="20"/>
              </w:rPr>
              <w:t xml:space="preserve">Not </w:t>
            </w:r>
            <w:r w:rsidR="00EB1FCA">
              <w:rPr>
                <w:szCs w:val="20"/>
              </w:rPr>
              <w:t>inspect</w:t>
            </w:r>
            <w:r>
              <w:rPr>
                <w:szCs w:val="20"/>
              </w:rPr>
              <w:t>ed</w:t>
            </w:r>
            <w:r w:rsidR="00EB1FCA">
              <w:rPr>
                <w:szCs w:val="20"/>
              </w:rPr>
              <w:t xml:space="preserve"> below furniture.</w:t>
            </w:r>
          </w:p>
          <w:p w:rsidR="00EB1FCA" w:rsidRDefault="00EB1FCA">
            <w:pPr>
              <w:rPr>
                <w:szCs w:val="20"/>
              </w:rPr>
            </w:pPr>
            <w:r>
              <w:rPr>
                <w:szCs w:val="20"/>
              </w:rPr>
              <w:t>Light draught marks to edges.</w:t>
            </w:r>
          </w:p>
          <w:p w:rsidR="00EB1FCA" w:rsidRDefault="00EB1FCA">
            <w:pPr>
              <w:rPr>
                <w:szCs w:val="20"/>
              </w:rPr>
            </w:pPr>
            <w:r>
              <w:rPr>
                <w:szCs w:val="20"/>
              </w:rPr>
              <w:t>Several light furniture indentation marks.</w:t>
            </w:r>
          </w:p>
          <w:p w:rsidR="00EB1FCA" w:rsidRPr="008F786D" w:rsidRDefault="00EB1FCA">
            <w:pPr>
              <w:rPr>
                <w:szCs w:val="20"/>
              </w:rPr>
            </w:pPr>
            <w:r>
              <w:rPr>
                <w:szCs w:val="20"/>
              </w:rPr>
              <w:t>Professionally cleaned.</w:t>
            </w:r>
          </w:p>
        </w:tc>
        <w:tc>
          <w:tcPr>
            <w:tcW w:w="5818" w:type="dxa"/>
            <w:tcBorders>
              <w:bottom w:val="single" w:sz="4" w:space="0" w:color="auto"/>
            </w:tcBorders>
          </w:tcPr>
          <w:p w:rsidR="00301DFB" w:rsidRPr="00A04446" w:rsidRDefault="00301DFB">
            <w:pPr>
              <w:rPr>
                <w:sz w:val="20"/>
                <w:szCs w:val="20"/>
              </w:rPr>
            </w:pPr>
          </w:p>
        </w:tc>
      </w:tr>
      <w:tr w:rsidR="00EB1FCA" w:rsidTr="00FA7705">
        <w:trPr>
          <w:trHeight w:val="227"/>
        </w:trPr>
        <w:tc>
          <w:tcPr>
            <w:tcW w:w="534" w:type="dxa"/>
            <w:tcBorders>
              <w:bottom w:val="single" w:sz="4" w:space="0" w:color="auto"/>
            </w:tcBorders>
          </w:tcPr>
          <w:p w:rsidR="00EB1FCA" w:rsidRPr="00A04446" w:rsidRDefault="00EB1FCA" w:rsidP="00301DFB">
            <w:pPr>
              <w:pStyle w:val="ListParagraph"/>
              <w:numPr>
                <w:ilvl w:val="0"/>
                <w:numId w:val="2"/>
              </w:numPr>
              <w:rPr>
                <w:sz w:val="20"/>
                <w:szCs w:val="20"/>
              </w:rPr>
            </w:pPr>
          </w:p>
        </w:tc>
        <w:tc>
          <w:tcPr>
            <w:tcW w:w="3510" w:type="dxa"/>
            <w:gridSpan w:val="2"/>
            <w:tcBorders>
              <w:bottom w:val="single" w:sz="4" w:space="0" w:color="auto"/>
            </w:tcBorders>
          </w:tcPr>
          <w:p w:rsidR="00EB1FCA" w:rsidRDefault="00EB1FCA">
            <w:pPr>
              <w:rPr>
                <w:szCs w:val="20"/>
              </w:rPr>
            </w:pPr>
            <w:r>
              <w:rPr>
                <w:szCs w:val="20"/>
              </w:rPr>
              <w:t>1 white rubber floor mounted doorstop.</w:t>
            </w:r>
          </w:p>
        </w:tc>
        <w:tc>
          <w:tcPr>
            <w:tcW w:w="5276" w:type="dxa"/>
            <w:tcBorders>
              <w:bottom w:val="single" w:sz="4" w:space="0" w:color="auto"/>
            </w:tcBorders>
          </w:tcPr>
          <w:p w:rsidR="00EB1FCA" w:rsidRDefault="00EB1FCA">
            <w:pPr>
              <w:rPr>
                <w:szCs w:val="20"/>
              </w:rPr>
            </w:pPr>
          </w:p>
        </w:tc>
        <w:tc>
          <w:tcPr>
            <w:tcW w:w="5818" w:type="dxa"/>
            <w:tcBorders>
              <w:bottom w:val="single" w:sz="4" w:space="0" w:color="auto"/>
            </w:tcBorders>
          </w:tcPr>
          <w:p w:rsidR="00EB1FCA" w:rsidRPr="00A04446" w:rsidRDefault="00EB1FCA">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Skirting boards/woodwork</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EB1FCA">
            <w:pPr>
              <w:rPr>
                <w:szCs w:val="20"/>
              </w:rPr>
            </w:pPr>
            <w:r>
              <w:rPr>
                <w:szCs w:val="20"/>
              </w:rPr>
              <w:t>Magnolia painted skirting boards.</w:t>
            </w:r>
          </w:p>
        </w:tc>
        <w:tc>
          <w:tcPr>
            <w:tcW w:w="5276" w:type="dxa"/>
            <w:tcBorders>
              <w:bottom w:val="single" w:sz="4" w:space="0" w:color="auto"/>
            </w:tcBorders>
          </w:tcPr>
          <w:p w:rsidR="00301DFB" w:rsidRDefault="00EB1FCA">
            <w:pPr>
              <w:rPr>
                <w:szCs w:val="20"/>
              </w:rPr>
            </w:pPr>
            <w:r>
              <w:rPr>
                <w:szCs w:val="20"/>
              </w:rPr>
              <w:t>Few general light usage marks.</w:t>
            </w:r>
          </w:p>
          <w:p w:rsidR="00EB1FCA" w:rsidRDefault="00EB1FCA">
            <w:pPr>
              <w:rPr>
                <w:szCs w:val="20"/>
              </w:rPr>
            </w:pPr>
            <w:r>
              <w:rPr>
                <w:szCs w:val="20"/>
              </w:rPr>
              <w:t>Light cracking to top corners right of entrance.</w:t>
            </w:r>
          </w:p>
          <w:p w:rsidR="00EB1FCA" w:rsidRDefault="00EB1FCA">
            <w:pPr>
              <w:rPr>
                <w:szCs w:val="20"/>
              </w:rPr>
            </w:pPr>
            <w:r>
              <w:rPr>
                <w:szCs w:val="20"/>
              </w:rPr>
              <w:t>Very light shrinkage corner cracks.</w:t>
            </w:r>
          </w:p>
          <w:p w:rsidR="0077449F" w:rsidRPr="008F786D" w:rsidRDefault="0077449F" w:rsidP="00957F45">
            <w:pPr>
              <w:rPr>
                <w:szCs w:val="20"/>
              </w:rPr>
            </w:pPr>
            <w:r>
              <w:rPr>
                <w:szCs w:val="20"/>
              </w:rPr>
              <w:t xml:space="preserve">1 </w:t>
            </w:r>
            <w:proofErr w:type="gramStart"/>
            <w:r w:rsidRPr="00957F45">
              <w:rPr>
                <w:szCs w:val="20"/>
              </w:rPr>
              <w:t>hole</w:t>
            </w:r>
            <w:proofErr w:type="gramEnd"/>
            <w:r>
              <w:rPr>
                <w:szCs w:val="20"/>
              </w:rPr>
              <w:t xml:space="preserve"> left hand side of the radiator.</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lastRenderedPageBreak/>
              <w:t>Walls</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vMerge w:val="restart"/>
          </w:tcPr>
          <w:p w:rsidR="00301DFB" w:rsidRPr="00A04446" w:rsidRDefault="00301DFB" w:rsidP="00301DFB">
            <w:pPr>
              <w:pStyle w:val="ListParagraph"/>
              <w:numPr>
                <w:ilvl w:val="0"/>
                <w:numId w:val="2"/>
              </w:numPr>
              <w:rPr>
                <w:sz w:val="20"/>
                <w:szCs w:val="20"/>
              </w:rPr>
            </w:pPr>
          </w:p>
        </w:tc>
        <w:tc>
          <w:tcPr>
            <w:tcW w:w="2268" w:type="dxa"/>
            <w:vMerge w:val="restart"/>
          </w:tcPr>
          <w:p w:rsidR="00301DFB" w:rsidRPr="008F786D" w:rsidRDefault="00EB1FCA">
            <w:pPr>
              <w:rPr>
                <w:szCs w:val="20"/>
              </w:rPr>
            </w:pPr>
            <w:r>
              <w:rPr>
                <w:szCs w:val="20"/>
              </w:rPr>
              <w:t>Painted magnolia.</w:t>
            </w:r>
          </w:p>
        </w:tc>
        <w:tc>
          <w:tcPr>
            <w:tcW w:w="1242" w:type="dxa"/>
          </w:tcPr>
          <w:p w:rsidR="00301DFB" w:rsidRPr="008F786D" w:rsidRDefault="00301DFB">
            <w:pPr>
              <w:rPr>
                <w:szCs w:val="20"/>
              </w:rPr>
            </w:pPr>
          </w:p>
        </w:tc>
        <w:tc>
          <w:tcPr>
            <w:tcW w:w="5276" w:type="dxa"/>
            <w:tcBorders>
              <w:bottom w:val="single" w:sz="4" w:space="0" w:color="auto"/>
            </w:tcBorders>
          </w:tcPr>
          <w:p w:rsidR="00301DFB" w:rsidRPr="008F786D" w:rsidRDefault="00301DFB">
            <w:pPr>
              <w:rPr>
                <w:szCs w:val="20"/>
              </w:rPr>
            </w:pP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534" w:type="dxa"/>
            <w:vMerge/>
          </w:tcPr>
          <w:p w:rsidR="00301DFB" w:rsidRPr="00E66F62" w:rsidRDefault="00301DFB" w:rsidP="00301DFB">
            <w:pPr>
              <w:rPr>
                <w:sz w:val="20"/>
                <w:szCs w:val="20"/>
              </w:rPr>
            </w:pPr>
          </w:p>
        </w:tc>
        <w:tc>
          <w:tcPr>
            <w:tcW w:w="2268" w:type="dxa"/>
            <w:vMerge/>
          </w:tcPr>
          <w:p w:rsidR="00301DFB" w:rsidRPr="008F786D" w:rsidRDefault="00301DFB">
            <w:pPr>
              <w:rPr>
                <w:szCs w:val="20"/>
              </w:rPr>
            </w:pPr>
          </w:p>
        </w:tc>
        <w:tc>
          <w:tcPr>
            <w:tcW w:w="1242" w:type="dxa"/>
          </w:tcPr>
          <w:p w:rsidR="00301DFB" w:rsidRPr="008F786D" w:rsidRDefault="00301DFB">
            <w:r w:rsidRPr="008F786D">
              <w:t>Left wall</w:t>
            </w:r>
          </w:p>
        </w:tc>
        <w:tc>
          <w:tcPr>
            <w:tcW w:w="5276" w:type="dxa"/>
            <w:tcBorders>
              <w:bottom w:val="single" w:sz="4" w:space="0" w:color="auto"/>
            </w:tcBorders>
          </w:tcPr>
          <w:p w:rsidR="00301DFB" w:rsidRPr="008F786D" w:rsidRDefault="00301DFB">
            <w:pPr>
              <w:rPr>
                <w:szCs w:val="20"/>
              </w:rPr>
            </w:pP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534" w:type="dxa"/>
            <w:vMerge/>
          </w:tcPr>
          <w:p w:rsidR="00301DFB" w:rsidRPr="00A04446" w:rsidRDefault="00301DFB" w:rsidP="00301DFB">
            <w:pPr>
              <w:pStyle w:val="ListParagraph"/>
              <w:numPr>
                <w:ilvl w:val="0"/>
                <w:numId w:val="2"/>
              </w:numPr>
              <w:rPr>
                <w:sz w:val="20"/>
                <w:szCs w:val="20"/>
              </w:rPr>
            </w:pPr>
          </w:p>
        </w:tc>
        <w:tc>
          <w:tcPr>
            <w:tcW w:w="2268" w:type="dxa"/>
            <w:vMerge/>
          </w:tcPr>
          <w:p w:rsidR="00301DFB" w:rsidRPr="008F786D" w:rsidRDefault="00301DFB">
            <w:pPr>
              <w:rPr>
                <w:szCs w:val="20"/>
              </w:rPr>
            </w:pPr>
          </w:p>
        </w:tc>
        <w:tc>
          <w:tcPr>
            <w:tcW w:w="1242" w:type="dxa"/>
          </w:tcPr>
          <w:p w:rsidR="00301DFB" w:rsidRPr="008F786D" w:rsidRDefault="007A73E5">
            <w:r w:rsidRPr="008F786D">
              <w:t>Facing</w:t>
            </w:r>
            <w:r w:rsidR="00301DFB" w:rsidRPr="008F786D">
              <w:t xml:space="preserve"> wall</w:t>
            </w:r>
          </w:p>
        </w:tc>
        <w:tc>
          <w:tcPr>
            <w:tcW w:w="5276" w:type="dxa"/>
            <w:tcBorders>
              <w:bottom w:val="single" w:sz="4" w:space="0" w:color="auto"/>
            </w:tcBorders>
          </w:tcPr>
          <w:p w:rsidR="00301DFB" w:rsidRPr="008F786D" w:rsidRDefault="00EB1FCA">
            <w:pPr>
              <w:rPr>
                <w:szCs w:val="20"/>
              </w:rPr>
            </w:pPr>
            <w:r>
              <w:rPr>
                <w:szCs w:val="20"/>
              </w:rPr>
              <w:t>1 painted over air vent to high level.</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534" w:type="dxa"/>
            <w:vMerge/>
          </w:tcPr>
          <w:p w:rsidR="00301DFB" w:rsidRPr="00A04446" w:rsidRDefault="00301DFB" w:rsidP="00301DFB">
            <w:pPr>
              <w:pStyle w:val="ListParagraph"/>
              <w:numPr>
                <w:ilvl w:val="0"/>
                <w:numId w:val="2"/>
              </w:numPr>
              <w:rPr>
                <w:sz w:val="20"/>
                <w:szCs w:val="20"/>
              </w:rPr>
            </w:pPr>
          </w:p>
        </w:tc>
        <w:tc>
          <w:tcPr>
            <w:tcW w:w="2268" w:type="dxa"/>
            <w:vMerge/>
          </w:tcPr>
          <w:p w:rsidR="00301DFB" w:rsidRPr="008F786D" w:rsidRDefault="00301DFB">
            <w:pPr>
              <w:rPr>
                <w:szCs w:val="20"/>
              </w:rPr>
            </w:pPr>
          </w:p>
        </w:tc>
        <w:tc>
          <w:tcPr>
            <w:tcW w:w="1242" w:type="dxa"/>
          </w:tcPr>
          <w:p w:rsidR="00301DFB" w:rsidRPr="008F786D" w:rsidRDefault="00301DFB">
            <w:r w:rsidRPr="008F786D">
              <w:t>Right wall</w:t>
            </w:r>
          </w:p>
        </w:tc>
        <w:tc>
          <w:tcPr>
            <w:tcW w:w="5276" w:type="dxa"/>
            <w:tcBorders>
              <w:bottom w:val="single" w:sz="4" w:space="0" w:color="auto"/>
            </w:tcBorders>
          </w:tcPr>
          <w:p w:rsidR="00301DFB" w:rsidRPr="008F786D" w:rsidRDefault="00301DFB">
            <w:pPr>
              <w:rPr>
                <w:szCs w:val="20"/>
              </w:rPr>
            </w:pP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534" w:type="dxa"/>
            <w:vMerge/>
            <w:tcBorders>
              <w:bottom w:val="single" w:sz="4" w:space="0" w:color="auto"/>
            </w:tcBorders>
          </w:tcPr>
          <w:p w:rsidR="00301DFB" w:rsidRPr="00A04446" w:rsidRDefault="00301DFB" w:rsidP="00301DFB">
            <w:pPr>
              <w:pStyle w:val="ListParagraph"/>
              <w:numPr>
                <w:ilvl w:val="0"/>
                <w:numId w:val="2"/>
              </w:numPr>
              <w:rPr>
                <w:sz w:val="20"/>
                <w:szCs w:val="20"/>
              </w:rPr>
            </w:pPr>
          </w:p>
        </w:tc>
        <w:tc>
          <w:tcPr>
            <w:tcW w:w="2268" w:type="dxa"/>
            <w:vMerge/>
            <w:tcBorders>
              <w:bottom w:val="single" w:sz="4" w:space="0" w:color="auto"/>
            </w:tcBorders>
          </w:tcPr>
          <w:p w:rsidR="00301DFB" w:rsidRPr="008F786D" w:rsidRDefault="00301DFB">
            <w:pPr>
              <w:rPr>
                <w:szCs w:val="20"/>
              </w:rPr>
            </w:pPr>
          </w:p>
        </w:tc>
        <w:tc>
          <w:tcPr>
            <w:tcW w:w="1242" w:type="dxa"/>
            <w:tcBorders>
              <w:bottom w:val="single" w:sz="4" w:space="0" w:color="auto"/>
            </w:tcBorders>
          </w:tcPr>
          <w:p w:rsidR="00301DFB" w:rsidRPr="008F786D" w:rsidRDefault="00301DFB">
            <w:r w:rsidRPr="008F786D">
              <w:t>Rear wall</w:t>
            </w:r>
          </w:p>
        </w:tc>
        <w:tc>
          <w:tcPr>
            <w:tcW w:w="5276" w:type="dxa"/>
            <w:tcBorders>
              <w:bottom w:val="single" w:sz="4" w:space="0" w:color="auto"/>
            </w:tcBorders>
          </w:tcPr>
          <w:p w:rsidR="00301DFB" w:rsidRPr="008F786D" w:rsidRDefault="00301DFB">
            <w:pPr>
              <w:rPr>
                <w:szCs w:val="20"/>
              </w:rPr>
            </w:pP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Switches and sockets</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EB1FCA">
            <w:pPr>
              <w:rPr>
                <w:szCs w:val="20"/>
              </w:rPr>
            </w:pPr>
            <w:r>
              <w:rPr>
                <w:szCs w:val="20"/>
              </w:rPr>
              <w:t>1 chrome single dimmer switch.</w:t>
            </w:r>
          </w:p>
        </w:tc>
        <w:tc>
          <w:tcPr>
            <w:tcW w:w="5276" w:type="dxa"/>
          </w:tcPr>
          <w:p w:rsidR="00301DFB" w:rsidRPr="008F786D" w:rsidRDefault="00301DFB">
            <w:pPr>
              <w:rPr>
                <w:szCs w:val="20"/>
              </w:rPr>
            </w:pP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EB1FCA">
            <w:pPr>
              <w:rPr>
                <w:szCs w:val="20"/>
              </w:rPr>
            </w:pPr>
            <w:r>
              <w:rPr>
                <w:szCs w:val="20"/>
              </w:rPr>
              <w:t>6 chrome double plug sockets.</w:t>
            </w:r>
          </w:p>
        </w:tc>
        <w:tc>
          <w:tcPr>
            <w:tcW w:w="5276" w:type="dxa"/>
          </w:tcPr>
          <w:p w:rsidR="00301DFB" w:rsidRPr="008F786D" w:rsidRDefault="00301DFB">
            <w:pPr>
              <w:rPr>
                <w:szCs w:val="20"/>
              </w:rPr>
            </w:pPr>
          </w:p>
        </w:tc>
        <w:tc>
          <w:tcPr>
            <w:tcW w:w="5818" w:type="dxa"/>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Heating</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Default="00EB1FCA">
            <w:pPr>
              <w:rPr>
                <w:szCs w:val="20"/>
              </w:rPr>
            </w:pPr>
            <w:r>
              <w:rPr>
                <w:szCs w:val="20"/>
              </w:rPr>
              <w:t>1 white metal wall mounted double panel box radiator containing:</w:t>
            </w:r>
          </w:p>
          <w:p w:rsidR="00EB1FCA" w:rsidRDefault="00EB1FCA">
            <w:pPr>
              <w:rPr>
                <w:szCs w:val="20"/>
              </w:rPr>
            </w:pPr>
            <w:r>
              <w:rPr>
                <w:szCs w:val="20"/>
              </w:rPr>
              <w:t>1 metal thermostat.</w:t>
            </w:r>
          </w:p>
          <w:p w:rsidR="00EB1FCA" w:rsidRPr="008F786D" w:rsidRDefault="00EB1FCA">
            <w:pPr>
              <w:rPr>
                <w:szCs w:val="20"/>
              </w:rPr>
            </w:pPr>
            <w:r>
              <w:rPr>
                <w:szCs w:val="20"/>
              </w:rPr>
              <w:t>1 plastic valve cover.</w:t>
            </w:r>
          </w:p>
        </w:tc>
        <w:tc>
          <w:tcPr>
            <w:tcW w:w="5276" w:type="dxa"/>
            <w:tcBorders>
              <w:bottom w:val="single" w:sz="4" w:space="0" w:color="auto"/>
            </w:tcBorders>
          </w:tcPr>
          <w:p w:rsidR="00301DFB" w:rsidRPr="008F786D" w:rsidRDefault="00EB1FCA">
            <w:pPr>
              <w:rPr>
                <w:szCs w:val="20"/>
              </w:rPr>
            </w:pPr>
            <w:r>
              <w:rPr>
                <w:szCs w:val="20"/>
              </w:rPr>
              <w:t>Roughly painted to front panel.</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Windows</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Default="00EB1FCA">
            <w:pPr>
              <w:rPr>
                <w:szCs w:val="20"/>
              </w:rPr>
            </w:pPr>
            <w:r>
              <w:rPr>
                <w:szCs w:val="20"/>
              </w:rPr>
              <w:t>Magnolia painted wooden sash window containing:</w:t>
            </w:r>
          </w:p>
          <w:p w:rsidR="00EB1FCA" w:rsidRDefault="00EB1FCA">
            <w:pPr>
              <w:rPr>
                <w:szCs w:val="20"/>
              </w:rPr>
            </w:pPr>
            <w:r>
              <w:rPr>
                <w:szCs w:val="20"/>
              </w:rPr>
              <w:t>4 single glazed panes.</w:t>
            </w:r>
          </w:p>
          <w:p w:rsidR="00EB1FCA" w:rsidRDefault="00EB1FCA">
            <w:pPr>
              <w:rPr>
                <w:szCs w:val="20"/>
              </w:rPr>
            </w:pPr>
            <w:r>
              <w:rPr>
                <w:szCs w:val="20"/>
              </w:rPr>
              <w:t>2 metal finger pulls.</w:t>
            </w:r>
          </w:p>
          <w:p w:rsidR="00EB1FCA" w:rsidRDefault="00EB1FCA">
            <w:pPr>
              <w:rPr>
                <w:szCs w:val="20"/>
              </w:rPr>
            </w:pPr>
            <w:r>
              <w:rPr>
                <w:szCs w:val="20"/>
              </w:rPr>
              <w:t>1 metal lock.</w:t>
            </w:r>
          </w:p>
          <w:p w:rsidR="00EB1FCA" w:rsidRDefault="00EB1FCA">
            <w:pPr>
              <w:rPr>
                <w:szCs w:val="20"/>
              </w:rPr>
            </w:pPr>
            <w:r>
              <w:rPr>
                <w:szCs w:val="20"/>
              </w:rPr>
              <w:t>2 white sash cords.</w:t>
            </w:r>
          </w:p>
          <w:p w:rsidR="00EB1FCA" w:rsidRPr="008F786D" w:rsidRDefault="00EB1FCA">
            <w:pPr>
              <w:rPr>
                <w:szCs w:val="20"/>
              </w:rPr>
            </w:pPr>
            <w:r>
              <w:rPr>
                <w:szCs w:val="20"/>
              </w:rPr>
              <w:t>1 built-in air vent to high level.</w:t>
            </w:r>
          </w:p>
        </w:tc>
        <w:tc>
          <w:tcPr>
            <w:tcW w:w="5276" w:type="dxa"/>
          </w:tcPr>
          <w:p w:rsidR="00EB1FCA" w:rsidRDefault="00EB1FCA">
            <w:pPr>
              <w:rPr>
                <w:szCs w:val="20"/>
              </w:rPr>
            </w:pPr>
            <w:r>
              <w:rPr>
                <w:szCs w:val="20"/>
              </w:rPr>
              <w:t>Glazing sound and clean.</w:t>
            </w:r>
          </w:p>
          <w:p w:rsidR="00EB1FCA" w:rsidRDefault="00EB1FCA">
            <w:pPr>
              <w:rPr>
                <w:szCs w:val="20"/>
              </w:rPr>
            </w:pPr>
            <w:r>
              <w:rPr>
                <w:szCs w:val="20"/>
              </w:rPr>
              <w:t>Light scratch and paint marks to edges.</w:t>
            </w:r>
          </w:p>
          <w:p w:rsidR="00EB1FCA" w:rsidRDefault="00EB1FCA">
            <w:pPr>
              <w:rPr>
                <w:szCs w:val="20"/>
              </w:rPr>
            </w:pPr>
            <w:r>
              <w:rPr>
                <w:szCs w:val="20"/>
              </w:rPr>
              <w:t>Fittings lightly tarnished and paint marked.</w:t>
            </w:r>
          </w:p>
          <w:p w:rsidR="00EB1FCA" w:rsidRDefault="00EB1FCA">
            <w:pPr>
              <w:rPr>
                <w:szCs w:val="20"/>
              </w:rPr>
            </w:pPr>
            <w:r>
              <w:rPr>
                <w:szCs w:val="20"/>
              </w:rPr>
              <w:t>Pull cords discoloured.</w:t>
            </w:r>
          </w:p>
          <w:p w:rsidR="00EB1FCA" w:rsidRDefault="00EB1FCA">
            <w:pPr>
              <w:rPr>
                <w:szCs w:val="20"/>
              </w:rPr>
            </w:pPr>
            <w:r>
              <w:rPr>
                <w:szCs w:val="20"/>
              </w:rPr>
              <w:t>Air vent discoloured.</w:t>
            </w:r>
          </w:p>
          <w:p w:rsidR="00EB1FCA" w:rsidRPr="008F786D" w:rsidRDefault="00EB1FCA" w:rsidP="00856F06">
            <w:pPr>
              <w:rPr>
                <w:szCs w:val="20"/>
              </w:rPr>
            </w:pPr>
            <w:r>
              <w:rPr>
                <w:szCs w:val="20"/>
              </w:rPr>
              <w:t>Light marks to edges of frame where blind catches frame.</w:t>
            </w:r>
          </w:p>
        </w:tc>
        <w:tc>
          <w:tcPr>
            <w:tcW w:w="5818" w:type="dxa"/>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Curtains/blinds</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EB1FCA" w:rsidRPr="008F786D" w:rsidRDefault="00EB1FCA" w:rsidP="00161823">
            <w:pPr>
              <w:rPr>
                <w:szCs w:val="20"/>
              </w:rPr>
            </w:pPr>
            <w:r>
              <w:rPr>
                <w:szCs w:val="20"/>
              </w:rPr>
              <w:t>1 wooden Venetian blind with matching pelmet containing</w:t>
            </w:r>
            <w:r w:rsidR="00161823">
              <w:rPr>
                <w:szCs w:val="20"/>
              </w:rPr>
              <w:t xml:space="preserve"> b</w:t>
            </w:r>
            <w:r>
              <w:rPr>
                <w:szCs w:val="20"/>
              </w:rPr>
              <w:t>rown pull cords and wooden acorn</w:t>
            </w:r>
            <w:r w:rsidR="00D971F3">
              <w:rPr>
                <w:szCs w:val="20"/>
              </w:rPr>
              <w:t>s</w:t>
            </w:r>
            <w:r>
              <w:rPr>
                <w:szCs w:val="20"/>
              </w:rPr>
              <w:t>.</w:t>
            </w:r>
          </w:p>
        </w:tc>
        <w:tc>
          <w:tcPr>
            <w:tcW w:w="5276" w:type="dxa"/>
            <w:tcBorders>
              <w:bottom w:val="single" w:sz="4" w:space="0" w:color="auto"/>
            </w:tcBorders>
          </w:tcPr>
          <w:p w:rsidR="00301DFB" w:rsidRDefault="00EB1FCA">
            <w:pPr>
              <w:rPr>
                <w:szCs w:val="20"/>
              </w:rPr>
            </w:pPr>
            <w:r>
              <w:rPr>
                <w:szCs w:val="20"/>
              </w:rPr>
              <w:t>In working order.</w:t>
            </w:r>
          </w:p>
          <w:p w:rsidR="00EB1FCA" w:rsidRPr="008F786D" w:rsidRDefault="00EB1FCA">
            <w:pPr>
              <w:rPr>
                <w:szCs w:val="20"/>
              </w:rPr>
            </w:pPr>
            <w:r>
              <w:rPr>
                <w:szCs w:val="20"/>
              </w:rPr>
              <w:t>Clean.</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t>Ceiling</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Default="008C342C">
            <w:pPr>
              <w:rPr>
                <w:szCs w:val="20"/>
              </w:rPr>
            </w:pPr>
            <w:r>
              <w:rPr>
                <w:szCs w:val="20"/>
              </w:rPr>
              <w:t>Painted white.</w:t>
            </w:r>
          </w:p>
          <w:p w:rsidR="003950DF" w:rsidRDefault="003950DF">
            <w:pPr>
              <w:rPr>
                <w:szCs w:val="20"/>
              </w:rPr>
            </w:pPr>
          </w:p>
          <w:p w:rsidR="003950DF" w:rsidRDefault="003950DF">
            <w:pPr>
              <w:rPr>
                <w:szCs w:val="20"/>
              </w:rPr>
            </w:pPr>
          </w:p>
          <w:p w:rsidR="003950DF" w:rsidRDefault="003950DF">
            <w:pPr>
              <w:rPr>
                <w:szCs w:val="20"/>
              </w:rPr>
            </w:pPr>
          </w:p>
          <w:p w:rsidR="003950DF" w:rsidRPr="008F786D" w:rsidRDefault="003950DF">
            <w:pPr>
              <w:rPr>
                <w:szCs w:val="20"/>
              </w:rPr>
            </w:pPr>
          </w:p>
        </w:tc>
        <w:tc>
          <w:tcPr>
            <w:tcW w:w="5276" w:type="dxa"/>
            <w:tcBorders>
              <w:bottom w:val="single" w:sz="4" w:space="0" w:color="auto"/>
            </w:tcBorders>
          </w:tcPr>
          <w:p w:rsidR="00301DFB" w:rsidRPr="008F786D" w:rsidRDefault="00301DFB">
            <w:pPr>
              <w:rPr>
                <w:szCs w:val="20"/>
              </w:rPr>
            </w:pP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301DFB">
            <w:pPr>
              <w:rPr>
                <w:b/>
                <w:szCs w:val="20"/>
              </w:rPr>
            </w:pPr>
            <w:r w:rsidRPr="008F786D">
              <w:rPr>
                <w:b/>
                <w:szCs w:val="20"/>
              </w:rPr>
              <w:lastRenderedPageBreak/>
              <w:t>Lighting</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Borders>
              <w:bottom w:val="single" w:sz="4" w:space="0" w:color="auto"/>
            </w:tcBorders>
          </w:tcPr>
          <w:p w:rsidR="00301DFB" w:rsidRPr="00A04446" w:rsidRDefault="00301DFB" w:rsidP="00301DFB">
            <w:pPr>
              <w:pStyle w:val="ListParagraph"/>
              <w:numPr>
                <w:ilvl w:val="0"/>
                <w:numId w:val="2"/>
              </w:numPr>
              <w:rPr>
                <w:sz w:val="20"/>
                <w:szCs w:val="20"/>
              </w:rPr>
            </w:pPr>
          </w:p>
        </w:tc>
        <w:tc>
          <w:tcPr>
            <w:tcW w:w="3510" w:type="dxa"/>
            <w:gridSpan w:val="2"/>
            <w:tcBorders>
              <w:bottom w:val="single" w:sz="4" w:space="0" w:color="auto"/>
            </w:tcBorders>
          </w:tcPr>
          <w:p w:rsidR="00301DFB" w:rsidRPr="008F786D" w:rsidRDefault="008C342C" w:rsidP="008C342C">
            <w:pPr>
              <w:rPr>
                <w:szCs w:val="20"/>
              </w:rPr>
            </w:pPr>
            <w:r>
              <w:rPr>
                <w:szCs w:val="20"/>
              </w:rPr>
              <w:t>1 long white plastic ceiling mounted pendant light fitting with circular white floral patterned frosted shade.</w:t>
            </w:r>
          </w:p>
        </w:tc>
        <w:tc>
          <w:tcPr>
            <w:tcW w:w="5276" w:type="dxa"/>
            <w:tcBorders>
              <w:bottom w:val="single" w:sz="4" w:space="0" w:color="auto"/>
            </w:tcBorders>
          </w:tcPr>
          <w:p w:rsidR="00301DFB" w:rsidRDefault="008C342C">
            <w:pPr>
              <w:rPr>
                <w:szCs w:val="20"/>
              </w:rPr>
            </w:pPr>
            <w:r>
              <w:rPr>
                <w:szCs w:val="20"/>
              </w:rPr>
              <w:t>In working order.</w:t>
            </w:r>
          </w:p>
          <w:p w:rsidR="008C342C" w:rsidRPr="008F786D" w:rsidRDefault="008C342C">
            <w:pPr>
              <w:rPr>
                <w:szCs w:val="20"/>
              </w:rPr>
            </w:pPr>
            <w:r>
              <w:rPr>
                <w:szCs w:val="20"/>
              </w:rPr>
              <w:t>Cable discoloured.</w:t>
            </w:r>
          </w:p>
        </w:tc>
        <w:tc>
          <w:tcPr>
            <w:tcW w:w="5818" w:type="dxa"/>
            <w:tcBorders>
              <w:bottom w:val="single" w:sz="4" w:space="0" w:color="auto"/>
            </w:tcBorders>
          </w:tcPr>
          <w:p w:rsidR="00301DFB" w:rsidRPr="00A04446" w:rsidRDefault="00301DFB">
            <w:pPr>
              <w:rPr>
                <w:sz w:val="20"/>
                <w:szCs w:val="20"/>
              </w:rPr>
            </w:pPr>
          </w:p>
        </w:tc>
      </w:tr>
      <w:tr w:rsidR="00301DFB" w:rsidTr="00FA7705">
        <w:trPr>
          <w:trHeight w:val="227"/>
        </w:trPr>
        <w:tc>
          <w:tcPr>
            <w:tcW w:w="4044" w:type="dxa"/>
            <w:gridSpan w:val="3"/>
            <w:tcBorders>
              <w:right w:val="nil"/>
            </w:tcBorders>
            <w:shd w:val="clear" w:color="auto" w:fill="D9D9D9" w:themeFill="background1" w:themeFillShade="D9"/>
          </w:tcPr>
          <w:p w:rsidR="00301DFB" w:rsidRPr="008F786D" w:rsidRDefault="008C342C">
            <w:pPr>
              <w:rPr>
                <w:b/>
                <w:szCs w:val="20"/>
              </w:rPr>
            </w:pPr>
            <w:r>
              <w:rPr>
                <w:b/>
                <w:szCs w:val="20"/>
              </w:rPr>
              <w:t>Built-in wardrobes</w:t>
            </w:r>
          </w:p>
        </w:tc>
        <w:tc>
          <w:tcPr>
            <w:tcW w:w="5276" w:type="dxa"/>
            <w:tcBorders>
              <w:left w:val="nil"/>
              <w:right w:val="nil"/>
            </w:tcBorders>
            <w:shd w:val="clear" w:color="auto" w:fill="D9D9D9" w:themeFill="background1" w:themeFillShade="D9"/>
          </w:tcPr>
          <w:p w:rsidR="00301DFB" w:rsidRPr="008F786D" w:rsidRDefault="00301DFB">
            <w:pPr>
              <w:rPr>
                <w:szCs w:val="20"/>
              </w:rPr>
            </w:pPr>
          </w:p>
        </w:tc>
        <w:tc>
          <w:tcPr>
            <w:tcW w:w="5818" w:type="dxa"/>
            <w:tcBorders>
              <w:left w:val="nil"/>
            </w:tcBorders>
            <w:shd w:val="clear" w:color="auto" w:fill="D9D9D9" w:themeFill="background1" w:themeFillShade="D9"/>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Default="008C342C">
            <w:pPr>
              <w:rPr>
                <w:szCs w:val="20"/>
              </w:rPr>
            </w:pPr>
            <w:r>
              <w:rPr>
                <w:szCs w:val="20"/>
              </w:rPr>
              <w:t>Wardrobe 1 (left hand side):</w:t>
            </w:r>
          </w:p>
          <w:p w:rsidR="008C342C" w:rsidRDefault="008C342C">
            <w:pPr>
              <w:rPr>
                <w:szCs w:val="20"/>
              </w:rPr>
            </w:pPr>
            <w:r>
              <w:rPr>
                <w:szCs w:val="20"/>
              </w:rPr>
              <w:t xml:space="preserve">4 </w:t>
            </w:r>
            <w:proofErr w:type="gramStart"/>
            <w:r>
              <w:rPr>
                <w:szCs w:val="20"/>
              </w:rPr>
              <w:t>magnolia</w:t>
            </w:r>
            <w:proofErr w:type="gramEnd"/>
            <w:r>
              <w:rPr>
                <w:szCs w:val="20"/>
              </w:rPr>
              <w:t xml:space="preserve"> painted doors.</w:t>
            </w:r>
          </w:p>
          <w:p w:rsidR="008C342C" w:rsidRDefault="008C342C">
            <w:pPr>
              <w:rPr>
                <w:szCs w:val="20"/>
              </w:rPr>
            </w:pPr>
            <w:r>
              <w:rPr>
                <w:szCs w:val="20"/>
              </w:rPr>
              <w:t>4 white pulls.</w:t>
            </w:r>
          </w:p>
          <w:p w:rsidR="008C342C" w:rsidRDefault="008C342C">
            <w:pPr>
              <w:rPr>
                <w:szCs w:val="20"/>
              </w:rPr>
            </w:pPr>
            <w:r>
              <w:rPr>
                <w:szCs w:val="20"/>
              </w:rPr>
              <w:t>Magnolia painted interior.</w:t>
            </w:r>
          </w:p>
          <w:p w:rsidR="008C342C" w:rsidRDefault="008C342C">
            <w:pPr>
              <w:rPr>
                <w:szCs w:val="20"/>
              </w:rPr>
            </w:pPr>
            <w:r>
              <w:rPr>
                <w:szCs w:val="20"/>
              </w:rPr>
              <w:t>1 metal clothes rail.</w:t>
            </w:r>
          </w:p>
          <w:p w:rsidR="008C342C" w:rsidRPr="008F786D" w:rsidRDefault="008C342C">
            <w:pPr>
              <w:rPr>
                <w:szCs w:val="20"/>
              </w:rPr>
            </w:pPr>
            <w:r>
              <w:rPr>
                <w:szCs w:val="20"/>
              </w:rPr>
              <w:t>1 magnolia shelf.</w:t>
            </w:r>
          </w:p>
        </w:tc>
        <w:tc>
          <w:tcPr>
            <w:tcW w:w="5276" w:type="dxa"/>
          </w:tcPr>
          <w:p w:rsidR="00301DFB" w:rsidRDefault="008C342C">
            <w:pPr>
              <w:rPr>
                <w:szCs w:val="20"/>
              </w:rPr>
            </w:pPr>
            <w:r>
              <w:rPr>
                <w:szCs w:val="20"/>
              </w:rPr>
              <w:t>General usage and small chips to interior.</w:t>
            </w:r>
          </w:p>
          <w:p w:rsidR="008C342C" w:rsidRPr="008F786D" w:rsidRDefault="008C342C" w:rsidP="004F755E">
            <w:pPr>
              <w:rPr>
                <w:szCs w:val="20"/>
              </w:rPr>
            </w:pPr>
            <w:r>
              <w:rPr>
                <w:szCs w:val="20"/>
              </w:rPr>
              <w:t xml:space="preserve">Top section too </w:t>
            </w:r>
            <w:r w:rsidR="004F755E">
              <w:rPr>
                <w:szCs w:val="20"/>
              </w:rPr>
              <w:t xml:space="preserve">high </w:t>
            </w:r>
            <w:r>
              <w:rPr>
                <w:szCs w:val="20"/>
              </w:rPr>
              <w:t>to inspect.</w:t>
            </w: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Default="008C342C">
            <w:pPr>
              <w:rPr>
                <w:szCs w:val="20"/>
              </w:rPr>
            </w:pPr>
            <w:r>
              <w:rPr>
                <w:szCs w:val="20"/>
              </w:rPr>
              <w:t>Wardrobe 2 (right hand side):</w:t>
            </w:r>
          </w:p>
          <w:p w:rsidR="008C342C" w:rsidRDefault="008C342C" w:rsidP="008C342C">
            <w:pPr>
              <w:rPr>
                <w:szCs w:val="20"/>
              </w:rPr>
            </w:pPr>
            <w:r>
              <w:rPr>
                <w:szCs w:val="20"/>
              </w:rPr>
              <w:t xml:space="preserve">4 </w:t>
            </w:r>
            <w:proofErr w:type="gramStart"/>
            <w:r>
              <w:rPr>
                <w:szCs w:val="20"/>
              </w:rPr>
              <w:t>magnolia</w:t>
            </w:r>
            <w:proofErr w:type="gramEnd"/>
            <w:r>
              <w:rPr>
                <w:szCs w:val="20"/>
              </w:rPr>
              <w:t xml:space="preserve"> painted doors.</w:t>
            </w:r>
          </w:p>
          <w:p w:rsidR="008C342C" w:rsidRDefault="008C342C" w:rsidP="008C342C">
            <w:pPr>
              <w:rPr>
                <w:szCs w:val="20"/>
              </w:rPr>
            </w:pPr>
            <w:r>
              <w:rPr>
                <w:szCs w:val="20"/>
              </w:rPr>
              <w:t>4 white pulls.</w:t>
            </w:r>
          </w:p>
          <w:p w:rsidR="008C342C" w:rsidRDefault="008C342C" w:rsidP="008C342C">
            <w:pPr>
              <w:rPr>
                <w:szCs w:val="20"/>
              </w:rPr>
            </w:pPr>
            <w:r>
              <w:rPr>
                <w:szCs w:val="20"/>
              </w:rPr>
              <w:t>Magnolia painted interior.</w:t>
            </w:r>
          </w:p>
          <w:p w:rsidR="008C342C" w:rsidRDefault="008C342C" w:rsidP="008C342C">
            <w:pPr>
              <w:rPr>
                <w:szCs w:val="20"/>
              </w:rPr>
            </w:pPr>
            <w:r>
              <w:rPr>
                <w:szCs w:val="20"/>
              </w:rPr>
              <w:t>1 metal clothes rail.</w:t>
            </w:r>
          </w:p>
          <w:p w:rsidR="008C342C" w:rsidRDefault="008C342C" w:rsidP="008C342C">
            <w:pPr>
              <w:rPr>
                <w:szCs w:val="20"/>
              </w:rPr>
            </w:pPr>
            <w:r>
              <w:rPr>
                <w:szCs w:val="20"/>
              </w:rPr>
              <w:t>4 magnolia shel</w:t>
            </w:r>
            <w:r w:rsidR="0019498E">
              <w:rPr>
                <w:szCs w:val="20"/>
              </w:rPr>
              <w:t>ves</w:t>
            </w:r>
            <w:r>
              <w:rPr>
                <w:szCs w:val="20"/>
              </w:rPr>
              <w:t>.</w:t>
            </w:r>
          </w:p>
          <w:p w:rsidR="008C342C" w:rsidRDefault="008C342C" w:rsidP="008C342C">
            <w:pPr>
              <w:rPr>
                <w:szCs w:val="20"/>
              </w:rPr>
            </w:pPr>
            <w:r>
              <w:rPr>
                <w:szCs w:val="20"/>
              </w:rPr>
              <w:t>1 magnoli</w:t>
            </w:r>
            <w:r w:rsidR="005B2FF1">
              <w:rPr>
                <w:szCs w:val="20"/>
              </w:rPr>
              <w:t>a</w:t>
            </w:r>
            <w:r>
              <w:rPr>
                <w:szCs w:val="20"/>
              </w:rPr>
              <w:t xml:space="preserve"> painted divider.</w:t>
            </w:r>
          </w:p>
          <w:p w:rsidR="008C342C" w:rsidRPr="008F786D" w:rsidRDefault="008C342C" w:rsidP="008C342C">
            <w:pPr>
              <w:rPr>
                <w:szCs w:val="20"/>
              </w:rPr>
            </w:pPr>
            <w:r>
              <w:rPr>
                <w:szCs w:val="20"/>
              </w:rPr>
              <w:t>1 door mounted wavy mirror to right door.</w:t>
            </w:r>
          </w:p>
        </w:tc>
        <w:tc>
          <w:tcPr>
            <w:tcW w:w="5276" w:type="dxa"/>
          </w:tcPr>
          <w:p w:rsidR="00301DFB" w:rsidRDefault="008C342C">
            <w:pPr>
              <w:rPr>
                <w:szCs w:val="20"/>
              </w:rPr>
            </w:pPr>
            <w:r>
              <w:rPr>
                <w:szCs w:val="20"/>
              </w:rPr>
              <w:t>Interior scuffed throughout.</w:t>
            </w:r>
          </w:p>
          <w:p w:rsidR="008C342C" w:rsidRDefault="008C342C">
            <w:pPr>
              <w:rPr>
                <w:szCs w:val="20"/>
              </w:rPr>
            </w:pPr>
            <w:r>
              <w:rPr>
                <w:szCs w:val="20"/>
              </w:rPr>
              <w:t>Several chips to flooring.</w:t>
            </w:r>
          </w:p>
          <w:p w:rsidR="008C342C" w:rsidRDefault="008C342C">
            <w:pPr>
              <w:rPr>
                <w:szCs w:val="20"/>
              </w:rPr>
            </w:pPr>
            <w:r>
              <w:rPr>
                <w:szCs w:val="20"/>
              </w:rPr>
              <w:t>Light wear to edges</w:t>
            </w:r>
            <w:r w:rsidR="003950DF">
              <w:rPr>
                <w:szCs w:val="20"/>
              </w:rPr>
              <w:t>.</w:t>
            </w:r>
          </w:p>
          <w:p w:rsidR="003950DF" w:rsidRPr="008F786D" w:rsidRDefault="003950DF">
            <w:pPr>
              <w:rPr>
                <w:szCs w:val="20"/>
              </w:rPr>
            </w:pPr>
            <w:r>
              <w:rPr>
                <w:szCs w:val="20"/>
              </w:rPr>
              <w:t>Top section too high to fully inspect.</w:t>
            </w:r>
          </w:p>
        </w:tc>
        <w:tc>
          <w:tcPr>
            <w:tcW w:w="5818" w:type="dxa"/>
          </w:tcPr>
          <w:p w:rsidR="00301DFB" w:rsidRPr="00A04446" w:rsidRDefault="00301DFB">
            <w:pPr>
              <w:rPr>
                <w:sz w:val="20"/>
                <w:szCs w:val="20"/>
              </w:rPr>
            </w:pPr>
          </w:p>
        </w:tc>
      </w:tr>
      <w:tr w:rsidR="00301DFB" w:rsidTr="00FA7705">
        <w:trPr>
          <w:trHeight w:val="227"/>
        </w:trPr>
        <w:tc>
          <w:tcPr>
            <w:tcW w:w="15138" w:type="dxa"/>
            <w:gridSpan w:val="5"/>
            <w:shd w:val="clear" w:color="auto" w:fill="D9D9D9" w:themeFill="background1" w:themeFillShade="D9"/>
          </w:tcPr>
          <w:p w:rsidR="00301DFB" w:rsidRPr="008F786D" w:rsidRDefault="00301DFB">
            <w:pPr>
              <w:rPr>
                <w:b/>
                <w:szCs w:val="20"/>
              </w:rPr>
            </w:pPr>
            <w:r w:rsidRPr="008F786D">
              <w:rPr>
                <w:b/>
                <w:szCs w:val="20"/>
              </w:rPr>
              <w:t>Furniture/accessories</w:t>
            </w: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Pr="008F786D" w:rsidRDefault="00AB4511">
            <w:pPr>
              <w:rPr>
                <w:szCs w:val="20"/>
              </w:rPr>
            </w:pPr>
            <w:r>
              <w:rPr>
                <w:szCs w:val="20"/>
              </w:rPr>
              <w:t>1 black wooden chest of drawer with 4-drawers.</w:t>
            </w:r>
          </w:p>
        </w:tc>
        <w:tc>
          <w:tcPr>
            <w:tcW w:w="5276" w:type="dxa"/>
          </w:tcPr>
          <w:p w:rsidR="00301DFB" w:rsidRPr="008F786D" w:rsidRDefault="003950DF">
            <w:pPr>
              <w:rPr>
                <w:szCs w:val="20"/>
              </w:rPr>
            </w:pPr>
            <w:r>
              <w:rPr>
                <w:szCs w:val="20"/>
              </w:rPr>
              <w:t>New</w:t>
            </w: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Default="00AB4511">
            <w:pPr>
              <w:rPr>
                <w:szCs w:val="20"/>
              </w:rPr>
            </w:pPr>
            <w:r>
              <w:rPr>
                <w:szCs w:val="20"/>
              </w:rPr>
              <w:t>Bed:</w:t>
            </w:r>
          </w:p>
          <w:p w:rsidR="00AB4511" w:rsidRPr="008F786D" w:rsidRDefault="00AB4511" w:rsidP="001038A8">
            <w:pPr>
              <w:rPr>
                <w:szCs w:val="20"/>
              </w:rPr>
            </w:pPr>
            <w:r>
              <w:rPr>
                <w:szCs w:val="20"/>
              </w:rPr>
              <w:t>1 dark wooden double bed frame with</w:t>
            </w:r>
            <w:r w:rsidR="001038A8">
              <w:rPr>
                <w:szCs w:val="20"/>
              </w:rPr>
              <w:t xml:space="preserve"> w</w:t>
            </w:r>
            <w:r>
              <w:rPr>
                <w:szCs w:val="20"/>
              </w:rPr>
              <w:t>ooden slats to the underside</w:t>
            </w:r>
            <w:r w:rsidR="001038A8">
              <w:rPr>
                <w:szCs w:val="20"/>
              </w:rPr>
              <w:t xml:space="preserve"> and m</w:t>
            </w:r>
            <w:r>
              <w:rPr>
                <w:szCs w:val="20"/>
              </w:rPr>
              <w:t>atching headboard.</w:t>
            </w:r>
          </w:p>
        </w:tc>
        <w:tc>
          <w:tcPr>
            <w:tcW w:w="5276" w:type="dxa"/>
          </w:tcPr>
          <w:p w:rsidR="00301DFB" w:rsidRDefault="00AB4511">
            <w:pPr>
              <w:rPr>
                <w:szCs w:val="20"/>
              </w:rPr>
            </w:pPr>
            <w:r>
              <w:rPr>
                <w:szCs w:val="20"/>
              </w:rPr>
              <w:t>In good condition.</w:t>
            </w:r>
          </w:p>
          <w:p w:rsidR="003950DF" w:rsidRPr="008F786D" w:rsidRDefault="003950DF">
            <w:pPr>
              <w:rPr>
                <w:szCs w:val="20"/>
              </w:rPr>
            </w:pPr>
            <w:r>
              <w:rPr>
                <w:szCs w:val="20"/>
              </w:rPr>
              <w:t>New</w:t>
            </w: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Default="00AB4511">
            <w:pPr>
              <w:rPr>
                <w:szCs w:val="20"/>
              </w:rPr>
            </w:pPr>
            <w:r>
              <w:rPr>
                <w:szCs w:val="20"/>
              </w:rPr>
              <w:t>Mattress:</w:t>
            </w:r>
          </w:p>
          <w:p w:rsidR="00AB4511" w:rsidRPr="008F786D" w:rsidRDefault="00AB4511">
            <w:pPr>
              <w:rPr>
                <w:szCs w:val="20"/>
              </w:rPr>
            </w:pPr>
            <w:r>
              <w:rPr>
                <w:szCs w:val="20"/>
              </w:rPr>
              <w:t>1 white double mattress.</w:t>
            </w:r>
          </w:p>
        </w:tc>
        <w:tc>
          <w:tcPr>
            <w:tcW w:w="5276" w:type="dxa"/>
          </w:tcPr>
          <w:p w:rsidR="00301DFB" w:rsidRDefault="00AB4511">
            <w:pPr>
              <w:rPr>
                <w:szCs w:val="20"/>
              </w:rPr>
            </w:pPr>
            <w:r>
              <w:rPr>
                <w:szCs w:val="20"/>
              </w:rPr>
              <w:t>No stains seen.</w:t>
            </w:r>
          </w:p>
          <w:p w:rsidR="00AB4511" w:rsidRDefault="00AB4511">
            <w:pPr>
              <w:rPr>
                <w:szCs w:val="20"/>
              </w:rPr>
            </w:pPr>
            <w:r>
              <w:rPr>
                <w:szCs w:val="20"/>
              </w:rPr>
              <w:t>Fire label seen.</w:t>
            </w:r>
          </w:p>
          <w:p w:rsidR="003950DF" w:rsidRPr="008F786D" w:rsidRDefault="003950DF">
            <w:pPr>
              <w:rPr>
                <w:szCs w:val="20"/>
              </w:rPr>
            </w:pPr>
            <w:r>
              <w:rPr>
                <w:szCs w:val="20"/>
              </w:rPr>
              <w:t>New</w:t>
            </w:r>
          </w:p>
        </w:tc>
        <w:tc>
          <w:tcPr>
            <w:tcW w:w="5818" w:type="dxa"/>
          </w:tcPr>
          <w:p w:rsidR="00301DFB" w:rsidRPr="00A04446" w:rsidRDefault="00301DFB">
            <w:pPr>
              <w:rPr>
                <w:sz w:val="20"/>
                <w:szCs w:val="20"/>
              </w:rPr>
            </w:pPr>
          </w:p>
        </w:tc>
      </w:tr>
      <w:tr w:rsidR="00301DFB" w:rsidTr="00FA7705">
        <w:trPr>
          <w:trHeight w:val="227"/>
        </w:trPr>
        <w:tc>
          <w:tcPr>
            <w:tcW w:w="534" w:type="dxa"/>
          </w:tcPr>
          <w:p w:rsidR="00301DFB" w:rsidRPr="00A04446" w:rsidRDefault="00301DFB" w:rsidP="00301DFB">
            <w:pPr>
              <w:pStyle w:val="ListParagraph"/>
              <w:numPr>
                <w:ilvl w:val="0"/>
                <w:numId w:val="2"/>
              </w:numPr>
              <w:rPr>
                <w:sz w:val="20"/>
                <w:szCs w:val="20"/>
              </w:rPr>
            </w:pPr>
          </w:p>
        </w:tc>
        <w:tc>
          <w:tcPr>
            <w:tcW w:w="3510" w:type="dxa"/>
            <w:gridSpan w:val="2"/>
          </w:tcPr>
          <w:p w:rsidR="00301DFB" w:rsidRDefault="00AB4511">
            <w:pPr>
              <w:rPr>
                <w:szCs w:val="20"/>
              </w:rPr>
            </w:pPr>
            <w:r>
              <w:rPr>
                <w:szCs w:val="20"/>
              </w:rPr>
              <w:t>Linen:</w:t>
            </w:r>
          </w:p>
          <w:p w:rsidR="00AB4511" w:rsidRPr="008F786D" w:rsidRDefault="00AB4511">
            <w:pPr>
              <w:rPr>
                <w:szCs w:val="20"/>
              </w:rPr>
            </w:pPr>
            <w:r>
              <w:rPr>
                <w:szCs w:val="20"/>
              </w:rPr>
              <w:t>1 white mattress protector.</w:t>
            </w:r>
          </w:p>
        </w:tc>
        <w:tc>
          <w:tcPr>
            <w:tcW w:w="5276" w:type="dxa"/>
          </w:tcPr>
          <w:p w:rsidR="00301DFB" w:rsidRPr="008F786D" w:rsidRDefault="00AB4511">
            <w:pPr>
              <w:rPr>
                <w:szCs w:val="20"/>
              </w:rPr>
            </w:pPr>
            <w:r>
              <w:rPr>
                <w:szCs w:val="20"/>
              </w:rPr>
              <w:t>Freshly laundered.</w:t>
            </w:r>
          </w:p>
        </w:tc>
        <w:tc>
          <w:tcPr>
            <w:tcW w:w="5818" w:type="dxa"/>
          </w:tcPr>
          <w:p w:rsidR="00301DFB" w:rsidRPr="00A04446" w:rsidRDefault="00301DFB">
            <w:pPr>
              <w:rPr>
                <w:sz w:val="20"/>
                <w:szCs w:val="20"/>
              </w:rPr>
            </w:pPr>
          </w:p>
        </w:tc>
      </w:tr>
      <w:tr w:rsidR="00AB4511" w:rsidTr="00FA7705">
        <w:trPr>
          <w:trHeight w:val="227"/>
        </w:trPr>
        <w:tc>
          <w:tcPr>
            <w:tcW w:w="534" w:type="dxa"/>
          </w:tcPr>
          <w:p w:rsidR="00AB4511" w:rsidRPr="00A04446" w:rsidRDefault="00AB4511" w:rsidP="00301DFB">
            <w:pPr>
              <w:pStyle w:val="ListParagraph"/>
              <w:numPr>
                <w:ilvl w:val="0"/>
                <w:numId w:val="2"/>
              </w:numPr>
              <w:rPr>
                <w:sz w:val="20"/>
                <w:szCs w:val="20"/>
              </w:rPr>
            </w:pPr>
          </w:p>
        </w:tc>
        <w:tc>
          <w:tcPr>
            <w:tcW w:w="3510" w:type="dxa"/>
            <w:gridSpan w:val="2"/>
          </w:tcPr>
          <w:p w:rsidR="00AB4511" w:rsidRDefault="00AB4511">
            <w:pPr>
              <w:rPr>
                <w:szCs w:val="20"/>
              </w:rPr>
            </w:pPr>
            <w:r>
              <w:rPr>
                <w:szCs w:val="20"/>
              </w:rPr>
              <w:t>1 small circular glass lamp with frosted glass floral patterned shade.</w:t>
            </w:r>
          </w:p>
        </w:tc>
        <w:tc>
          <w:tcPr>
            <w:tcW w:w="5276" w:type="dxa"/>
          </w:tcPr>
          <w:p w:rsidR="00AB4511" w:rsidRDefault="00AB4511">
            <w:pPr>
              <w:rPr>
                <w:szCs w:val="20"/>
              </w:rPr>
            </w:pPr>
            <w:r>
              <w:rPr>
                <w:szCs w:val="20"/>
              </w:rPr>
              <w:t>No bulb.</w:t>
            </w:r>
          </w:p>
          <w:p w:rsidR="00AB4511" w:rsidRDefault="00AB4511">
            <w:pPr>
              <w:rPr>
                <w:szCs w:val="20"/>
              </w:rPr>
            </w:pPr>
            <w:r>
              <w:rPr>
                <w:szCs w:val="20"/>
              </w:rPr>
              <w:t>Unable to test.</w:t>
            </w:r>
          </w:p>
        </w:tc>
        <w:tc>
          <w:tcPr>
            <w:tcW w:w="5818" w:type="dxa"/>
          </w:tcPr>
          <w:p w:rsidR="00AB4511" w:rsidRPr="00A04446" w:rsidRDefault="00AB4511">
            <w:pPr>
              <w:rPr>
                <w:sz w:val="20"/>
                <w:szCs w:val="20"/>
              </w:rPr>
            </w:pPr>
          </w:p>
        </w:tc>
      </w:tr>
    </w:tbl>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p w:rsidR="005222EE" w:rsidRDefault="005222EE"/>
    <w:tbl>
      <w:tblPr>
        <w:tblW w:w="0" w:type="auto"/>
        <w:tblLayout w:type="fixed"/>
        <w:tblLook w:val="0000" w:firstRow="0" w:lastRow="0" w:firstColumn="0" w:lastColumn="0" w:noHBand="0" w:noVBand="0"/>
      </w:tblPr>
      <w:tblGrid>
        <w:gridCol w:w="3903"/>
        <w:gridCol w:w="3903"/>
        <w:gridCol w:w="3904"/>
        <w:gridCol w:w="3904"/>
      </w:tblGrid>
      <w:tr w:rsidR="005222EE" w:rsidTr="005222EE">
        <w:tc>
          <w:tcPr>
            <w:tcW w:w="3903" w:type="dxa"/>
          </w:tcPr>
          <w:p w:rsidR="005222EE" w:rsidRDefault="005222EE" w:rsidP="005222EE">
            <w:pPr>
              <w:spacing w:before="60" w:after="60"/>
              <w:jc w:val="center"/>
            </w:pPr>
            <w:r>
              <w:rPr>
                <w:noProof/>
                <w:lang w:eastAsia="en-GB"/>
              </w:rPr>
              <w:lastRenderedPageBreak/>
              <w:drawing>
                <wp:inline distT="0" distB="0" distL="0" distR="0">
                  <wp:extent cx="2341245" cy="175577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41245" cy="1755775"/>
                          </a:xfrm>
                          <a:prstGeom prst="rect">
                            <a:avLst/>
                          </a:prstGeom>
                        </pic:spPr>
                      </pic:pic>
                    </a:graphicData>
                  </a:graphic>
                </wp:inline>
              </w:drawing>
            </w:r>
          </w:p>
        </w:tc>
        <w:tc>
          <w:tcPr>
            <w:tcW w:w="3903" w:type="dxa"/>
          </w:tcPr>
          <w:p w:rsidR="005222EE" w:rsidRDefault="005222EE" w:rsidP="005222EE">
            <w:pPr>
              <w:spacing w:before="60" w:after="60"/>
              <w:jc w:val="center"/>
            </w:pPr>
            <w:r>
              <w:rPr>
                <w:noProof/>
                <w:lang w:eastAsia="en-GB"/>
              </w:rPr>
              <w:drawing>
                <wp:inline distT="0" distB="0" distL="0" distR="0">
                  <wp:extent cx="2341245" cy="175577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341245" cy="1755775"/>
                          </a:xfrm>
                          <a:prstGeom prst="rect">
                            <a:avLst/>
                          </a:prstGeom>
                        </pic:spPr>
                      </pic:pic>
                    </a:graphicData>
                  </a:graphic>
                </wp:inline>
              </w:drawing>
            </w:r>
          </w:p>
        </w:tc>
        <w:tc>
          <w:tcPr>
            <w:tcW w:w="3904" w:type="dxa"/>
          </w:tcPr>
          <w:p w:rsidR="005222EE" w:rsidRDefault="005222EE" w:rsidP="005222EE">
            <w:pPr>
              <w:spacing w:before="60" w:after="60"/>
              <w:jc w:val="center"/>
            </w:pPr>
            <w:r>
              <w:rPr>
                <w:noProof/>
                <w:lang w:eastAsia="en-GB"/>
              </w:rPr>
              <w:drawing>
                <wp:inline distT="0" distB="0" distL="0" distR="0">
                  <wp:extent cx="2341880" cy="175641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341880" cy="1756410"/>
                          </a:xfrm>
                          <a:prstGeom prst="rect">
                            <a:avLst/>
                          </a:prstGeom>
                        </pic:spPr>
                      </pic:pic>
                    </a:graphicData>
                  </a:graphic>
                </wp:inline>
              </w:drawing>
            </w:r>
          </w:p>
        </w:tc>
        <w:tc>
          <w:tcPr>
            <w:tcW w:w="3904" w:type="dxa"/>
          </w:tcPr>
          <w:p w:rsidR="005222EE" w:rsidRDefault="005222EE" w:rsidP="005222EE">
            <w:pPr>
              <w:spacing w:before="60" w:after="60"/>
              <w:jc w:val="center"/>
            </w:pPr>
            <w:r>
              <w:rPr>
                <w:noProof/>
                <w:lang w:eastAsia="en-GB"/>
              </w:rPr>
              <w:drawing>
                <wp:inline distT="0" distB="0" distL="0" distR="0">
                  <wp:extent cx="2341880" cy="175641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41880" cy="1756410"/>
                          </a:xfrm>
                          <a:prstGeom prst="rect">
                            <a:avLst/>
                          </a:prstGeom>
                        </pic:spPr>
                      </pic:pic>
                    </a:graphicData>
                  </a:graphic>
                </wp:inline>
              </w:drawing>
            </w:r>
          </w:p>
        </w:tc>
      </w:tr>
      <w:tr w:rsidR="005222EE" w:rsidTr="005222EE">
        <w:tc>
          <w:tcPr>
            <w:tcW w:w="3903" w:type="dxa"/>
          </w:tcPr>
          <w:p w:rsidR="005222EE" w:rsidRDefault="005222EE" w:rsidP="005222EE">
            <w:pPr>
              <w:spacing w:before="60" w:after="60"/>
              <w:jc w:val="center"/>
            </w:pPr>
          </w:p>
        </w:tc>
        <w:tc>
          <w:tcPr>
            <w:tcW w:w="3903"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r>
      <w:tr w:rsidR="005222EE" w:rsidTr="005222EE">
        <w:tc>
          <w:tcPr>
            <w:tcW w:w="3903" w:type="dxa"/>
          </w:tcPr>
          <w:p w:rsidR="005222EE" w:rsidRDefault="005222EE" w:rsidP="005222EE">
            <w:pPr>
              <w:spacing w:before="60" w:after="60"/>
              <w:jc w:val="center"/>
            </w:pPr>
            <w:r>
              <w:rPr>
                <w:noProof/>
                <w:lang w:eastAsia="en-GB"/>
              </w:rPr>
              <w:drawing>
                <wp:inline distT="0" distB="0" distL="0" distR="0">
                  <wp:extent cx="2341245" cy="1755775"/>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341245" cy="1755775"/>
                          </a:xfrm>
                          <a:prstGeom prst="rect">
                            <a:avLst/>
                          </a:prstGeom>
                        </pic:spPr>
                      </pic:pic>
                    </a:graphicData>
                  </a:graphic>
                </wp:inline>
              </w:drawing>
            </w:r>
          </w:p>
        </w:tc>
        <w:tc>
          <w:tcPr>
            <w:tcW w:w="3903" w:type="dxa"/>
          </w:tcPr>
          <w:p w:rsidR="005222EE" w:rsidRDefault="005222EE" w:rsidP="005222EE">
            <w:pPr>
              <w:spacing w:before="60" w:after="60"/>
              <w:jc w:val="center"/>
            </w:pPr>
            <w:r>
              <w:rPr>
                <w:noProof/>
                <w:lang w:eastAsia="en-GB"/>
              </w:rPr>
              <w:drawing>
                <wp:inline distT="0" distB="0" distL="0" distR="0">
                  <wp:extent cx="2341245" cy="175577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341245" cy="1755775"/>
                          </a:xfrm>
                          <a:prstGeom prst="rect">
                            <a:avLst/>
                          </a:prstGeom>
                        </pic:spPr>
                      </pic:pic>
                    </a:graphicData>
                  </a:graphic>
                </wp:inline>
              </w:drawing>
            </w:r>
          </w:p>
        </w:tc>
        <w:tc>
          <w:tcPr>
            <w:tcW w:w="3904"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r>
      <w:tr w:rsidR="005222EE" w:rsidTr="005222EE">
        <w:tc>
          <w:tcPr>
            <w:tcW w:w="3903" w:type="dxa"/>
          </w:tcPr>
          <w:p w:rsidR="005222EE" w:rsidRDefault="005222EE" w:rsidP="005222EE">
            <w:pPr>
              <w:spacing w:before="60" w:after="60"/>
              <w:jc w:val="center"/>
            </w:pPr>
          </w:p>
        </w:tc>
        <w:tc>
          <w:tcPr>
            <w:tcW w:w="3903"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r>
      <w:tr w:rsidR="005222EE" w:rsidTr="005222EE">
        <w:tc>
          <w:tcPr>
            <w:tcW w:w="3903" w:type="dxa"/>
          </w:tcPr>
          <w:p w:rsidR="005222EE" w:rsidRDefault="005222EE" w:rsidP="005222EE">
            <w:pPr>
              <w:spacing w:before="60" w:after="60"/>
              <w:jc w:val="center"/>
            </w:pPr>
          </w:p>
        </w:tc>
        <w:tc>
          <w:tcPr>
            <w:tcW w:w="3903"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r>
      <w:tr w:rsidR="005222EE" w:rsidTr="005222EE">
        <w:tc>
          <w:tcPr>
            <w:tcW w:w="3903" w:type="dxa"/>
          </w:tcPr>
          <w:p w:rsidR="005222EE" w:rsidRDefault="005222EE" w:rsidP="005222EE">
            <w:pPr>
              <w:spacing w:before="60" w:after="60"/>
              <w:jc w:val="center"/>
            </w:pPr>
          </w:p>
        </w:tc>
        <w:tc>
          <w:tcPr>
            <w:tcW w:w="3903"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c>
          <w:tcPr>
            <w:tcW w:w="3904" w:type="dxa"/>
          </w:tcPr>
          <w:p w:rsidR="005222EE" w:rsidRDefault="005222EE" w:rsidP="005222EE">
            <w:pPr>
              <w:spacing w:before="60" w:after="60"/>
              <w:jc w:val="center"/>
            </w:pPr>
          </w:p>
        </w:tc>
      </w:tr>
    </w:tbl>
    <w:p w:rsidR="00915021" w:rsidRDefault="005222EE">
      <w:r>
        <w:br w:type="page"/>
      </w:r>
    </w:p>
    <w:tbl>
      <w:tblPr>
        <w:tblStyle w:val="TableGrid"/>
        <w:tblW w:w="0" w:type="auto"/>
        <w:tblLook w:val="04A0" w:firstRow="1" w:lastRow="0" w:firstColumn="1" w:lastColumn="0" w:noHBand="0" w:noVBand="1"/>
      </w:tblPr>
      <w:tblGrid>
        <w:gridCol w:w="534"/>
        <w:gridCol w:w="2268"/>
        <w:gridCol w:w="1242"/>
        <w:gridCol w:w="5276"/>
        <w:gridCol w:w="5908"/>
      </w:tblGrid>
      <w:tr w:rsidR="00ED10BF" w:rsidTr="00FA7705">
        <w:trPr>
          <w:trHeight w:val="510"/>
          <w:tblHeader/>
        </w:trPr>
        <w:tc>
          <w:tcPr>
            <w:tcW w:w="15228" w:type="dxa"/>
            <w:gridSpan w:val="5"/>
            <w:shd w:val="clear" w:color="auto" w:fill="D9D9D9" w:themeFill="background1" w:themeFillShade="D9"/>
            <w:vAlign w:val="center"/>
          </w:tcPr>
          <w:p w:rsidR="00ED10BF" w:rsidRPr="00AE1F3E" w:rsidRDefault="00020987" w:rsidP="00020987">
            <w:pPr>
              <w:pStyle w:val="Heading1"/>
              <w:outlineLvl w:val="0"/>
            </w:pPr>
            <w:bookmarkStart w:id="18" w:name="_Toc403044629"/>
            <w:r>
              <w:lastRenderedPageBreak/>
              <w:t>BEDROOM 3</w:t>
            </w:r>
            <w:r w:rsidR="00ED10BF">
              <w:t xml:space="preserve"> (</w:t>
            </w:r>
            <w:r>
              <w:t>FRONT OF PROPERTY</w:t>
            </w:r>
            <w:r w:rsidR="00ED10BF">
              <w:t>)</w:t>
            </w:r>
            <w:bookmarkEnd w:id="18"/>
          </w:p>
        </w:tc>
      </w:tr>
      <w:tr w:rsidR="00ED10BF" w:rsidTr="00FA7705">
        <w:trPr>
          <w:trHeight w:val="510"/>
          <w:tblHeader/>
        </w:trPr>
        <w:tc>
          <w:tcPr>
            <w:tcW w:w="4044" w:type="dxa"/>
            <w:gridSpan w:val="3"/>
            <w:tcBorders>
              <w:bottom w:val="single" w:sz="4" w:space="0" w:color="auto"/>
            </w:tcBorders>
            <w:vAlign w:val="center"/>
          </w:tcPr>
          <w:p w:rsidR="00ED10BF" w:rsidRPr="00AE1F3E" w:rsidRDefault="00ED10BF" w:rsidP="00190087">
            <w:pPr>
              <w:jc w:val="center"/>
              <w:rPr>
                <w:b/>
                <w:sz w:val="32"/>
                <w:szCs w:val="32"/>
              </w:rPr>
            </w:pPr>
            <w:r w:rsidRPr="00AE1F3E">
              <w:rPr>
                <w:b/>
                <w:sz w:val="32"/>
                <w:szCs w:val="32"/>
              </w:rPr>
              <w:t>ITEM</w:t>
            </w:r>
          </w:p>
        </w:tc>
        <w:tc>
          <w:tcPr>
            <w:tcW w:w="5276" w:type="dxa"/>
            <w:tcBorders>
              <w:bottom w:val="single" w:sz="4" w:space="0" w:color="auto"/>
            </w:tcBorders>
            <w:vAlign w:val="center"/>
          </w:tcPr>
          <w:p w:rsidR="00ED10BF" w:rsidRPr="00AE1F3E" w:rsidRDefault="00ED10BF" w:rsidP="00190087">
            <w:pPr>
              <w:jc w:val="center"/>
              <w:rPr>
                <w:b/>
                <w:sz w:val="32"/>
                <w:szCs w:val="32"/>
              </w:rPr>
            </w:pPr>
            <w:r>
              <w:rPr>
                <w:b/>
                <w:sz w:val="32"/>
                <w:szCs w:val="32"/>
              </w:rPr>
              <w:t xml:space="preserve">CHECK IN COMMENTS       </w:t>
            </w:r>
          </w:p>
        </w:tc>
        <w:tc>
          <w:tcPr>
            <w:tcW w:w="5908" w:type="dxa"/>
            <w:tcBorders>
              <w:bottom w:val="single" w:sz="4" w:space="0" w:color="auto"/>
            </w:tcBorders>
            <w:vAlign w:val="center"/>
          </w:tcPr>
          <w:p w:rsidR="00ED10BF" w:rsidRPr="00AE1F3E" w:rsidRDefault="00ED10BF" w:rsidP="00190087">
            <w:pPr>
              <w:jc w:val="center"/>
              <w:rPr>
                <w:b/>
                <w:sz w:val="32"/>
                <w:szCs w:val="32"/>
              </w:rPr>
            </w:pPr>
            <w:r>
              <w:rPr>
                <w:b/>
                <w:sz w:val="32"/>
                <w:szCs w:val="32"/>
              </w:rPr>
              <w:t xml:space="preserve">CHECK OUT       </w:t>
            </w:r>
          </w:p>
        </w:tc>
      </w:tr>
      <w:tr w:rsidR="00ED10BF" w:rsidTr="00FA7705">
        <w:trPr>
          <w:trHeight w:val="227"/>
        </w:trPr>
        <w:tc>
          <w:tcPr>
            <w:tcW w:w="4044" w:type="dxa"/>
            <w:gridSpan w:val="3"/>
            <w:tcBorders>
              <w:right w:val="nil"/>
            </w:tcBorders>
            <w:shd w:val="clear" w:color="auto" w:fill="D9D9D9" w:themeFill="background1" w:themeFillShade="D9"/>
            <w:vAlign w:val="center"/>
          </w:tcPr>
          <w:p w:rsidR="00ED10BF" w:rsidRPr="008F786D" w:rsidRDefault="00ED10BF" w:rsidP="00190087">
            <w:pPr>
              <w:rPr>
                <w:b/>
                <w:szCs w:val="20"/>
              </w:rPr>
            </w:pPr>
            <w:r w:rsidRPr="008F786D">
              <w:rPr>
                <w:b/>
                <w:szCs w:val="20"/>
              </w:rPr>
              <w:t>Exterior door frame</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190087">
            <w:pPr>
              <w:rPr>
                <w:szCs w:val="20"/>
              </w:rPr>
            </w:pPr>
            <w:r>
              <w:rPr>
                <w:szCs w:val="20"/>
              </w:rPr>
              <w:t>Painted magnolia.</w:t>
            </w:r>
          </w:p>
        </w:tc>
        <w:tc>
          <w:tcPr>
            <w:tcW w:w="5276" w:type="dxa"/>
            <w:tcBorders>
              <w:bottom w:val="single" w:sz="4" w:space="0" w:color="auto"/>
            </w:tcBorders>
          </w:tcPr>
          <w:p w:rsidR="00ED10BF" w:rsidRDefault="00ED10BF" w:rsidP="00190087">
            <w:pPr>
              <w:rPr>
                <w:szCs w:val="20"/>
              </w:rPr>
            </w:pPr>
            <w:r>
              <w:rPr>
                <w:szCs w:val="20"/>
              </w:rPr>
              <w:t>Old defects under.</w:t>
            </w:r>
          </w:p>
          <w:p w:rsidR="00ED10BF" w:rsidRPr="008F786D" w:rsidRDefault="00ED10BF" w:rsidP="00190087">
            <w:pPr>
              <w:rPr>
                <w:szCs w:val="20"/>
              </w:rPr>
            </w:pPr>
            <w:r>
              <w:rPr>
                <w:szCs w:val="20"/>
              </w:rPr>
              <w:t>Several light chips to lower level.</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Exterior door</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ED10BF" w:rsidP="00190087">
            <w:pPr>
              <w:rPr>
                <w:szCs w:val="20"/>
              </w:rPr>
            </w:pPr>
            <w:r>
              <w:rPr>
                <w:szCs w:val="20"/>
              </w:rPr>
              <w:t>Magnolia painted 4-panel wooden door.</w:t>
            </w:r>
          </w:p>
        </w:tc>
        <w:tc>
          <w:tcPr>
            <w:tcW w:w="5276" w:type="dxa"/>
          </w:tcPr>
          <w:p w:rsidR="00ED10BF" w:rsidRDefault="005033D1" w:rsidP="00190087">
            <w:pPr>
              <w:rPr>
                <w:szCs w:val="20"/>
              </w:rPr>
            </w:pPr>
            <w:r>
              <w:rPr>
                <w:szCs w:val="20"/>
              </w:rPr>
              <w:t>Few light usage marks to lower level.</w:t>
            </w:r>
          </w:p>
          <w:p w:rsidR="005033D1" w:rsidRPr="008F786D" w:rsidRDefault="005033D1" w:rsidP="00190087">
            <w:pPr>
              <w:rPr>
                <w:szCs w:val="20"/>
              </w:rPr>
            </w:pPr>
            <w:r>
              <w:rPr>
                <w:szCs w:val="20"/>
              </w:rPr>
              <w:t>2 small paint chip marks.</w:t>
            </w: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ED10BF" w:rsidP="00190087">
            <w:pPr>
              <w:rPr>
                <w:szCs w:val="20"/>
              </w:rPr>
            </w:pPr>
            <w:r>
              <w:rPr>
                <w:szCs w:val="20"/>
              </w:rPr>
              <w:t>1 circular chrome, white and black pull.</w:t>
            </w:r>
          </w:p>
        </w:tc>
        <w:tc>
          <w:tcPr>
            <w:tcW w:w="5276" w:type="dxa"/>
          </w:tcPr>
          <w:p w:rsidR="00ED10BF" w:rsidRPr="008F786D" w:rsidRDefault="00ED10BF" w:rsidP="00190087">
            <w:pPr>
              <w:rPr>
                <w:szCs w:val="20"/>
              </w:rPr>
            </w:pPr>
          </w:p>
        </w:tc>
        <w:tc>
          <w:tcPr>
            <w:tcW w:w="5908" w:type="dxa"/>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Threshold</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190087">
            <w:pPr>
              <w:rPr>
                <w:szCs w:val="20"/>
              </w:rPr>
            </w:pPr>
            <w:r>
              <w:rPr>
                <w:szCs w:val="20"/>
              </w:rPr>
              <w:t>Aluminium.</w:t>
            </w: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Interior door frame</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190087">
            <w:pPr>
              <w:rPr>
                <w:szCs w:val="20"/>
              </w:rPr>
            </w:pPr>
            <w:r>
              <w:rPr>
                <w:szCs w:val="20"/>
              </w:rPr>
              <w:t>Painted magnolia.</w:t>
            </w:r>
          </w:p>
        </w:tc>
        <w:tc>
          <w:tcPr>
            <w:tcW w:w="5276" w:type="dxa"/>
            <w:tcBorders>
              <w:bottom w:val="single" w:sz="4" w:space="0" w:color="auto"/>
            </w:tcBorders>
          </w:tcPr>
          <w:p w:rsidR="00ED10BF" w:rsidRDefault="005033D1" w:rsidP="00190087">
            <w:pPr>
              <w:rPr>
                <w:szCs w:val="20"/>
              </w:rPr>
            </w:pPr>
            <w:r>
              <w:rPr>
                <w:szCs w:val="20"/>
              </w:rPr>
              <w:t>Old defects under.</w:t>
            </w:r>
          </w:p>
          <w:p w:rsidR="005033D1" w:rsidRPr="008F786D" w:rsidRDefault="005033D1" w:rsidP="00190087">
            <w:pPr>
              <w:rPr>
                <w:szCs w:val="20"/>
              </w:rPr>
            </w:pPr>
            <w:r>
              <w:rPr>
                <w:szCs w:val="20"/>
              </w:rPr>
              <w:t>Light angle wear lower right hand side.</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Interior door</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ED10BF" w:rsidP="00190087">
            <w:pPr>
              <w:rPr>
                <w:szCs w:val="20"/>
              </w:rPr>
            </w:pPr>
            <w:r>
              <w:rPr>
                <w:szCs w:val="20"/>
              </w:rPr>
              <w:t>Magnolia painted 4-panel wooden door.</w:t>
            </w:r>
          </w:p>
        </w:tc>
        <w:tc>
          <w:tcPr>
            <w:tcW w:w="5276" w:type="dxa"/>
          </w:tcPr>
          <w:p w:rsidR="00ED10BF" w:rsidRDefault="003B51C6" w:rsidP="00190087">
            <w:pPr>
              <w:rPr>
                <w:szCs w:val="20"/>
              </w:rPr>
            </w:pPr>
            <w:r>
              <w:rPr>
                <w:szCs w:val="20"/>
              </w:rPr>
              <w:t xml:space="preserve">1 small fitment </w:t>
            </w:r>
            <w:proofErr w:type="gramStart"/>
            <w:r>
              <w:rPr>
                <w:szCs w:val="20"/>
              </w:rPr>
              <w:t>hole</w:t>
            </w:r>
            <w:proofErr w:type="gramEnd"/>
            <w:r>
              <w:rPr>
                <w:szCs w:val="20"/>
              </w:rPr>
              <w:t xml:space="preserve"> right hand side of right hand side clothes hook.</w:t>
            </w:r>
          </w:p>
          <w:p w:rsidR="003B51C6" w:rsidRPr="008F786D" w:rsidRDefault="003B51C6" w:rsidP="00190087">
            <w:pPr>
              <w:rPr>
                <w:szCs w:val="20"/>
              </w:rPr>
            </w:pPr>
            <w:r>
              <w:rPr>
                <w:szCs w:val="20"/>
              </w:rPr>
              <w:t>1 small material pad at lower level.</w:t>
            </w: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ED10BF" w:rsidP="00190087">
            <w:pPr>
              <w:rPr>
                <w:szCs w:val="20"/>
              </w:rPr>
            </w:pPr>
            <w:r>
              <w:rPr>
                <w:szCs w:val="20"/>
              </w:rPr>
              <w:t>1 circular chrome, white and black pull.</w:t>
            </w:r>
          </w:p>
        </w:tc>
        <w:tc>
          <w:tcPr>
            <w:tcW w:w="5276" w:type="dxa"/>
          </w:tcPr>
          <w:p w:rsidR="00ED10BF" w:rsidRPr="008F786D" w:rsidRDefault="00ED10BF" w:rsidP="00190087">
            <w:pPr>
              <w:rPr>
                <w:szCs w:val="20"/>
              </w:rPr>
            </w:pPr>
          </w:p>
        </w:tc>
        <w:tc>
          <w:tcPr>
            <w:tcW w:w="5908" w:type="dxa"/>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190087">
            <w:pPr>
              <w:rPr>
                <w:szCs w:val="20"/>
              </w:rPr>
            </w:pPr>
            <w:r>
              <w:rPr>
                <w:szCs w:val="20"/>
              </w:rPr>
              <w:t>2 chrome double clothes hooks.</w:t>
            </w: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Flooring</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C177DB" w:rsidP="00190087">
            <w:pPr>
              <w:rPr>
                <w:szCs w:val="20"/>
              </w:rPr>
            </w:pPr>
            <w:r>
              <w:rPr>
                <w:szCs w:val="20"/>
              </w:rPr>
              <w:t xml:space="preserve">Cream </w:t>
            </w:r>
            <w:r w:rsidR="00ED10BF">
              <w:rPr>
                <w:szCs w:val="20"/>
              </w:rPr>
              <w:t>fitted wall-to-wall carpeting.</w:t>
            </w:r>
          </w:p>
        </w:tc>
        <w:tc>
          <w:tcPr>
            <w:tcW w:w="5276" w:type="dxa"/>
            <w:tcBorders>
              <w:bottom w:val="single" w:sz="4" w:space="0" w:color="auto"/>
            </w:tcBorders>
          </w:tcPr>
          <w:p w:rsidR="00ED10BF" w:rsidRDefault="00ED10BF" w:rsidP="00190087">
            <w:pPr>
              <w:rPr>
                <w:szCs w:val="20"/>
              </w:rPr>
            </w:pPr>
            <w:r>
              <w:rPr>
                <w:szCs w:val="20"/>
              </w:rPr>
              <w:t>Professionally cleaned.</w:t>
            </w:r>
          </w:p>
          <w:p w:rsidR="00C177DB" w:rsidRDefault="00C177DB" w:rsidP="00190087">
            <w:pPr>
              <w:rPr>
                <w:szCs w:val="20"/>
              </w:rPr>
            </w:pPr>
            <w:r>
              <w:rPr>
                <w:szCs w:val="20"/>
              </w:rPr>
              <w:t>Draught marks to edges.</w:t>
            </w:r>
          </w:p>
          <w:p w:rsidR="00C177DB" w:rsidRDefault="00C177DB" w:rsidP="004D7802">
            <w:pPr>
              <w:rPr>
                <w:szCs w:val="20"/>
              </w:rPr>
            </w:pPr>
            <w:r>
              <w:rPr>
                <w:szCs w:val="20"/>
              </w:rPr>
              <w:t>Carpet lightly shaded</w:t>
            </w:r>
            <w:r w:rsidR="004D7802">
              <w:rPr>
                <w:szCs w:val="20"/>
              </w:rPr>
              <w:t xml:space="preserve"> </w:t>
            </w:r>
            <w:r w:rsidR="0029163C">
              <w:rPr>
                <w:szCs w:val="20"/>
              </w:rPr>
              <w:t xml:space="preserve">through </w:t>
            </w:r>
            <w:r w:rsidR="004D7802">
              <w:rPr>
                <w:szCs w:val="20"/>
              </w:rPr>
              <w:t>g</w:t>
            </w:r>
            <w:r>
              <w:rPr>
                <w:szCs w:val="20"/>
              </w:rPr>
              <w:t>eneral wear</w:t>
            </w:r>
            <w:r w:rsidR="004D7802">
              <w:rPr>
                <w:szCs w:val="20"/>
              </w:rPr>
              <w:t>.</w:t>
            </w:r>
          </w:p>
          <w:p w:rsidR="003A44E5" w:rsidRDefault="003A44E5" w:rsidP="004D7802">
            <w:pPr>
              <w:rPr>
                <w:szCs w:val="20"/>
              </w:rPr>
            </w:pPr>
            <w:r>
              <w:rPr>
                <w:szCs w:val="20"/>
              </w:rPr>
              <w:t>Several light furniture indentation marks.</w:t>
            </w:r>
          </w:p>
          <w:p w:rsidR="003A44E5" w:rsidRPr="008F786D" w:rsidRDefault="003A44E5" w:rsidP="004D7802">
            <w:pPr>
              <w:rPr>
                <w:szCs w:val="20"/>
              </w:rPr>
            </w:pPr>
            <w:r>
              <w:rPr>
                <w:szCs w:val="20"/>
              </w:rPr>
              <w:t>Several grey spot marks</w:t>
            </w:r>
            <w:r w:rsidR="00251AF9">
              <w:rPr>
                <w:szCs w:val="20"/>
              </w:rPr>
              <w:t>,</w:t>
            </w:r>
            <w:r>
              <w:rPr>
                <w:szCs w:val="20"/>
              </w:rPr>
              <w:t xml:space="preserve"> mainly around bed area.</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Skirting boards/woodwork</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190087">
            <w:pPr>
              <w:rPr>
                <w:szCs w:val="20"/>
              </w:rPr>
            </w:pPr>
            <w:r>
              <w:rPr>
                <w:szCs w:val="20"/>
              </w:rPr>
              <w:t>Magnolia painted skirting boards.</w:t>
            </w:r>
          </w:p>
        </w:tc>
        <w:tc>
          <w:tcPr>
            <w:tcW w:w="5276" w:type="dxa"/>
            <w:tcBorders>
              <w:bottom w:val="single" w:sz="4" w:space="0" w:color="auto"/>
            </w:tcBorders>
          </w:tcPr>
          <w:p w:rsidR="00ED10BF" w:rsidRDefault="004D11B8" w:rsidP="00190087">
            <w:pPr>
              <w:rPr>
                <w:szCs w:val="20"/>
              </w:rPr>
            </w:pPr>
            <w:r>
              <w:rPr>
                <w:szCs w:val="20"/>
              </w:rPr>
              <w:t xml:space="preserve">General </w:t>
            </w:r>
            <w:r w:rsidR="00ED10BF">
              <w:rPr>
                <w:szCs w:val="20"/>
              </w:rPr>
              <w:t xml:space="preserve">usage </w:t>
            </w:r>
            <w:r>
              <w:rPr>
                <w:szCs w:val="20"/>
              </w:rPr>
              <w:t xml:space="preserve">and scuff </w:t>
            </w:r>
            <w:r w:rsidR="00ED10BF">
              <w:rPr>
                <w:szCs w:val="20"/>
              </w:rPr>
              <w:t>marks.</w:t>
            </w:r>
          </w:p>
          <w:p w:rsidR="00ED10BF" w:rsidRDefault="004D11B8" w:rsidP="004D11B8">
            <w:pPr>
              <w:rPr>
                <w:szCs w:val="20"/>
              </w:rPr>
            </w:pPr>
            <w:r>
              <w:rPr>
                <w:szCs w:val="20"/>
              </w:rPr>
              <w:t>Cabling clipped to section to left hand wall and below left hand side of window.</w:t>
            </w:r>
          </w:p>
          <w:p w:rsidR="00336BD7" w:rsidRDefault="00336BD7" w:rsidP="004D11B8">
            <w:pPr>
              <w:rPr>
                <w:szCs w:val="20"/>
              </w:rPr>
            </w:pPr>
          </w:p>
          <w:p w:rsidR="00336BD7" w:rsidRPr="008F786D" w:rsidRDefault="00336BD7" w:rsidP="004D11B8">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lastRenderedPageBreak/>
              <w:t>Walls</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vMerge w:val="restart"/>
          </w:tcPr>
          <w:p w:rsidR="00ED10BF" w:rsidRPr="00A04446" w:rsidRDefault="00ED10BF" w:rsidP="00190087">
            <w:pPr>
              <w:pStyle w:val="ListParagraph"/>
              <w:numPr>
                <w:ilvl w:val="0"/>
                <w:numId w:val="2"/>
              </w:numPr>
              <w:rPr>
                <w:sz w:val="20"/>
                <w:szCs w:val="20"/>
              </w:rPr>
            </w:pPr>
          </w:p>
        </w:tc>
        <w:tc>
          <w:tcPr>
            <w:tcW w:w="2268" w:type="dxa"/>
            <w:vMerge w:val="restart"/>
          </w:tcPr>
          <w:p w:rsidR="00ED10BF" w:rsidRPr="008F786D" w:rsidRDefault="00ED10BF" w:rsidP="00190087">
            <w:pPr>
              <w:rPr>
                <w:szCs w:val="20"/>
              </w:rPr>
            </w:pPr>
            <w:r>
              <w:rPr>
                <w:szCs w:val="20"/>
              </w:rPr>
              <w:t>Painted magnolia.</w:t>
            </w:r>
          </w:p>
        </w:tc>
        <w:tc>
          <w:tcPr>
            <w:tcW w:w="1242" w:type="dxa"/>
          </w:tcPr>
          <w:p w:rsidR="00ED10BF" w:rsidRPr="008F786D" w:rsidRDefault="00ED10BF" w:rsidP="00190087">
            <w:pPr>
              <w:rPr>
                <w:szCs w:val="20"/>
              </w:rPr>
            </w:pP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534" w:type="dxa"/>
            <w:vMerge/>
          </w:tcPr>
          <w:p w:rsidR="00ED10BF" w:rsidRPr="00E66F62" w:rsidRDefault="00ED10BF" w:rsidP="00190087">
            <w:pPr>
              <w:rPr>
                <w:sz w:val="20"/>
                <w:szCs w:val="20"/>
              </w:rPr>
            </w:pPr>
          </w:p>
        </w:tc>
        <w:tc>
          <w:tcPr>
            <w:tcW w:w="2268" w:type="dxa"/>
            <w:vMerge/>
          </w:tcPr>
          <w:p w:rsidR="00ED10BF" w:rsidRPr="008F786D" w:rsidRDefault="00ED10BF" w:rsidP="00190087">
            <w:pPr>
              <w:rPr>
                <w:szCs w:val="20"/>
              </w:rPr>
            </w:pPr>
          </w:p>
        </w:tc>
        <w:tc>
          <w:tcPr>
            <w:tcW w:w="1242" w:type="dxa"/>
          </w:tcPr>
          <w:p w:rsidR="00ED10BF" w:rsidRPr="008F786D" w:rsidRDefault="00ED10BF" w:rsidP="00190087">
            <w:r w:rsidRPr="008F786D">
              <w:t>Left wall</w:t>
            </w:r>
          </w:p>
        </w:tc>
        <w:tc>
          <w:tcPr>
            <w:tcW w:w="5276" w:type="dxa"/>
            <w:tcBorders>
              <w:bottom w:val="single" w:sz="4" w:space="0" w:color="auto"/>
            </w:tcBorders>
          </w:tcPr>
          <w:p w:rsidR="00ED10BF" w:rsidRDefault="004D11B8" w:rsidP="00190087">
            <w:pPr>
              <w:rPr>
                <w:szCs w:val="20"/>
              </w:rPr>
            </w:pPr>
            <w:r>
              <w:rPr>
                <w:szCs w:val="20"/>
              </w:rPr>
              <w:t>1 painted over air vent to high level.</w:t>
            </w:r>
          </w:p>
          <w:p w:rsidR="007E79E0" w:rsidRPr="008F786D" w:rsidRDefault="007E79E0" w:rsidP="00190087">
            <w:pPr>
              <w:rPr>
                <w:szCs w:val="20"/>
              </w:rPr>
            </w:pPr>
            <w:r>
              <w:rPr>
                <w:szCs w:val="20"/>
              </w:rPr>
              <w:t>Air vent discoloured.</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534" w:type="dxa"/>
            <w:vMerge/>
          </w:tcPr>
          <w:p w:rsidR="00ED10BF" w:rsidRPr="00A04446" w:rsidRDefault="00ED10BF" w:rsidP="00190087">
            <w:pPr>
              <w:pStyle w:val="ListParagraph"/>
              <w:numPr>
                <w:ilvl w:val="0"/>
                <w:numId w:val="2"/>
              </w:numPr>
              <w:rPr>
                <w:sz w:val="20"/>
                <w:szCs w:val="20"/>
              </w:rPr>
            </w:pPr>
          </w:p>
        </w:tc>
        <w:tc>
          <w:tcPr>
            <w:tcW w:w="2268" w:type="dxa"/>
            <w:vMerge/>
          </w:tcPr>
          <w:p w:rsidR="00ED10BF" w:rsidRPr="008F786D" w:rsidRDefault="00ED10BF" w:rsidP="00190087">
            <w:pPr>
              <w:rPr>
                <w:szCs w:val="20"/>
              </w:rPr>
            </w:pPr>
          </w:p>
        </w:tc>
        <w:tc>
          <w:tcPr>
            <w:tcW w:w="1242" w:type="dxa"/>
          </w:tcPr>
          <w:p w:rsidR="00ED10BF" w:rsidRPr="008F786D" w:rsidRDefault="00ED10BF" w:rsidP="00190087">
            <w:r w:rsidRPr="008F786D">
              <w:t>Facing wall</w:t>
            </w:r>
          </w:p>
        </w:tc>
        <w:tc>
          <w:tcPr>
            <w:tcW w:w="5276" w:type="dxa"/>
            <w:tcBorders>
              <w:bottom w:val="single" w:sz="4" w:space="0" w:color="auto"/>
            </w:tcBorders>
          </w:tcPr>
          <w:p w:rsidR="00ED10BF" w:rsidRPr="008F786D" w:rsidRDefault="007E79E0" w:rsidP="00190087">
            <w:pPr>
              <w:rPr>
                <w:szCs w:val="20"/>
              </w:rPr>
            </w:pPr>
            <w:r>
              <w:rPr>
                <w:szCs w:val="20"/>
              </w:rPr>
              <w:t>Light painted over shrinkage cracks around window.</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534" w:type="dxa"/>
            <w:vMerge/>
          </w:tcPr>
          <w:p w:rsidR="00ED10BF" w:rsidRPr="00A04446" w:rsidRDefault="00ED10BF" w:rsidP="00190087">
            <w:pPr>
              <w:pStyle w:val="ListParagraph"/>
              <w:numPr>
                <w:ilvl w:val="0"/>
                <w:numId w:val="2"/>
              </w:numPr>
              <w:rPr>
                <w:sz w:val="20"/>
                <w:szCs w:val="20"/>
              </w:rPr>
            </w:pPr>
          </w:p>
        </w:tc>
        <w:tc>
          <w:tcPr>
            <w:tcW w:w="2268" w:type="dxa"/>
            <w:vMerge/>
          </w:tcPr>
          <w:p w:rsidR="00ED10BF" w:rsidRPr="008F786D" w:rsidRDefault="00ED10BF" w:rsidP="00190087">
            <w:pPr>
              <w:rPr>
                <w:szCs w:val="20"/>
              </w:rPr>
            </w:pPr>
          </w:p>
        </w:tc>
        <w:tc>
          <w:tcPr>
            <w:tcW w:w="1242" w:type="dxa"/>
          </w:tcPr>
          <w:p w:rsidR="00ED10BF" w:rsidRPr="008F786D" w:rsidRDefault="00ED10BF" w:rsidP="00190087">
            <w:r w:rsidRPr="008F786D">
              <w:t>Right wall</w:t>
            </w: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534" w:type="dxa"/>
            <w:vMerge/>
            <w:tcBorders>
              <w:bottom w:val="single" w:sz="4" w:space="0" w:color="auto"/>
            </w:tcBorders>
          </w:tcPr>
          <w:p w:rsidR="00ED10BF" w:rsidRPr="00A04446" w:rsidRDefault="00ED10BF" w:rsidP="00190087">
            <w:pPr>
              <w:pStyle w:val="ListParagraph"/>
              <w:numPr>
                <w:ilvl w:val="0"/>
                <w:numId w:val="2"/>
              </w:numPr>
              <w:rPr>
                <w:sz w:val="20"/>
                <w:szCs w:val="20"/>
              </w:rPr>
            </w:pPr>
          </w:p>
        </w:tc>
        <w:tc>
          <w:tcPr>
            <w:tcW w:w="2268" w:type="dxa"/>
            <w:vMerge/>
            <w:tcBorders>
              <w:bottom w:val="single" w:sz="4" w:space="0" w:color="auto"/>
            </w:tcBorders>
          </w:tcPr>
          <w:p w:rsidR="00ED10BF" w:rsidRPr="008F786D" w:rsidRDefault="00ED10BF" w:rsidP="00190087">
            <w:pPr>
              <w:rPr>
                <w:szCs w:val="20"/>
              </w:rPr>
            </w:pPr>
          </w:p>
        </w:tc>
        <w:tc>
          <w:tcPr>
            <w:tcW w:w="1242" w:type="dxa"/>
            <w:tcBorders>
              <w:bottom w:val="single" w:sz="4" w:space="0" w:color="auto"/>
            </w:tcBorders>
          </w:tcPr>
          <w:p w:rsidR="00ED10BF" w:rsidRPr="008F786D" w:rsidRDefault="00ED10BF" w:rsidP="00190087">
            <w:r w:rsidRPr="008F786D">
              <w:t>Rear wall</w:t>
            </w: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Switches and sockets</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7E79E0" w:rsidP="007E79E0">
            <w:pPr>
              <w:rPr>
                <w:szCs w:val="20"/>
              </w:rPr>
            </w:pPr>
            <w:r>
              <w:rPr>
                <w:szCs w:val="20"/>
              </w:rPr>
              <w:t xml:space="preserve">2 </w:t>
            </w:r>
            <w:r w:rsidR="00ED10BF">
              <w:rPr>
                <w:szCs w:val="20"/>
              </w:rPr>
              <w:t xml:space="preserve">chrome </w:t>
            </w:r>
            <w:r>
              <w:rPr>
                <w:szCs w:val="20"/>
              </w:rPr>
              <w:t xml:space="preserve">double </w:t>
            </w:r>
            <w:r w:rsidR="00ED10BF">
              <w:rPr>
                <w:szCs w:val="20"/>
              </w:rPr>
              <w:t>dimmer switch</w:t>
            </w:r>
            <w:r>
              <w:rPr>
                <w:szCs w:val="20"/>
              </w:rPr>
              <w:t>es</w:t>
            </w:r>
            <w:r w:rsidR="00ED10BF">
              <w:rPr>
                <w:szCs w:val="20"/>
              </w:rPr>
              <w:t>.</w:t>
            </w:r>
          </w:p>
        </w:tc>
        <w:tc>
          <w:tcPr>
            <w:tcW w:w="5276" w:type="dxa"/>
          </w:tcPr>
          <w:p w:rsidR="00ED10BF" w:rsidRPr="008F786D" w:rsidRDefault="00ED10BF" w:rsidP="00190087">
            <w:pPr>
              <w:rPr>
                <w:szCs w:val="20"/>
              </w:rPr>
            </w:pP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7E79E0" w:rsidP="00190087">
            <w:pPr>
              <w:rPr>
                <w:szCs w:val="20"/>
              </w:rPr>
            </w:pPr>
            <w:r>
              <w:rPr>
                <w:szCs w:val="20"/>
              </w:rPr>
              <w:t>1 chrome single dimmer switch.</w:t>
            </w:r>
          </w:p>
        </w:tc>
        <w:tc>
          <w:tcPr>
            <w:tcW w:w="5276" w:type="dxa"/>
          </w:tcPr>
          <w:p w:rsidR="00ED10BF" w:rsidRPr="008F786D" w:rsidRDefault="00ED10BF" w:rsidP="00190087">
            <w:pPr>
              <w:rPr>
                <w:szCs w:val="20"/>
              </w:rPr>
            </w:pPr>
          </w:p>
        </w:tc>
        <w:tc>
          <w:tcPr>
            <w:tcW w:w="5908" w:type="dxa"/>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7E79E0" w:rsidP="00190087">
            <w:pPr>
              <w:rPr>
                <w:szCs w:val="20"/>
              </w:rPr>
            </w:pPr>
            <w:r>
              <w:rPr>
                <w:szCs w:val="20"/>
              </w:rPr>
              <w:t>4 chrome double plug sockets.</w:t>
            </w: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D72C46" w:rsidTr="00FA7705">
        <w:trPr>
          <w:trHeight w:val="227"/>
        </w:trPr>
        <w:tc>
          <w:tcPr>
            <w:tcW w:w="534" w:type="dxa"/>
            <w:tcBorders>
              <w:bottom w:val="single" w:sz="4" w:space="0" w:color="auto"/>
            </w:tcBorders>
          </w:tcPr>
          <w:p w:rsidR="00D72C46" w:rsidRPr="00A04446" w:rsidRDefault="00D72C46" w:rsidP="00190087">
            <w:pPr>
              <w:pStyle w:val="ListParagraph"/>
              <w:numPr>
                <w:ilvl w:val="0"/>
                <w:numId w:val="2"/>
              </w:numPr>
              <w:rPr>
                <w:sz w:val="20"/>
                <w:szCs w:val="20"/>
              </w:rPr>
            </w:pPr>
          </w:p>
        </w:tc>
        <w:tc>
          <w:tcPr>
            <w:tcW w:w="3510" w:type="dxa"/>
            <w:gridSpan w:val="2"/>
            <w:tcBorders>
              <w:bottom w:val="single" w:sz="4" w:space="0" w:color="auto"/>
            </w:tcBorders>
          </w:tcPr>
          <w:p w:rsidR="00D72C46" w:rsidRDefault="00D72C46" w:rsidP="00190087">
            <w:pPr>
              <w:rPr>
                <w:szCs w:val="20"/>
              </w:rPr>
            </w:pPr>
            <w:r>
              <w:rPr>
                <w:szCs w:val="20"/>
              </w:rPr>
              <w:t xml:space="preserve">2 </w:t>
            </w:r>
            <w:r w:rsidRPr="00C500AF">
              <w:rPr>
                <w:szCs w:val="20"/>
              </w:rPr>
              <w:t>white</w:t>
            </w:r>
            <w:r>
              <w:rPr>
                <w:szCs w:val="20"/>
              </w:rPr>
              <w:t xml:space="preserve"> television wires with metal ends.</w:t>
            </w:r>
          </w:p>
        </w:tc>
        <w:tc>
          <w:tcPr>
            <w:tcW w:w="5276" w:type="dxa"/>
            <w:tcBorders>
              <w:bottom w:val="single" w:sz="4" w:space="0" w:color="auto"/>
            </w:tcBorders>
          </w:tcPr>
          <w:p w:rsidR="00D72C46" w:rsidRPr="008F786D" w:rsidRDefault="00D72C46" w:rsidP="00190087">
            <w:pPr>
              <w:rPr>
                <w:szCs w:val="20"/>
              </w:rPr>
            </w:pPr>
          </w:p>
        </w:tc>
        <w:tc>
          <w:tcPr>
            <w:tcW w:w="5908" w:type="dxa"/>
            <w:tcBorders>
              <w:bottom w:val="single" w:sz="4" w:space="0" w:color="auto"/>
            </w:tcBorders>
          </w:tcPr>
          <w:p w:rsidR="00D72C46" w:rsidRPr="00A04446" w:rsidRDefault="00D72C46"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Heating</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E0646F">
            <w:pPr>
              <w:rPr>
                <w:szCs w:val="20"/>
              </w:rPr>
            </w:pPr>
            <w:r>
              <w:rPr>
                <w:szCs w:val="20"/>
              </w:rPr>
              <w:t xml:space="preserve">1 </w:t>
            </w:r>
            <w:r w:rsidR="00336BD7">
              <w:rPr>
                <w:szCs w:val="20"/>
              </w:rPr>
              <w:t xml:space="preserve">x </w:t>
            </w:r>
            <w:r w:rsidR="007E79E0">
              <w:rPr>
                <w:szCs w:val="20"/>
              </w:rPr>
              <w:t>3-</w:t>
            </w:r>
            <w:r w:rsidR="000D2248">
              <w:rPr>
                <w:szCs w:val="20"/>
              </w:rPr>
              <w:t xml:space="preserve">section </w:t>
            </w:r>
            <w:r w:rsidR="007E79E0">
              <w:rPr>
                <w:szCs w:val="20"/>
              </w:rPr>
              <w:t xml:space="preserve">wall mounted </w:t>
            </w:r>
            <w:r>
              <w:rPr>
                <w:szCs w:val="20"/>
              </w:rPr>
              <w:t>double panel radiator containing</w:t>
            </w:r>
            <w:r w:rsidR="00E0646F">
              <w:rPr>
                <w:szCs w:val="20"/>
              </w:rPr>
              <w:t xml:space="preserve"> </w:t>
            </w:r>
            <w:r>
              <w:rPr>
                <w:szCs w:val="20"/>
              </w:rPr>
              <w:t>1 metal thermostat.</w:t>
            </w:r>
          </w:p>
        </w:tc>
        <w:tc>
          <w:tcPr>
            <w:tcW w:w="5276" w:type="dxa"/>
            <w:tcBorders>
              <w:bottom w:val="single" w:sz="4" w:space="0" w:color="auto"/>
            </w:tcBorders>
          </w:tcPr>
          <w:p w:rsidR="00ED10BF" w:rsidRPr="008F786D" w:rsidRDefault="007E79E0" w:rsidP="00190087">
            <w:pPr>
              <w:rPr>
                <w:szCs w:val="20"/>
              </w:rPr>
            </w:pPr>
            <w:r>
              <w:rPr>
                <w:szCs w:val="20"/>
              </w:rPr>
              <w:t>Light usage marks to front panel.</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Windows</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Default="00F97675" w:rsidP="00190087">
            <w:pPr>
              <w:rPr>
                <w:szCs w:val="20"/>
              </w:rPr>
            </w:pPr>
            <w:r>
              <w:rPr>
                <w:szCs w:val="20"/>
              </w:rPr>
              <w:t>3 m</w:t>
            </w:r>
            <w:r w:rsidR="00ED10BF">
              <w:rPr>
                <w:szCs w:val="20"/>
              </w:rPr>
              <w:t>agnolia painted wooden sash window</w:t>
            </w:r>
            <w:r>
              <w:rPr>
                <w:szCs w:val="20"/>
              </w:rPr>
              <w:t>s</w:t>
            </w:r>
            <w:r w:rsidR="00ED10BF">
              <w:rPr>
                <w:szCs w:val="20"/>
              </w:rPr>
              <w:t xml:space="preserve"> containing:</w:t>
            </w:r>
          </w:p>
          <w:p w:rsidR="00ED10BF" w:rsidRDefault="00F97675" w:rsidP="00190087">
            <w:pPr>
              <w:rPr>
                <w:szCs w:val="20"/>
              </w:rPr>
            </w:pPr>
            <w:r>
              <w:rPr>
                <w:szCs w:val="20"/>
              </w:rPr>
              <w:t xml:space="preserve">3 </w:t>
            </w:r>
            <w:r w:rsidR="001A5AA3">
              <w:rPr>
                <w:szCs w:val="20"/>
              </w:rPr>
              <w:t xml:space="preserve">clear </w:t>
            </w:r>
            <w:r w:rsidR="00ED10BF">
              <w:rPr>
                <w:szCs w:val="20"/>
              </w:rPr>
              <w:t>single glazed panes.</w:t>
            </w:r>
          </w:p>
          <w:p w:rsidR="001A5AA3" w:rsidRDefault="001A5AA3" w:rsidP="00190087">
            <w:pPr>
              <w:rPr>
                <w:szCs w:val="20"/>
              </w:rPr>
            </w:pPr>
            <w:r>
              <w:rPr>
                <w:szCs w:val="20"/>
              </w:rPr>
              <w:t>3 frost double glazed panes.</w:t>
            </w:r>
          </w:p>
          <w:p w:rsidR="00ED10BF" w:rsidRDefault="00ED10BF" w:rsidP="00190087">
            <w:pPr>
              <w:rPr>
                <w:szCs w:val="20"/>
              </w:rPr>
            </w:pPr>
            <w:r>
              <w:rPr>
                <w:szCs w:val="20"/>
              </w:rPr>
              <w:t>2 metal finger pulls.</w:t>
            </w:r>
          </w:p>
          <w:p w:rsidR="00ED10BF" w:rsidRDefault="00ED10BF" w:rsidP="00190087">
            <w:pPr>
              <w:rPr>
                <w:szCs w:val="20"/>
              </w:rPr>
            </w:pPr>
            <w:r>
              <w:rPr>
                <w:szCs w:val="20"/>
              </w:rPr>
              <w:t>1 metal lock.</w:t>
            </w:r>
          </w:p>
          <w:p w:rsidR="001A5AA3" w:rsidRDefault="001A5AA3" w:rsidP="00190087">
            <w:pPr>
              <w:rPr>
                <w:szCs w:val="20"/>
              </w:rPr>
            </w:pPr>
            <w:r>
              <w:rPr>
                <w:szCs w:val="20"/>
              </w:rPr>
              <w:t>2 metal locking bolts.</w:t>
            </w:r>
          </w:p>
          <w:p w:rsidR="00ED10BF" w:rsidRPr="008F786D" w:rsidRDefault="00ED10BF" w:rsidP="00190087">
            <w:pPr>
              <w:rPr>
                <w:szCs w:val="20"/>
              </w:rPr>
            </w:pPr>
            <w:r>
              <w:rPr>
                <w:szCs w:val="20"/>
              </w:rPr>
              <w:t>2 white sash cords.</w:t>
            </w:r>
          </w:p>
        </w:tc>
        <w:tc>
          <w:tcPr>
            <w:tcW w:w="5276" w:type="dxa"/>
          </w:tcPr>
          <w:p w:rsidR="00ED10BF" w:rsidRDefault="00ED10BF" w:rsidP="00190087">
            <w:pPr>
              <w:rPr>
                <w:szCs w:val="20"/>
              </w:rPr>
            </w:pPr>
            <w:r>
              <w:rPr>
                <w:szCs w:val="20"/>
              </w:rPr>
              <w:t>Glazing sound and clean.</w:t>
            </w:r>
          </w:p>
          <w:p w:rsidR="00ED10BF" w:rsidRDefault="00ED10BF" w:rsidP="00936F5B">
            <w:pPr>
              <w:rPr>
                <w:szCs w:val="20"/>
              </w:rPr>
            </w:pPr>
            <w:r>
              <w:rPr>
                <w:szCs w:val="20"/>
              </w:rPr>
              <w:t xml:space="preserve">Light </w:t>
            </w:r>
            <w:r w:rsidR="00936F5B">
              <w:rPr>
                <w:szCs w:val="20"/>
              </w:rPr>
              <w:t xml:space="preserve">cracking to corners </w:t>
            </w:r>
            <w:r w:rsidR="00942EBB">
              <w:rPr>
                <w:szCs w:val="20"/>
              </w:rPr>
              <w:t xml:space="preserve">of </w:t>
            </w:r>
            <w:r w:rsidR="00936F5B">
              <w:rPr>
                <w:szCs w:val="20"/>
              </w:rPr>
              <w:t>woodwork.</w:t>
            </w:r>
          </w:p>
          <w:p w:rsidR="00936F5B" w:rsidRPr="008F786D" w:rsidRDefault="00936F5B" w:rsidP="00942EBB">
            <w:pPr>
              <w:rPr>
                <w:szCs w:val="20"/>
              </w:rPr>
            </w:pPr>
            <w:r>
              <w:rPr>
                <w:szCs w:val="20"/>
              </w:rPr>
              <w:t>Left and right hand side window</w:t>
            </w:r>
            <w:r w:rsidR="00942EBB">
              <w:rPr>
                <w:szCs w:val="20"/>
              </w:rPr>
              <w:t>s</w:t>
            </w:r>
            <w:r>
              <w:rPr>
                <w:szCs w:val="20"/>
              </w:rPr>
              <w:t xml:space="preserve"> painted shut.</w:t>
            </w:r>
          </w:p>
        </w:tc>
        <w:tc>
          <w:tcPr>
            <w:tcW w:w="5908" w:type="dxa"/>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Curtains/blinds</w:t>
            </w:r>
            <w:r w:rsidR="000224B3">
              <w:rPr>
                <w:b/>
                <w:szCs w:val="20"/>
              </w:rPr>
              <w:t>/shutters</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FC6D09" w:rsidP="00B5085F">
            <w:pPr>
              <w:rPr>
                <w:szCs w:val="20"/>
              </w:rPr>
            </w:pPr>
            <w:r>
              <w:rPr>
                <w:szCs w:val="20"/>
              </w:rPr>
              <w:t>8 magnolia wooden double folding shutters with adjustable slats</w:t>
            </w:r>
            <w:r w:rsidR="00ED10BF">
              <w:rPr>
                <w:szCs w:val="20"/>
              </w:rPr>
              <w:t>.</w:t>
            </w:r>
          </w:p>
        </w:tc>
        <w:tc>
          <w:tcPr>
            <w:tcW w:w="5276" w:type="dxa"/>
            <w:tcBorders>
              <w:bottom w:val="single" w:sz="4" w:space="0" w:color="auto"/>
            </w:tcBorders>
          </w:tcPr>
          <w:p w:rsidR="00ED10BF" w:rsidRPr="008F786D" w:rsidRDefault="00FC6D09" w:rsidP="00190087">
            <w:pPr>
              <w:rPr>
                <w:szCs w:val="20"/>
              </w:rPr>
            </w:pPr>
            <w:r>
              <w:rPr>
                <w:szCs w:val="20"/>
              </w:rPr>
              <w:t>All in good condition and working.</w:t>
            </w: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t>Ceiling</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Default="00ED10BF" w:rsidP="00190087">
            <w:pPr>
              <w:rPr>
                <w:szCs w:val="20"/>
              </w:rPr>
            </w:pPr>
            <w:r>
              <w:rPr>
                <w:szCs w:val="20"/>
              </w:rPr>
              <w:t>Painted white.</w:t>
            </w:r>
          </w:p>
          <w:p w:rsidR="00336BD7" w:rsidRPr="008F786D" w:rsidRDefault="00336BD7" w:rsidP="00190087">
            <w:pPr>
              <w:rPr>
                <w:szCs w:val="20"/>
              </w:rPr>
            </w:pPr>
          </w:p>
        </w:tc>
        <w:tc>
          <w:tcPr>
            <w:tcW w:w="5276" w:type="dxa"/>
            <w:tcBorders>
              <w:bottom w:val="single" w:sz="4" w:space="0" w:color="auto"/>
            </w:tcBorders>
          </w:tcPr>
          <w:p w:rsidR="00ED10BF" w:rsidRPr="008F786D" w:rsidRDefault="00ED10BF" w:rsidP="00190087">
            <w:pPr>
              <w:rPr>
                <w:szCs w:val="20"/>
              </w:rPr>
            </w:pPr>
          </w:p>
        </w:tc>
        <w:tc>
          <w:tcPr>
            <w:tcW w:w="5908" w:type="dxa"/>
            <w:tcBorders>
              <w:bottom w:val="single" w:sz="4" w:space="0" w:color="auto"/>
            </w:tcBorders>
          </w:tcPr>
          <w:p w:rsidR="00ED10BF" w:rsidRPr="00A04446" w:rsidRDefault="00ED10BF"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sidRPr="008F786D">
              <w:rPr>
                <w:b/>
                <w:szCs w:val="20"/>
              </w:rPr>
              <w:lastRenderedPageBreak/>
              <w:t>Lighting</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Borders>
              <w:bottom w:val="single" w:sz="4" w:space="0" w:color="auto"/>
            </w:tcBorders>
          </w:tcPr>
          <w:p w:rsidR="00ED10BF" w:rsidRPr="00A04446" w:rsidRDefault="00ED10BF" w:rsidP="00190087">
            <w:pPr>
              <w:pStyle w:val="ListParagraph"/>
              <w:numPr>
                <w:ilvl w:val="0"/>
                <w:numId w:val="2"/>
              </w:numPr>
              <w:rPr>
                <w:sz w:val="20"/>
                <w:szCs w:val="20"/>
              </w:rPr>
            </w:pPr>
          </w:p>
        </w:tc>
        <w:tc>
          <w:tcPr>
            <w:tcW w:w="3510" w:type="dxa"/>
            <w:gridSpan w:val="2"/>
            <w:tcBorders>
              <w:bottom w:val="single" w:sz="4" w:space="0" w:color="auto"/>
            </w:tcBorders>
          </w:tcPr>
          <w:p w:rsidR="00ED10BF" w:rsidRPr="008F786D" w:rsidRDefault="00ED10BF" w:rsidP="0055634B">
            <w:pPr>
              <w:rPr>
                <w:szCs w:val="20"/>
              </w:rPr>
            </w:pPr>
            <w:r>
              <w:rPr>
                <w:szCs w:val="20"/>
              </w:rPr>
              <w:t xml:space="preserve">1 plastic ceiling mounted pendant light fitting with circular frosted </w:t>
            </w:r>
            <w:r w:rsidR="0055634B">
              <w:rPr>
                <w:szCs w:val="20"/>
              </w:rPr>
              <w:t xml:space="preserve">glass floral patterned </w:t>
            </w:r>
            <w:r>
              <w:rPr>
                <w:szCs w:val="20"/>
              </w:rPr>
              <w:t>shade.</w:t>
            </w:r>
          </w:p>
        </w:tc>
        <w:tc>
          <w:tcPr>
            <w:tcW w:w="5276" w:type="dxa"/>
            <w:tcBorders>
              <w:bottom w:val="single" w:sz="4" w:space="0" w:color="auto"/>
            </w:tcBorders>
          </w:tcPr>
          <w:p w:rsidR="00ED10BF" w:rsidRDefault="00ED10BF" w:rsidP="00190087">
            <w:pPr>
              <w:rPr>
                <w:szCs w:val="20"/>
              </w:rPr>
            </w:pPr>
            <w:r>
              <w:rPr>
                <w:szCs w:val="20"/>
              </w:rPr>
              <w:t>In working order.</w:t>
            </w:r>
          </w:p>
          <w:p w:rsidR="00ED10BF" w:rsidRPr="008F786D" w:rsidRDefault="0003012B" w:rsidP="00190087">
            <w:pPr>
              <w:rPr>
                <w:szCs w:val="20"/>
              </w:rPr>
            </w:pPr>
            <w:r>
              <w:rPr>
                <w:szCs w:val="20"/>
              </w:rPr>
              <w:t xml:space="preserve">Wire </w:t>
            </w:r>
            <w:r w:rsidR="00ED10BF">
              <w:rPr>
                <w:szCs w:val="20"/>
              </w:rPr>
              <w:t>discoloured.</w:t>
            </w:r>
          </w:p>
        </w:tc>
        <w:tc>
          <w:tcPr>
            <w:tcW w:w="5908" w:type="dxa"/>
            <w:tcBorders>
              <w:bottom w:val="single" w:sz="4" w:space="0" w:color="auto"/>
            </w:tcBorders>
          </w:tcPr>
          <w:p w:rsidR="00ED10BF" w:rsidRPr="00A04446" w:rsidRDefault="00ED10BF" w:rsidP="00190087">
            <w:pPr>
              <w:rPr>
                <w:sz w:val="20"/>
                <w:szCs w:val="20"/>
              </w:rPr>
            </w:pPr>
          </w:p>
        </w:tc>
      </w:tr>
      <w:tr w:rsidR="00B04F21" w:rsidTr="00FA7705">
        <w:trPr>
          <w:trHeight w:val="227"/>
        </w:trPr>
        <w:tc>
          <w:tcPr>
            <w:tcW w:w="534" w:type="dxa"/>
            <w:tcBorders>
              <w:bottom w:val="single" w:sz="4" w:space="0" w:color="auto"/>
            </w:tcBorders>
          </w:tcPr>
          <w:p w:rsidR="00B04F21" w:rsidRPr="00A04446" w:rsidRDefault="00B04F21" w:rsidP="00190087">
            <w:pPr>
              <w:pStyle w:val="ListParagraph"/>
              <w:numPr>
                <w:ilvl w:val="0"/>
                <w:numId w:val="2"/>
              </w:numPr>
              <w:rPr>
                <w:sz w:val="20"/>
                <w:szCs w:val="20"/>
              </w:rPr>
            </w:pPr>
          </w:p>
        </w:tc>
        <w:tc>
          <w:tcPr>
            <w:tcW w:w="3510" w:type="dxa"/>
            <w:gridSpan w:val="2"/>
            <w:tcBorders>
              <w:bottom w:val="single" w:sz="4" w:space="0" w:color="auto"/>
            </w:tcBorders>
          </w:tcPr>
          <w:p w:rsidR="00B04F21" w:rsidRDefault="00B04F21" w:rsidP="0055634B">
            <w:pPr>
              <w:rPr>
                <w:szCs w:val="20"/>
              </w:rPr>
            </w:pPr>
            <w:r>
              <w:rPr>
                <w:szCs w:val="20"/>
              </w:rPr>
              <w:t>2 chrome wall mounted lights each with a circular cream shade.</w:t>
            </w:r>
          </w:p>
        </w:tc>
        <w:tc>
          <w:tcPr>
            <w:tcW w:w="5276" w:type="dxa"/>
            <w:tcBorders>
              <w:bottom w:val="single" w:sz="4" w:space="0" w:color="auto"/>
            </w:tcBorders>
          </w:tcPr>
          <w:p w:rsidR="00B04F21" w:rsidRDefault="00B04F21" w:rsidP="00190087">
            <w:pPr>
              <w:rPr>
                <w:szCs w:val="20"/>
              </w:rPr>
            </w:pPr>
            <w:r>
              <w:rPr>
                <w:szCs w:val="20"/>
              </w:rPr>
              <w:t>Both in working order.</w:t>
            </w:r>
          </w:p>
          <w:p w:rsidR="00B04F21" w:rsidRDefault="00B04F21" w:rsidP="00190087">
            <w:pPr>
              <w:rPr>
                <w:szCs w:val="20"/>
              </w:rPr>
            </w:pPr>
          </w:p>
        </w:tc>
        <w:tc>
          <w:tcPr>
            <w:tcW w:w="5908" w:type="dxa"/>
            <w:tcBorders>
              <w:bottom w:val="single" w:sz="4" w:space="0" w:color="auto"/>
            </w:tcBorders>
          </w:tcPr>
          <w:p w:rsidR="00B04F21" w:rsidRPr="00A04446" w:rsidRDefault="00B04F21" w:rsidP="00190087">
            <w:pPr>
              <w:rPr>
                <w:sz w:val="20"/>
                <w:szCs w:val="20"/>
              </w:rPr>
            </w:pPr>
          </w:p>
        </w:tc>
      </w:tr>
      <w:tr w:rsidR="00ED10BF" w:rsidTr="00FA7705">
        <w:trPr>
          <w:trHeight w:val="227"/>
        </w:trPr>
        <w:tc>
          <w:tcPr>
            <w:tcW w:w="4044" w:type="dxa"/>
            <w:gridSpan w:val="3"/>
            <w:tcBorders>
              <w:right w:val="nil"/>
            </w:tcBorders>
            <w:shd w:val="clear" w:color="auto" w:fill="D9D9D9" w:themeFill="background1" w:themeFillShade="D9"/>
          </w:tcPr>
          <w:p w:rsidR="00ED10BF" w:rsidRPr="008F786D" w:rsidRDefault="00ED10BF" w:rsidP="00190087">
            <w:pPr>
              <w:rPr>
                <w:b/>
                <w:szCs w:val="20"/>
              </w:rPr>
            </w:pPr>
            <w:r>
              <w:rPr>
                <w:b/>
                <w:szCs w:val="20"/>
              </w:rPr>
              <w:t>Built-in wardrobes</w:t>
            </w:r>
          </w:p>
        </w:tc>
        <w:tc>
          <w:tcPr>
            <w:tcW w:w="5276" w:type="dxa"/>
            <w:tcBorders>
              <w:left w:val="nil"/>
              <w:right w:val="nil"/>
            </w:tcBorders>
            <w:shd w:val="clear" w:color="auto" w:fill="D9D9D9" w:themeFill="background1" w:themeFillShade="D9"/>
          </w:tcPr>
          <w:p w:rsidR="00ED10BF" w:rsidRPr="008F786D" w:rsidRDefault="00ED10BF" w:rsidP="00190087">
            <w:pPr>
              <w:rPr>
                <w:szCs w:val="20"/>
              </w:rPr>
            </w:pPr>
          </w:p>
        </w:tc>
        <w:tc>
          <w:tcPr>
            <w:tcW w:w="5908" w:type="dxa"/>
            <w:tcBorders>
              <w:left w:val="nil"/>
            </w:tcBorders>
            <w:shd w:val="clear" w:color="auto" w:fill="D9D9D9" w:themeFill="background1" w:themeFillShade="D9"/>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Default="00ED10BF" w:rsidP="00190087">
            <w:pPr>
              <w:rPr>
                <w:szCs w:val="20"/>
              </w:rPr>
            </w:pPr>
            <w:r>
              <w:rPr>
                <w:szCs w:val="20"/>
              </w:rPr>
              <w:t>Wardrobe 1 (left hand side):</w:t>
            </w:r>
          </w:p>
          <w:p w:rsidR="00ED10BF" w:rsidRDefault="00ED10BF" w:rsidP="00190087">
            <w:pPr>
              <w:rPr>
                <w:szCs w:val="20"/>
              </w:rPr>
            </w:pPr>
            <w:r>
              <w:rPr>
                <w:szCs w:val="20"/>
              </w:rPr>
              <w:t xml:space="preserve">4 </w:t>
            </w:r>
            <w:proofErr w:type="gramStart"/>
            <w:r>
              <w:rPr>
                <w:szCs w:val="20"/>
              </w:rPr>
              <w:t>magnolia</w:t>
            </w:r>
            <w:proofErr w:type="gramEnd"/>
            <w:r>
              <w:rPr>
                <w:szCs w:val="20"/>
              </w:rPr>
              <w:t xml:space="preserve"> painted doors.</w:t>
            </w:r>
          </w:p>
          <w:p w:rsidR="00ED10BF" w:rsidRDefault="00ED10BF" w:rsidP="00190087">
            <w:pPr>
              <w:rPr>
                <w:szCs w:val="20"/>
              </w:rPr>
            </w:pPr>
            <w:r>
              <w:rPr>
                <w:szCs w:val="20"/>
              </w:rPr>
              <w:t xml:space="preserve">4 </w:t>
            </w:r>
            <w:r w:rsidR="001C79B7">
              <w:rPr>
                <w:szCs w:val="20"/>
              </w:rPr>
              <w:t xml:space="preserve">glass and chrome </w:t>
            </w:r>
            <w:r>
              <w:rPr>
                <w:szCs w:val="20"/>
              </w:rPr>
              <w:t>pulls.</w:t>
            </w:r>
          </w:p>
          <w:p w:rsidR="00ED10BF" w:rsidRDefault="00ED10BF" w:rsidP="00190087">
            <w:pPr>
              <w:rPr>
                <w:szCs w:val="20"/>
              </w:rPr>
            </w:pPr>
            <w:r>
              <w:rPr>
                <w:szCs w:val="20"/>
              </w:rPr>
              <w:t>Magnolia painted interior.</w:t>
            </w:r>
          </w:p>
          <w:p w:rsidR="001C79B7" w:rsidRDefault="001C79B7" w:rsidP="00190087">
            <w:pPr>
              <w:rPr>
                <w:szCs w:val="20"/>
              </w:rPr>
            </w:pPr>
            <w:r>
              <w:rPr>
                <w:szCs w:val="20"/>
              </w:rPr>
              <w:t>2 magnolia shelves.</w:t>
            </w:r>
          </w:p>
          <w:p w:rsidR="00ED10BF" w:rsidRDefault="00ED10BF" w:rsidP="00190087">
            <w:pPr>
              <w:rPr>
                <w:szCs w:val="20"/>
              </w:rPr>
            </w:pPr>
            <w:r>
              <w:rPr>
                <w:szCs w:val="20"/>
              </w:rPr>
              <w:t>1 metal clothes rail.</w:t>
            </w:r>
          </w:p>
          <w:p w:rsidR="00ED10BF" w:rsidRPr="008F786D" w:rsidRDefault="001C79B7" w:rsidP="00190087">
            <w:pPr>
              <w:rPr>
                <w:szCs w:val="20"/>
              </w:rPr>
            </w:pPr>
            <w:r>
              <w:rPr>
                <w:szCs w:val="20"/>
              </w:rPr>
              <w:t>1 grey fabric clothes divider</w:t>
            </w:r>
            <w:r w:rsidR="00336BD7">
              <w:rPr>
                <w:szCs w:val="20"/>
              </w:rPr>
              <w:t>/hanger</w:t>
            </w:r>
            <w:r>
              <w:rPr>
                <w:szCs w:val="20"/>
              </w:rPr>
              <w:t xml:space="preserve"> to interior.</w:t>
            </w:r>
          </w:p>
        </w:tc>
        <w:tc>
          <w:tcPr>
            <w:tcW w:w="5276" w:type="dxa"/>
          </w:tcPr>
          <w:p w:rsidR="00ED10BF" w:rsidRDefault="001C79B7" w:rsidP="00190087">
            <w:pPr>
              <w:rPr>
                <w:szCs w:val="20"/>
              </w:rPr>
            </w:pPr>
            <w:r>
              <w:rPr>
                <w:szCs w:val="20"/>
              </w:rPr>
              <w:t>Numerous usage marks to interiors.</w:t>
            </w:r>
          </w:p>
          <w:p w:rsidR="001C79B7" w:rsidRPr="008F786D" w:rsidRDefault="001C79B7" w:rsidP="00190087">
            <w:pPr>
              <w:rPr>
                <w:szCs w:val="20"/>
              </w:rPr>
            </w:pPr>
            <w:r>
              <w:rPr>
                <w:szCs w:val="20"/>
              </w:rPr>
              <w:t>Several minor pin size holes to interior doors.</w:t>
            </w: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Default="00ED10BF" w:rsidP="00190087">
            <w:pPr>
              <w:rPr>
                <w:szCs w:val="20"/>
              </w:rPr>
            </w:pPr>
            <w:r>
              <w:rPr>
                <w:szCs w:val="20"/>
              </w:rPr>
              <w:t>Wardrobe 2:</w:t>
            </w:r>
          </w:p>
          <w:p w:rsidR="00ED10BF" w:rsidRDefault="00ED10BF" w:rsidP="00190087">
            <w:pPr>
              <w:rPr>
                <w:szCs w:val="20"/>
              </w:rPr>
            </w:pPr>
            <w:r>
              <w:rPr>
                <w:szCs w:val="20"/>
              </w:rPr>
              <w:t xml:space="preserve">4 </w:t>
            </w:r>
            <w:proofErr w:type="gramStart"/>
            <w:r>
              <w:rPr>
                <w:szCs w:val="20"/>
              </w:rPr>
              <w:t>magnolia</w:t>
            </w:r>
            <w:proofErr w:type="gramEnd"/>
            <w:r>
              <w:rPr>
                <w:szCs w:val="20"/>
              </w:rPr>
              <w:t xml:space="preserve"> painted </w:t>
            </w:r>
            <w:r w:rsidR="001C79B7">
              <w:rPr>
                <w:szCs w:val="20"/>
              </w:rPr>
              <w:t xml:space="preserve">wooden </w:t>
            </w:r>
            <w:r>
              <w:rPr>
                <w:szCs w:val="20"/>
              </w:rPr>
              <w:t>doors.</w:t>
            </w:r>
          </w:p>
          <w:p w:rsidR="00ED10BF" w:rsidRDefault="00ED10BF" w:rsidP="00190087">
            <w:pPr>
              <w:rPr>
                <w:szCs w:val="20"/>
              </w:rPr>
            </w:pPr>
            <w:r>
              <w:rPr>
                <w:szCs w:val="20"/>
              </w:rPr>
              <w:t xml:space="preserve">4 </w:t>
            </w:r>
            <w:r w:rsidR="006C75A5">
              <w:rPr>
                <w:szCs w:val="20"/>
              </w:rPr>
              <w:t xml:space="preserve">glass and chrome </w:t>
            </w:r>
            <w:r>
              <w:rPr>
                <w:szCs w:val="20"/>
              </w:rPr>
              <w:t>pulls.</w:t>
            </w:r>
          </w:p>
          <w:p w:rsidR="00ED10BF" w:rsidRDefault="00ED10BF" w:rsidP="00190087">
            <w:pPr>
              <w:rPr>
                <w:szCs w:val="20"/>
              </w:rPr>
            </w:pPr>
            <w:r>
              <w:rPr>
                <w:szCs w:val="20"/>
              </w:rPr>
              <w:t>Magnolia painted interior</w:t>
            </w:r>
            <w:r w:rsidR="006C75A5">
              <w:rPr>
                <w:szCs w:val="20"/>
              </w:rPr>
              <w:t>s</w:t>
            </w:r>
            <w:r>
              <w:rPr>
                <w:szCs w:val="20"/>
              </w:rPr>
              <w:t>.</w:t>
            </w:r>
          </w:p>
          <w:p w:rsidR="00ED10BF" w:rsidRDefault="00ED10BF" w:rsidP="00190087">
            <w:pPr>
              <w:rPr>
                <w:szCs w:val="20"/>
              </w:rPr>
            </w:pPr>
            <w:r>
              <w:rPr>
                <w:szCs w:val="20"/>
              </w:rPr>
              <w:t>1 metal clothes rail.</w:t>
            </w:r>
          </w:p>
          <w:p w:rsidR="00ED10BF" w:rsidRDefault="006C75A5" w:rsidP="00190087">
            <w:pPr>
              <w:rPr>
                <w:szCs w:val="20"/>
              </w:rPr>
            </w:pPr>
            <w:r>
              <w:rPr>
                <w:szCs w:val="20"/>
              </w:rPr>
              <w:t xml:space="preserve">6 </w:t>
            </w:r>
            <w:proofErr w:type="gramStart"/>
            <w:r w:rsidR="00ED10BF">
              <w:rPr>
                <w:szCs w:val="20"/>
              </w:rPr>
              <w:t>magnolia</w:t>
            </w:r>
            <w:proofErr w:type="gramEnd"/>
            <w:r w:rsidR="00ED10BF">
              <w:rPr>
                <w:szCs w:val="20"/>
              </w:rPr>
              <w:t xml:space="preserve"> </w:t>
            </w:r>
            <w:r>
              <w:rPr>
                <w:szCs w:val="20"/>
              </w:rPr>
              <w:t xml:space="preserve">painted </w:t>
            </w:r>
            <w:r w:rsidR="00ED10BF">
              <w:rPr>
                <w:szCs w:val="20"/>
              </w:rPr>
              <w:t>shel</w:t>
            </w:r>
            <w:r>
              <w:rPr>
                <w:szCs w:val="20"/>
              </w:rPr>
              <w:t>ves</w:t>
            </w:r>
            <w:r w:rsidR="00ED10BF">
              <w:rPr>
                <w:szCs w:val="20"/>
              </w:rPr>
              <w:t>.</w:t>
            </w:r>
          </w:p>
          <w:p w:rsidR="00ED10BF" w:rsidRDefault="006C75A5" w:rsidP="00190087">
            <w:pPr>
              <w:rPr>
                <w:szCs w:val="20"/>
              </w:rPr>
            </w:pPr>
            <w:r>
              <w:rPr>
                <w:szCs w:val="20"/>
              </w:rPr>
              <w:t xml:space="preserve">2 </w:t>
            </w:r>
            <w:proofErr w:type="gramStart"/>
            <w:r w:rsidR="00ED10BF">
              <w:rPr>
                <w:szCs w:val="20"/>
              </w:rPr>
              <w:t>magnolia</w:t>
            </w:r>
            <w:proofErr w:type="gramEnd"/>
            <w:r w:rsidR="00ED10BF">
              <w:rPr>
                <w:szCs w:val="20"/>
              </w:rPr>
              <w:t xml:space="preserve"> painted divider</w:t>
            </w:r>
            <w:r>
              <w:rPr>
                <w:szCs w:val="20"/>
              </w:rPr>
              <w:t>s</w:t>
            </w:r>
            <w:r w:rsidR="00ED10BF">
              <w:rPr>
                <w:szCs w:val="20"/>
              </w:rPr>
              <w:t>.</w:t>
            </w:r>
          </w:p>
          <w:p w:rsidR="00ED10BF" w:rsidRPr="008F786D" w:rsidRDefault="00ED10BF" w:rsidP="006C75A5">
            <w:pPr>
              <w:rPr>
                <w:szCs w:val="20"/>
              </w:rPr>
            </w:pPr>
            <w:r>
              <w:rPr>
                <w:szCs w:val="20"/>
              </w:rPr>
              <w:t>1 door mounted wavy mirror.</w:t>
            </w:r>
          </w:p>
        </w:tc>
        <w:tc>
          <w:tcPr>
            <w:tcW w:w="5276" w:type="dxa"/>
          </w:tcPr>
          <w:p w:rsidR="00ED10BF" w:rsidRPr="008F786D" w:rsidRDefault="00ED10BF" w:rsidP="00190087">
            <w:pPr>
              <w:rPr>
                <w:szCs w:val="20"/>
              </w:rPr>
            </w:pPr>
            <w:r>
              <w:rPr>
                <w:szCs w:val="20"/>
              </w:rPr>
              <w:t xml:space="preserve">Interior scuffed </w:t>
            </w:r>
            <w:r w:rsidR="006C75A5">
              <w:rPr>
                <w:szCs w:val="20"/>
              </w:rPr>
              <w:t xml:space="preserve">and marked </w:t>
            </w:r>
            <w:r>
              <w:rPr>
                <w:szCs w:val="20"/>
              </w:rPr>
              <w:t>throughout.</w:t>
            </w:r>
          </w:p>
        </w:tc>
        <w:tc>
          <w:tcPr>
            <w:tcW w:w="5908" w:type="dxa"/>
          </w:tcPr>
          <w:p w:rsidR="00ED10BF" w:rsidRPr="00A04446" w:rsidRDefault="00ED10BF" w:rsidP="00190087">
            <w:pPr>
              <w:rPr>
                <w:sz w:val="20"/>
                <w:szCs w:val="20"/>
              </w:rPr>
            </w:pPr>
          </w:p>
        </w:tc>
      </w:tr>
      <w:tr w:rsidR="00ED10BF" w:rsidTr="00FA7705">
        <w:trPr>
          <w:trHeight w:val="227"/>
        </w:trPr>
        <w:tc>
          <w:tcPr>
            <w:tcW w:w="15228" w:type="dxa"/>
            <w:gridSpan w:val="5"/>
            <w:shd w:val="clear" w:color="auto" w:fill="D9D9D9" w:themeFill="background1" w:themeFillShade="D9"/>
          </w:tcPr>
          <w:p w:rsidR="00ED10BF" w:rsidRPr="008F786D" w:rsidRDefault="00ED10BF" w:rsidP="00190087">
            <w:pPr>
              <w:rPr>
                <w:b/>
                <w:szCs w:val="20"/>
              </w:rPr>
            </w:pPr>
            <w:r w:rsidRPr="008F786D">
              <w:rPr>
                <w:b/>
                <w:szCs w:val="20"/>
              </w:rPr>
              <w:t>Furniture/accessories</w:t>
            </w: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ED10BF" w:rsidP="00E1537B">
            <w:pPr>
              <w:rPr>
                <w:szCs w:val="20"/>
              </w:rPr>
            </w:pPr>
            <w:r>
              <w:rPr>
                <w:szCs w:val="20"/>
              </w:rPr>
              <w:t>1 black wooden chest of drawer with 4</w:t>
            </w:r>
            <w:r w:rsidR="00E1537B">
              <w:rPr>
                <w:szCs w:val="20"/>
              </w:rPr>
              <w:t xml:space="preserve"> </w:t>
            </w:r>
            <w:r>
              <w:rPr>
                <w:szCs w:val="20"/>
              </w:rPr>
              <w:t>drawers.</w:t>
            </w:r>
          </w:p>
        </w:tc>
        <w:tc>
          <w:tcPr>
            <w:tcW w:w="5276" w:type="dxa"/>
          </w:tcPr>
          <w:p w:rsidR="00ED10BF" w:rsidRPr="008F786D" w:rsidRDefault="00336BD7" w:rsidP="00190087">
            <w:pPr>
              <w:rPr>
                <w:szCs w:val="20"/>
              </w:rPr>
            </w:pPr>
            <w:r>
              <w:rPr>
                <w:szCs w:val="20"/>
              </w:rPr>
              <w:t>New.</w:t>
            </w: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Pr="008F786D" w:rsidRDefault="00ED10BF" w:rsidP="00FE1B3D">
            <w:pPr>
              <w:rPr>
                <w:szCs w:val="20"/>
              </w:rPr>
            </w:pPr>
            <w:r>
              <w:rPr>
                <w:szCs w:val="20"/>
              </w:rPr>
              <w:t>1 dark wooden double bed frame with</w:t>
            </w:r>
            <w:r w:rsidR="00C21AAA">
              <w:rPr>
                <w:szCs w:val="20"/>
              </w:rPr>
              <w:t xml:space="preserve"> w</w:t>
            </w:r>
            <w:r>
              <w:rPr>
                <w:szCs w:val="20"/>
              </w:rPr>
              <w:t>ooden slats to the underside</w:t>
            </w:r>
            <w:r w:rsidR="00FE1B3D">
              <w:rPr>
                <w:szCs w:val="20"/>
              </w:rPr>
              <w:t xml:space="preserve"> and m</w:t>
            </w:r>
            <w:r>
              <w:rPr>
                <w:szCs w:val="20"/>
              </w:rPr>
              <w:t>atching headboard.</w:t>
            </w:r>
          </w:p>
        </w:tc>
        <w:tc>
          <w:tcPr>
            <w:tcW w:w="5276" w:type="dxa"/>
          </w:tcPr>
          <w:p w:rsidR="00ED10BF" w:rsidRPr="008F786D" w:rsidRDefault="00336BD7" w:rsidP="00190087">
            <w:pPr>
              <w:rPr>
                <w:szCs w:val="20"/>
              </w:rPr>
            </w:pPr>
            <w:r>
              <w:rPr>
                <w:szCs w:val="20"/>
              </w:rPr>
              <w:t>New.</w:t>
            </w: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Default="00ED10BF" w:rsidP="00190087">
            <w:pPr>
              <w:rPr>
                <w:szCs w:val="20"/>
              </w:rPr>
            </w:pPr>
            <w:r>
              <w:rPr>
                <w:szCs w:val="20"/>
              </w:rPr>
              <w:t>Mattress:</w:t>
            </w:r>
          </w:p>
          <w:p w:rsidR="00ED10BF" w:rsidRPr="008F786D" w:rsidRDefault="00ED10BF" w:rsidP="00C947A7">
            <w:pPr>
              <w:rPr>
                <w:szCs w:val="20"/>
              </w:rPr>
            </w:pPr>
            <w:r>
              <w:rPr>
                <w:szCs w:val="20"/>
              </w:rPr>
              <w:t xml:space="preserve">1 </w:t>
            </w:r>
            <w:r w:rsidR="00C21AAA">
              <w:rPr>
                <w:szCs w:val="20"/>
              </w:rPr>
              <w:t>grey and cream</w:t>
            </w:r>
            <w:r>
              <w:rPr>
                <w:szCs w:val="20"/>
              </w:rPr>
              <w:t xml:space="preserve"> </w:t>
            </w:r>
            <w:r w:rsidR="002B01F5">
              <w:rPr>
                <w:szCs w:val="20"/>
              </w:rPr>
              <w:t xml:space="preserve">Morgedal IKEA </w:t>
            </w:r>
            <w:r>
              <w:rPr>
                <w:szCs w:val="20"/>
              </w:rPr>
              <w:t>mattress.</w:t>
            </w:r>
          </w:p>
        </w:tc>
        <w:tc>
          <w:tcPr>
            <w:tcW w:w="5276" w:type="dxa"/>
          </w:tcPr>
          <w:p w:rsidR="00ED10BF" w:rsidRDefault="00ED10BF" w:rsidP="00190087">
            <w:pPr>
              <w:rPr>
                <w:szCs w:val="20"/>
              </w:rPr>
            </w:pPr>
            <w:r>
              <w:rPr>
                <w:szCs w:val="20"/>
              </w:rPr>
              <w:t>Fire label seen.</w:t>
            </w:r>
          </w:p>
          <w:p w:rsidR="002B01F5" w:rsidRDefault="002B01F5" w:rsidP="00190087">
            <w:pPr>
              <w:rPr>
                <w:szCs w:val="20"/>
              </w:rPr>
            </w:pPr>
            <w:r>
              <w:rPr>
                <w:szCs w:val="20"/>
              </w:rPr>
              <w:t>Clean.</w:t>
            </w:r>
          </w:p>
          <w:p w:rsidR="00336BD7" w:rsidRDefault="00336BD7" w:rsidP="00190087">
            <w:pPr>
              <w:rPr>
                <w:szCs w:val="20"/>
              </w:rPr>
            </w:pPr>
            <w:r>
              <w:rPr>
                <w:szCs w:val="20"/>
              </w:rPr>
              <w:t>New.</w:t>
            </w:r>
          </w:p>
          <w:p w:rsidR="00336BD7" w:rsidRPr="008F786D" w:rsidRDefault="00336BD7" w:rsidP="00190087">
            <w:pPr>
              <w:rPr>
                <w:szCs w:val="20"/>
              </w:rPr>
            </w:pPr>
          </w:p>
        </w:tc>
        <w:tc>
          <w:tcPr>
            <w:tcW w:w="5908" w:type="dxa"/>
          </w:tcPr>
          <w:p w:rsidR="00ED10BF" w:rsidRPr="00A04446" w:rsidRDefault="00ED10BF" w:rsidP="00190087">
            <w:pPr>
              <w:rPr>
                <w:sz w:val="20"/>
                <w:szCs w:val="20"/>
              </w:rPr>
            </w:pPr>
          </w:p>
        </w:tc>
      </w:tr>
      <w:tr w:rsidR="00ED10BF" w:rsidTr="00FA7705">
        <w:trPr>
          <w:trHeight w:val="227"/>
        </w:trPr>
        <w:tc>
          <w:tcPr>
            <w:tcW w:w="534" w:type="dxa"/>
          </w:tcPr>
          <w:p w:rsidR="00ED10BF" w:rsidRPr="00A04446" w:rsidRDefault="00ED10BF" w:rsidP="00190087">
            <w:pPr>
              <w:pStyle w:val="ListParagraph"/>
              <w:numPr>
                <w:ilvl w:val="0"/>
                <w:numId w:val="2"/>
              </w:numPr>
              <w:rPr>
                <w:sz w:val="20"/>
                <w:szCs w:val="20"/>
              </w:rPr>
            </w:pPr>
          </w:p>
        </w:tc>
        <w:tc>
          <w:tcPr>
            <w:tcW w:w="3510" w:type="dxa"/>
            <w:gridSpan w:val="2"/>
          </w:tcPr>
          <w:p w:rsidR="00ED10BF" w:rsidRDefault="00ED10BF" w:rsidP="00190087">
            <w:pPr>
              <w:rPr>
                <w:szCs w:val="20"/>
              </w:rPr>
            </w:pPr>
            <w:r>
              <w:rPr>
                <w:szCs w:val="20"/>
              </w:rPr>
              <w:t>Linen:</w:t>
            </w:r>
          </w:p>
          <w:p w:rsidR="00ED10BF" w:rsidRPr="008F786D" w:rsidRDefault="00ED10BF" w:rsidP="00190087">
            <w:pPr>
              <w:rPr>
                <w:szCs w:val="20"/>
              </w:rPr>
            </w:pPr>
            <w:r>
              <w:rPr>
                <w:szCs w:val="20"/>
              </w:rPr>
              <w:t xml:space="preserve">1 white </w:t>
            </w:r>
            <w:r w:rsidR="00274858">
              <w:rPr>
                <w:szCs w:val="20"/>
              </w:rPr>
              <w:t xml:space="preserve">IKEA </w:t>
            </w:r>
            <w:r>
              <w:rPr>
                <w:szCs w:val="20"/>
              </w:rPr>
              <w:t>mattress protector.</w:t>
            </w:r>
          </w:p>
        </w:tc>
        <w:tc>
          <w:tcPr>
            <w:tcW w:w="5276" w:type="dxa"/>
          </w:tcPr>
          <w:p w:rsidR="00ED10BF" w:rsidRDefault="00ED10BF" w:rsidP="00190087">
            <w:pPr>
              <w:rPr>
                <w:szCs w:val="20"/>
              </w:rPr>
            </w:pPr>
            <w:r>
              <w:rPr>
                <w:szCs w:val="20"/>
              </w:rPr>
              <w:t>Freshly laundered.</w:t>
            </w:r>
          </w:p>
          <w:p w:rsidR="00336BD7" w:rsidRPr="008F786D" w:rsidRDefault="00336BD7" w:rsidP="00190087">
            <w:pPr>
              <w:rPr>
                <w:szCs w:val="20"/>
              </w:rPr>
            </w:pPr>
            <w:r>
              <w:rPr>
                <w:szCs w:val="20"/>
              </w:rPr>
              <w:t>new</w:t>
            </w:r>
          </w:p>
        </w:tc>
        <w:tc>
          <w:tcPr>
            <w:tcW w:w="5908" w:type="dxa"/>
          </w:tcPr>
          <w:p w:rsidR="00ED10BF" w:rsidRPr="00A04446" w:rsidRDefault="00ED10BF" w:rsidP="00190087">
            <w:pPr>
              <w:rPr>
                <w:sz w:val="20"/>
                <w:szCs w:val="20"/>
              </w:rPr>
            </w:pPr>
          </w:p>
        </w:tc>
      </w:tr>
      <w:tr w:rsidR="000806A4" w:rsidTr="00FA7705">
        <w:trPr>
          <w:trHeight w:val="227"/>
        </w:trPr>
        <w:tc>
          <w:tcPr>
            <w:tcW w:w="534" w:type="dxa"/>
          </w:tcPr>
          <w:p w:rsidR="000806A4" w:rsidRPr="00A04446" w:rsidRDefault="000806A4" w:rsidP="00190087">
            <w:pPr>
              <w:pStyle w:val="ListParagraph"/>
              <w:numPr>
                <w:ilvl w:val="0"/>
                <w:numId w:val="2"/>
              </w:numPr>
              <w:rPr>
                <w:sz w:val="20"/>
                <w:szCs w:val="20"/>
              </w:rPr>
            </w:pPr>
          </w:p>
        </w:tc>
        <w:tc>
          <w:tcPr>
            <w:tcW w:w="3510" w:type="dxa"/>
            <w:gridSpan w:val="2"/>
          </w:tcPr>
          <w:p w:rsidR="000806A4" w:rsidRDefault="000806A4" w:rsidP="00190087">
            <w:pPr>
              <w:rPr>
                <w:szCs w:val="20"/>
              </w:rPr>
            </w:pPr>
            <w:r>
              <w:rPr>
                <w:szCs w:val="20"/>
              </w:rPr>
              <w:t>1 additional white single mattress.</w:t>
            </w:r>
          </w:p>
        </w:tc>
        <w:tc>
          <w:tcPr>
            <w:tcW w:w="5276" w:type="dxa"/>
          </w:tcPr>
          <w:p w:rsidR="000806A4" w:rsidRDefault="000806A4" w:rsidP="00190087">
            <w:pPr>
              <w:rPr>
                <w:szCs w:val="20"/>
              </w:rPr>
            </w:pPr>
            <w:r>
              <w:rPr>
                <w:szCs w:val="20"/>
              </w:rPr>
              <w:t>Fire label seen</w:t>
            </w:r>
            <w:r w:rsidR="00772B41">
              <w:rPr>
                <w:szCs w:val="20"/>
              </w:rPr>
              <w:t>.</w:t>
            </w:r>
          </w:p>
        </w:tc>
        <w:tc>
          <w:tcPr>
            <w:tcW w:w="5908" w:type="dxa"/>
          </w:tcPr>
          <w:p w:rsidR="000806A4" w:rsidRPr="00A04446" w:rsidRDefault="000806A4" w:rsidP="00190087">
            <w:pPr>
              <w:rPr>
                <w:sz w:val="20"/>
                <w:szCs w:val="20"/>
              </w:rPr>
            </w:pPr>
          </w:p>
        </w:tc>
      </w:tr>
      <w:tr w:rsidR="00F528D1" w:rsidTr="00190087">
        <w:trPr>
          <w:trHeight w:val="227"/>
        </w:trPr>
        <w:tc>
          <w:tcPr>
            <w:tcW w:w="15228" w:type="dxa"/>
            <w:gridSpan w:val="5"/>
            <w:shd w:val="clear" w:color="auto" w:fill="D9D9D9" w:themeFill="background1" w:themeFillShade="D9"/>
          </w:tcPr>
          <w:p w:rsidR="00F528D1" w:rsidRPr="008F786D" w:rsidRDefault="00F528D1" w:rsidP="00190087">
            <w:pPr>
              <w:rPr>
                <w:b/>
                <w:szCs w:val="20"/>
              </w:rPr>
            </w:pPr>
            <w:r>
              <w:rPr>
                <w:b/>
                <w:szCs w:val="20"/>
              </w:rPr>
              <w:t>Miscellaneous Items</w:t>
            </w:r>
          </w:p>
        </w:tc>
      </w:tr>
      <w:tr w:rsidR="00772B41" w:rsidTr="00FA7705">
        <w:trPr>
          <w:trHeight w:val="227"/>
        </w:trPr>
        <w:tc>
          <w:tcPr>
            <w:tcW w:w="534" w:type="dxa"/>
          </w:tcPr>
          <w:p w:rsidR="00772B41" w:rsidRPr="00A04446" w:rsidRDefault="00772B41" w:rsidP="00190087">
            <w:pPr>
              <w:pStyle w:val="ListParagraph"/>
              <w:numPr>
                <w:ilvl w:val="0"/>
                <w:numId w:val="2"/>
              </w:numPr>
              <w:rPr>
                <w:sz w:val="20"/>
                <w:szCs w:val="20"/>
              </w:rPr>
            </w:pPr>
          </w:p>
        </w:tc>
        <w:tc>
          <w:tcPr>
            <w:tcW w:w="3510" w:type="dxa"/>
            <w:gridSpan w:val="2"/>
          </w:tcPr>
          <w:p w:rsidR="00772B41" w:rsidRDefault="00772B41" w:rsidP="00190087">
            <w:pPr>
              <w:rPr>
                <w:szCs w:val="20"/>
              </w:rPr>
            </w:pPr>
            <w:r>
              <w:rPr>
                <w:szCs w:val="20"/>
              </w:rPr>
              <w:t>1 large wicker laundry basket with lift up lid.</w:t>
            </w:r>
          </w:p>
        </w:tc>
        <w:tc>
          <w:tcPr>
            <w:tcW w:w="5276" w:type="dxa"/>
          </w:tcPr>
          <w:p w:rsidR="00772B41" w:rsidRDefault="002D4508" w:rsidP="00190087">
            <w:pPr>
              <w:rPr>
                <w:szCs w:val="20"/>
              </w:rPr>
            </w:pPr>
            <w:r>
              <w:rPr>
                <w:szCs w:val="20"/>
              </w:rPr>
              <w:t>Wicker worn.</w:t>
            </w:r>
          </w:p>
          <w:p w:rsidR="002D4508" w:rsidRDefault="00781337" w:rsidP="00190087">
            <w:pPr>
              <w:rPr>
                <w:szCs w:val="20"/>
              </w:rPr>
            </w:pPr>
            <w:r>
              <w:rPr>
                <w:szCs w:val="20"/>
              </w:rPr>
              <w:t xml:space="preserve">Unravelling </w:t>
            </w:r>
            <w:r w:rsidR="002D4508">
              <w:rPr>
                <w:szCs w:val="20"/>
              </w:rPr>
              <w:t>and patchy to lid.</w:t>
            </w:r>
          </w:p>
        </w:tc>
        <w:tc>
          <w:tcPr>
            <w:tcW w:w="5908" w:type="dxa"/>
          </w:tcPr>
          <w:p w:rsidR="00772B41" w:rsidRPr="00A04446" w:rsidRDefault="00772B41" w:rsidP="00190087">
            <w:pPr>
              <w:rPr>
                <w:sz w:val="20"/>
                <w:szCs w:val="20"/>
              </w:rPr>
            </w:pPr>
          </w:p>
        </w:tc>
      </w:tr>
      <w:tr w:rsidR="00854872" w:rsidTr="00FA7705">
        <w:trPr>
          <w:trHeight w:val="227"/>
        </w:trPr>
        <w:tc>
          <w:tcPr>
            <w:tcW w:w="534" w:type="dxa"/>
          </w:tcPr>
          <w:p w:rsidR="00854872" w:rsidRPr="00A04446" w:rsidRDefault="00854872" w:rsidP="00190087">
            <w:pPr>
              <w:pStyle w:val="ListParagraph"/>
              <w:numPr>
                <w:ilvl w:val="0"/>
                <w:numId w:val="2"/>
              </w:numPr>
              <w:rPr>
                <w:sz w:val="20"/>
                <w:szCs w:val="20"/>
              </w:rPr>
            </w:pPr>
          </w:p>
        </w:tc>
        <w:tc>
          <w:tcPr>
            <w:tcW w:w="3510" w:type="dxa"/>
            <w:gridSpan w:val="2"/>
          </w:tcPr>
          <w:p w:rsidR="00854872" w:rsidRDefault="00854872" w:rsidP="005632B1">
            <w:pPr>
              <w:rPr>
                <w:szCs w:val="20"/>
              </w:rPr>
            </w:pPr>
            <w:r>
              <w:rPr>
                <w:szCs w:val="20"/>
              </w:rPr>
              <w:t>1 wooden slatted storage box with lift</w:t>
            </w:r>
            <w:r w:rsidR="00C60B2E">
              <w:rPr>
                <w:szCs w:val="20"/>
              </w:rPr>
              <w:t>-</w:t>
            </w:r>
            <w:r>
              <w:rPr>
                <w:szCs w:val="20"/>
              </w:rPr>
              <w:t>up lid.</w:t>
            </w:r>
          </w:p>
        </w:tc>
        <w:tc>
          <w:tcPr>
            <w:tcW w:w="5276" w:type="dxa"/>
          </w:tcPr>
          <w:p w:rsidR="00854872" w:rsidRDefault="00854872" w:rsidP="00190087">
            <w:pPr>
              <w:rPr>
                <w:szCs w:val="20"/>
              </w:rPr>
            </w:pPr>
          </w:p>
        </w:tc>
        <w:tc>
          <w:tcPr>
            <w:tcW w:w="5908" w:type="dxa"/>
          </w:tcPr>
          <w:p w:rsidR="00854872" w:rsidRPr="00A04446" w:rsidRDefault="00854872" w:rsidP="00190087">
            <w:pPr>
              <w:rPr>
                <w:sz w:val="20"/>
                <w:szCs w:val="20"/>
              </w:rPr>
            </w:pPr>
          </w:p>
        </w:tc>
      </w:tr>
    </w:tbl>
    <w:p w:rsidR="00ED10BF" w:rsidRDefault="00ED10BF" w:rsidP="00ED10BF">
      <w:r>
        <w:br w:type="page"/>
      </w:r>
    </w:p>
    <w:tbl>
      <w:tblPr>
        <w:tblW w:w="0" w:type="auto"/>
        <w:tblLayout w:type="fixed"/>
        <w:tblLook w:val="0000" w:firstRow="0" w:lastRow="0" w:firstColumn="0" w:lastColumn="0" w:noHBand="0" w:noVBand="0"/>
      </w:tblPr>
      <w:tblGrid>
        <w:gridCol w:w="3903"/>
        <w:gridCol w:w="3903"/>
        <w:gridCol w:w="3904"/>
        <w:gridCol w:w="3904"/>
      </w:tblGrid>
      <w:tr w:rsidR="00142E85" w:rsidTr="00142E85">
        <w:tc>
          <w:tcPr>
            <w:tcW w:w="3903" w:type="dxa"/>
          </w:tcPr>
          <w:p w:rsidR="00142E85" w:rsidRDefault="00142E85" w:rsidP="00142E85">
            <w:pPr>
              <w:spacing w:before="60" w:after="60"/>
              <w:jc w:val="center"/>
            </w:pPr>
            <w:r>
              <w:rPr>
                <w:noProof/>
                <w:lang w:eastAsia="en-GB"/>
              </w:rPr>
              <w:lastRenderedPageBreak/>
              <w:drawing>
                <wp:inline distT="0" distB="0" distL="0" distR="0">
                  <wp:extent cx="2341245" cy="17557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341245" cy="1755775"/>
                          </a:xfrm>
                          <a:prstGeom prst="rect">
                            <a:avLst/>
                          </a:prstGeom>
                        </pic:spPr>
                      </pic:pic>
                    </a:graphicData>
                  </a:graphic>
                </wp:inline>
              </w:drawing>
            </w:r>
          </w:p>
        </w:tc>
        <w:tc>
          <w:tcPr>
            <w:tcW w:w="3903" w:type="dxa"/>
          </w:tcPr>
          <w:p w:rsidR="00142E85" w:rsidRDefault="00142E85" w:rsidP="00142E85">
            <w:pPr>
              <w:spacing w:before="60" w:after="60"/>
              <w:jc w:val="center"/>
            </w:pPr>
            <w:r>
              <w:rPr>
                <w:noProof/>
                <w:lang w:eastAsia="en-GB"/>
              </w:rPr>
              <w:drawing>
                <wp:inline distT="0" distB="0" distL="0" distR="0">
                  <wp:extent cx="2341245" cy="175577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341245" cy="1755775"/>
                          </a:xfrm>
                          <a:prstGeom prst="rect">
                            <a:avLst/>
                          </a:prstGeom>
                        </pic:spPr>
                      </pic:pic>
                    </a:graphicData>
                  </a:graphic>
                </wp:inline>
              </w:drawing>
            </w:r>
          </w:p>
        </w:tc>
        <w:tc>
          <w:tcPr>
            <w:tcW w:w="3904" w:type="dxa"/>
          </w:tcPr>
          <w:p w:rsidR="00142E85" w:rsidRDefault="00142E85" w:rsidP="00142E85">
            <w:pPr>
              <w:spacing w:before="60" w:after="60"/>
              <w:jc w:val="center"/>
            </w:pPr>
            <w:r>
              <w:rPr>
                <w:noProof/>
                <w:lang w:eastAsia="en-GB"/>
              </w:rPr>
              <w:drawing>
                <wp:inline distT="0" distB="0" distL="0" distR="0">
                  <wp:extent cx="2341880" cy="175641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341880" cy="1756410"/>
                          </a:xfrm>
                          <a:prstGeom prst="rect">
                            <a:avLst/>
                          </a:prstGeom>
                        </pic:spPr>
                      </pic:pic>
                    </a:graphicData>
                  </a:graphic>
                </wp:inline>
              </w:drawing>
            </w:r>
          </w:p>
        </w:tc>
        <w:tc>
          <w:tcPr>
            <w:tcW w:w="3904" w:type="dxa"/>
          </w:tcPr>
          <w:p w:rsidR="00142E85" w:rsidRDefault="00142E85" w:rsidP="00142E85">
            <w:pPr>
              <w:spacing w:before="60" w:after="60"/>
              <w:jc w:val="center"/>
            </w:pPr>
            <w:r>
              <w:rPr>
                <w:noProof/>
                <w:lang w:eastAsia="en-GB"/>
              </w:rPr>
              <w:drawing>
                <wp:inline distT="0" distB="0" distL="0" distR="0">
                  <wp:extent cx="2341880" cy="175641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341880" cy="1756410"/>
                          </a:xfrm>
                          <a:prstGeom prst="rect">
                            <a:avLst/>
                          </a:prstGeom>
                        </pic:spPr>
                      </pic:pic>
                    </a:graphicData>
                  </a:graphic>
                </wp:inline>
              </w:drawing>
            </w:r>
          </w:p>
        </w:tc>
      </w:tr>
      <w:tr w:rsidR="00142E85" w:rsidTr="00142E85">
        <w:tc>
          <w:tcPr>
            <w:tcW w:w="3903" w:type="dxa"/>
          </w:tcPr>
          <w:p w:rsidR="00142E85" w:rsidRDefault="00142E85" w:rsidP="00142E85">
            <w:pPr>
              <w:spacing w:before="60" w:after="60"/>
              <w:jc w:val="center"/>
            </w:pPr>
          </w:p>
        </w:tc>
        <w:tc>
          <w:tcPr>
            <w:tcW w:w="3903" w:type="dxa"/>
          </w:tcPr>
          <w:p w:rsidR="00142E85" w:rsidRDefault="00142E85" w:rsidP="00142E85">
            <w:pPr>
              <w:spacing w:before="60" w:after="60"/>
              <w:jc w:val="center"/>
            </w:pPr>
          </w:p>
        </w:tc>
        <w:tc>
          <w:tcPr>
            <w:tcW w:w="3904" w:type="dxa"/>
          </w:tcPr>
          <w:p w:rsidR="00142E85" w:rsidRDefault="00142E85" w:rsidP="00142E85">
            <w:pPr>
              <w:spacing w:before="60" w:after="60"/>
              <w:jc w:val="center"/>
            </w:pPr>
          </w:p>
        </w:tc>
        <w:tc>
          <w:tcPr>
            <w:tcW w:w="3904" w:type="dxa"/>
          </w:tcPr>
          <w:p w:rsidR="00142E85" w:rsidRDefault="00142E85" w:rsidP="00142E85">
            <w:pPr>
              <w:spacing w:before="60" w:after="60"/>
              <w:jc w:val="center"/>
            </w:pPr>
          </w:p>
        </w:tc>
      </w:tr>
      <w:tr w:rsidR="00142E85" w:rsidTr="00142E85">
        <w:tc>
          <w:tcPr>
            <w:tcW w:w="3903" w:type="dxa"/>
          </w:tcPr>
          <w:p w:rsidR="00142E85" w:rsidRDefault="00142E85" w:rsidP="00142E85">
            <w:pPr>
              <w:spacing w:before="60" w:after="60"/>
              <w:jc w:val="center"/>
            </w:pPr>
            <w:r>
              <w:rPr>
                <w:noProof/>
                <w:lang w:eastAsia="en-GB"/>
              </w:rPr>
              <w:drawing>
                <wp:inline distT="0" distB="0" distL="0" distR="0">
                  <wp:extent cx="2341245" cy="1755775"/>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341245" cy="1755775"/>
                          </a:xfrm>
                          <a:prstGeom prst="rect">
                            <a:avLst/>
                          </a:prstGeom>
                        </pic:spPr>
                      </pic:pic>
                    </a:graphicData>
                  </a:graphic>
                </wp:inline>
              </w:drawing>
            </w:r>
          </w:p>
        </w:tc>
        <w:tc>
          <w:tcPr>
            <w:tcW w:w="3903" w:type="dxa"/>
          </w:tcPr>
          <w:p w:rsidR="00142E85" w:rsidRDefault="00142E85" w:rsidP="00142E85">
            <w:pPr>
              <w:spacing w:before="60" w:after="60"/>
              <w:jc w:val="center"/>
            </w:pPr>
            <w:r>
              <w:rPr>
                <w:noProof/>
                <w:lang w:eastAsia="en-GB"/>
              </w:rPr>
              <w:drawing>
                <wp:inline distT="0" distB="0" distL="0" distR="0">
                  <wp:extent cx="2341245" cy="1755775"/>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341245" cy="1755775"/>
                          </a:xfrm>
                          <a:prstGeom prst="rect">
                            <a:avLst/>
                          </a:prstGeom>
                        </pic:spPr>
                      </pic:pic>
                    </a:graphicData>
                  </a:graphic>
                </wp:inline>
              </w:drawing>
            </w:r>
          </w:p>
        </w:tc>
        <w:tc>
          <w:tcPr>
            <w:tcW w:w="3904" w:type="dxa"/>
          </w:tcPr>
          <w:p w:rsidR="00142E85" w:rsidRDefault="00142E85" w:rsidP="00142E85">
            <w:pPr>
              <w:spacing w:before="60" w:after="60"/>
              <w:jc w:val="center"/>
            </w:pPr>
            <w:r>
              <w:rPr>
                <w:noProof/>
                <w:lang w:eastAsia="en-GB"/>
              </w:rPr>
              <w:drawing>
                <wp:inline distT="0" distB="0" distL="0" distR="0">
                  <wp:extent cx="2341880" cy="175641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341880" cy="1756410"/>
                          </a:xfrm>
                          <a:prstGeom prst="rect">
                            <a:avLst/>
                          </a:prstGeom>
                        </pic:spPr>
                      </pic:pic>
                    </a:graphicData>
                  </a:graphic>
                </wp:inline>
              </w:drawing>
            </w:r>
          </w:p>
        </w:tc>
        <w:tc>
          <w:tcPr>
            <w:tcW w:w="3904" w:type="dxa"/>
          </w:tcPr>
          <w:p w:rsidR="00142E85" w:rsidRDefault="00142E85" w:rsidP="00142E85">
            <w:pPr>
              <w:spacing w:before="60" w:after="60"/>
              <w:jc w:val="center"/>
            </w:pPr>
            <w:r>
              <w:rPr>
                <w:noProof/>
                <w:lang w:eastAsia="en-GB"/>
              </w:rPr>
              <w:drawing>
                <wp:inline distT="0" distB="0" distL="0" distR="0">
                  <wp:extent cx="2341880" cy="175641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41880" cy="1756410"/>
                          </a:xfrm>
                          <a:prstGeom prst="rect">
                            <a:avLst/>
                          </a:prstGeom>
                        </pic:spPr>
                      </pic:pic>
                    </a:graphicData>
                  </a:graphic>
                </wp:inline>
              </w:drawing>
            </w:r>
          </w:p>
        </w:tc>
      </w:tr>
      <w:tr w:rsidR="00142E85" w:rsidTr="00142E85">
        <w:tc>
          <w:tcPr>
            <w:tcW w:w="3903" w:type="dxa"/>
          </w:tcPr>
          <w:p w:rsidR="00142E85" w:rsidRDefault="00142E85" w:rsidP="00142E85">
            <w:pPr>
              <w:spacing w:before="60" w:after="60"/>
              <w:jc w:val="center"/>
            </w:pPr>
          </w:p>
        </w:tc>
        <w:tc>
          <w:tcPr>
            <w:tcW w:w="3903" w:type="dxa"/>
          </w:tcPr>
          <w:p w:rsidR="00142E85" w:rsidRDefault="00142E85" w:rsidP="00142E85">
            <w:pPr>
              <w:spacing w:before="60" w:after="60"/>
              <w:jc w:val="center"/>
            </w:pPr>
          </w:p>
        </w:tc>
        <w:tc>
          <w:tcPr>
            <w:tcW w:w="3904" w:type="dxa"/>
          </w:tcPr>
          <w:p w:rsidR="00142E85" w:rsidRDefault="00142E85" w:rsidP="00142E85">
            <w:pPr>
              <w:spacing w:before="60" w:after="60"/>
              <w:jc w:val="center"/>
            </w:pPr>
            <w:r>
              <w:t>Shading to carpet</w:t>
            </w:r>
          </w:p>
        </w:tc>
        <w:tc>
          <w:tcPr>
            <w:tcW w:w="3904" w:type="dxa"/>
          </w:tcPr>
          <w:p w:rsidR="00142E85" w:rsidRDefault="00142E85" w:rsidP="00142E85">
            <w:pPr>
              <w:spacing w:before="60" w:after="60"/>
              <w:jc w:val="center"/>
            </w:pPr>
            <w:r>
              <w:t>Worn</w:t>
            </w:r>
            <w:r w:rsidR="00475500">
              <w:t xml:space="preserve"> wick</w:t>
            </w:r>
            <w:r>
              <w:t>er</w:t>
            </w:r>
          </w:p>
        </w:tc>
      </w:tr>
      <w:tr w:rsidR="00142E85" w:rsidTr="00142E85">
        <w:tc>
          <w:tcPr>
            <w:tcW w:w="3903" w:type="dxa"/>
          </w:tcPr>
          <w:p w:rsidR="00142E85" w:rsidRDefault="00142E85" w:rsidP="00142E85">
            <w:pPr>
              <w:spacing w:before="60" w:after="60"/>
              <w:jc w:val="center"/>
            </w:pPr>
          </w:p>
        </w:tc>
        <w:tc>
          <w:tcPr>
            <w:tcW w:w="3903" w:type="dxa"/>
          </w:tcPr>
          <w:p w:rsidR="00142E85" w:rsidRDefault="00142E85" w:rsidP="00142E85">
            <w:pPr>
              <w:spacing w:before="60" w:after="60"/>
              <w:jc w:val="center"/>
            </w:pPr>
          </w:p>
        </w:tc>
        <w:tc>
          <w:tcPr>
            <w:tcW w:w="3904" w:type="dxa"/>
          </w:tcPr>
          <w:p w:rsidR="00142E85" w:rsidRDefault="00142E85" w:rsidP="00142E85">
            <w:pPr>
              <w:spacing w:before="60" w:after="60"/>
              <w:jc w:val="center"/>
            </w:pPr>
          </w:p>
        </w:tc>
        <w:tc>
          <w:tcPr>
            <w:tcW w:w="3904" w:type="dxa"/>
          </w:tcPr>
          <w:p w:rsidR="00142E85" w:rsidRDefault="00142E85" w:rsidP="00142E85">
            <w:pPr>
              <w:spacing w:before="60" w:after="60"/>
              <w:jc w:val="center"/>
            </w:pPr>
          </w:p>
        </w:tc>
      </w:tr>
      <w:tr w:rsidR="00142E85" w:rsidTr="00142E85">
        <w:tc>
          <w:tcPr>
            <w:tcW w:w="3903" w:type="dxa"/>
          </w:tcPr>
          <w:p w:rsidR="00142E85" w:rsidRDefault="00142E85" w:rsidP="00142E85">
            <w:pPr>
              <w:spacing w:before="60" w:after="60"/>
              <w:jc w:val="center"/>
            </w:pPr>
          </w:p>
        </w:tc>
        <w:tc>
          <w:tcPr>
            <w:tcW w:w="3903" w:type="dxa"/>
          </w:tcPr>
          <w:p w:rsidR="00142E85" w:rsidRDefault="00142E85" w:rsidP="00142E85">
            <w:pPr>
              <w:spacing w:before="60" w:after="60"/>
              <w:jc w:val="center"/>
            </w:pPr>
          </w:p>
        </w:tc>
        <w:tc>
          <w:tcPr>
            <w:tcW w:w="3904" w:type="dxa"/>
          </w:tcPr>
          <w:p w:rsidR="00142E85" w:rsidRDefault="00142E85" w:rsidP="00142E85">
            <w:pPr>
              <w:spacing w:before="60" w:after="60"/>
              <w:jc w:val="center"/>
            </w:pPr>
          </w:p>
        </w:tc>
        <w:tc>
          <w:tcPr>
            <w:tcW w:w="3904" w:type="dxa"/>
          </w:tcPr>
          <w:p w:rsidR="00142E85" w:rsidRDefault="00142E85" w:rsidP="00142E85">
            <w:pPr>
              <w:spacing w:before="60" w:after="60"/>
              <w:jc w:val="center"/>
            </w:pPr>
          </w:p>
        </w:tc>
      </w:tr>
    </w:tbl>
    <w:p w:rsidR="00142E85" w:rsidRDefault="00142E85" w:rsidP="00ED10BF"/>
    <w:p w:rsidR="00142E85" w:rsidRDefault="00142E85">
      <w:bookmarkStart w:id="19" w:name="_Toc402793365"/>
      <w:r>
        <w:rPr>
          <w:b/>
          <w:bCs/>
        </w:rPr>
        <w:br w:type="page"/>
      </w:r>
    </w:p>
    <w:tbl>
      <w:tblPr>
        <w:tblStyle w:val="TableGrid"/>
        <w:tblW w:w="0" w:type="auto"/>
        <w:tblLook w:val="04A0" w:firstRow="1" w:lastRow="0" w:firstColumn="1" w:lastColumn="0" w:noHBand="0" w:noVBand="1"/>
      </w:tblPr>
      <w:tblGrid>
        <w:gridCol w:w="534"/>
        <w:gridCol w:w="2268"/>
        <w:gridCol w:w="1242"/>
        <w:gridCol w:w="5276"/>
        <w:gridCol w:w="5908"/>
      </w:tblGrid>
      <w:tr w:rsidR="00FA7705" w:rsidTr="00FA7705">
        <w:trPr>
          <w:trHeight w:val="510"/>
          <w:tblHeader/>
        </w:trPr>
        <w:tc>
          <w:tcPr>
            <w:tcW w:w="15228" w:type="dxa"/>
            <w:gridSpan w:val="5"/>
            <w:shd w:val="clear" w:color="auto" w:fill="D9D9D9" w:themeFill="background1" w:themeFillShade="D9"/>
            <w:vAlign w:val="center"/>
          </w:tcPr>
          <w:p w:rsidR="00FA7705" w:rsidRPr="00AE1F3E" w:rsidRDefault="00FA7705" w:rsidP="00190087">
            <w:pPr>
              <w:pStyle w:val="Heading1"/>
              <w:outlineLvl w:val="0"/>
            </w:pPr>
            <w:bookmarkStart w:id="20" w:name="_Toc403044630"/>
            <w:r>
              <w:lastRenderedPageBreak/>
              <w:t>REAR GARDEN</w:t>
            </w:r>
            <w:bookmarkEnd w:id="19"/>
            <w:bookmarkEnd w:id="20"/>
          </w:p>
        </w:tc>
      </w:tr>
      <w:tr w:rsidR="00FA7705" w:rsidTr="00FA7705">
        <w:trPr>
          <w:trHeight w:val="510"/>
          <w:tblHeader/>
        </w:trPr>
        <w:tc>
          <w:tcPr>
            <w:tcW w:w="4044" w:type="dxa"/>
            <w:gridSpan w:val="3"/>
            <w:tcBorders>
              <w:bottom w:val="single" w:sz="4" w:space="0" w:color="auto"/>
            </w:tcBorders>
            <w:vAlign w:val="center"/>
          </w:tcPr>
          <w:p w:rsidR="00FA7705" w:rsidRPr="00AE1F3E" w:rsidRDefault="00FA7705" w:rsidP="00190087">
            <w:pPr>
              <w:jc w:val="center"/>
              <w:rPr>
                <w:b/>
                <w:sz w:val="32"/>
                <w:szCs w:val="32"/>
              </w:rPr>
            </w:pPr>
            <w:r w:rsidRPr="00AE1F3E">
              <w:rPr>
                <w:b/>
                <w:sz w:val="32"/>
                <w:szCs w:val="32"/>
              </w:rPr>
              <w:t>ITEM</w:t>
            </w:r>
          </w:p>
        </w:tc>
        <w:tc>
          <w:tcPr>
            <w:tcW w:w="5276" w:type="dxa"/>
            <w:tcBorders>
              <w:bottom w:val="single" w:sz="4" w:space="0" w:color="auto"/>
            </w:tcBorders>
            <w:vAlign w:val="center"/>
          </w:tcPr>
          <w:p w:rsidR="00FA7705" w:rsidRPr="00AE1F3E" w:rsidRDefault="00FA7705" w:rsidP="00190087">
            <w:pPr>
              <w:jc w:val="center"/>
              <w:rPr>
                <w:b/>
                <w:sz w:val="32"/>
                <w:szCs w:val="32"/>
              </w:rPr>
            </w:pPr>
            <w:r>
              <w:rPr>
                <w:b/>
                <w:sz w:val="32"/>
                <w:szCs w:val="32"/>
              </w:rPr>
              <w:t xml:space="preserve">CHECK IN COMMENTS       </w:t>
            </w:r>
          </w:p>
        </w:tc>
        <w:tc>
          <w:tcPr>
            <w:tcW w:w="5908" w:type="dxa"/>
            <w:tcBorders>
              <w:bottom w:val="single" w:sz="4" w:space="0" w:color="auto"/>
            </w:tcBorders>
            <w:vAlign w:val="center"/>
          </w:tcPr>
          <w:p w:rsidR="00FA7705" w:rsidRPr="00AE1F3E" w:rsidRDefault="00FA7705" w:rsidP="00190087">
            <w:pPr>
              <w:jc w:val="center"/>
              <w:rPr>
                <w:b/>
                <w:sz w:val="32"/>
                <w:szCs w:val="32"/>
              </w:rPr>
            </w:pPr>
            <w:r>
              <w:rPr>
                <w:b/>
                <w:sz w:val="32"/>
                <w:szCs w:val="32"/>
              </w:rPr>
              <w:t xml:space="preserve">CHECK OUT       </w:t>
            </w:r>
          </w:p>
        </w:tc>
      </w:tr>
      <w:tr w:rsidR="00FA7705" w:rsidTr="00FA7705">
        <w:trPr>
          <w:trHeight w:val="227"/>
        </w:trPr>
        <w:tc>
          <w:tcPr>
            <w:tcW w:w="4044" w:type="dxa"/>
            <w:gridSpan w:val="3"/>
            <w:tcBorders>
              <w:right w:val="nil"/>
            </w:tcBorders>
            <w:shd w:val="clear" w:color="auto" w:fill="D9D9D9" w:themeFill="background1" w:themeFillShade="D9"/>
          </w:tcPr>
          <w:p w:rsidR="00FA7705" w:rsidRPr="00FA7705" w:rsidRDefault="00FA7705" w:rsidP="00190087">
            <w:pPr>
              <w:rPr>
                <w:b/>
                <w:szCs w:val="20"/>
              </w:rPr>
            </w:pPr>
            <w:r w:rsidRPr="00FA7705">
              <w:rPr>
                <w:b/>
                <w:szCs w:val="20"/>
              </w:rPr>
              <w:t>Flooring</w:t>
            </w:r>
          </w:p>
        </w:tc>
        <w:tc>
          <w:tcPr>
            <w:tcW w:w="5276" w:type="dxa"/>
            <w:tcBorders>
              <w:left w:val="nil"/>
              <w:right w:val="nil"/>
            </w:tcBorders>
            <w:shd w:val="clear" w:color="auto" w:fill="D9D9D9" w:themeFill="background1" w:themeFillShade="D9"/>
          </w:tcPr>
          <w:p w:rsidR="00FA7705" w:rsidRPr="00FA7705" w:rsidRDefault="00FA7705" w:rsidP="00190087">
            <w:pPr>
              <w:rPr>
                <w:szCs w:val="20"/>
              </w:rPr>
            </w:pPr>
          </w:p>
        </w:tc>
        <w:tc>
          <w:tcPr>
            <w:tcW w:w="5908" w:type="dxa"/>
            <w:tcBorders>
              <w:left w:val="nil"/>
            </w:tcBorders>
            <w:shd w:val="clear" w:color="auto" w:fill="D9D9D9" w:themeFill="background1" w:themeFillShade="D9"/>
          </w:tcPr>
          <w:p w:rsidR="00FA7705" w:rsidRPr="00A04446" w:rsidRDefault="00FA7705" w:rsidP="00190087">
            <w:pPr>
              <w:rPr>
                <w:sz w:val="20"/>
                <w:szCs w:val="20"/>
              </w:rPr>
            </w:pPr>
          </w:p>
        </w:tc>
      </w:tr>
      <w:tr w:rsidR="00FA7705" w:rsidTr="00FA7705">
        <w:trPr>
          <w:trHeight w:val="227"/>
        </w:trPr>
        <w:tc>
          <w:tcPr>
            <w:tcW w:w="534" w:type="dxa"/>
            <w:tcBorders>
              <w:bottom w:val="single" w:sz="4" w:space="0" w:color="auto"/>
            </w:tcBorders>
          </w:tcPr>
          <w:p w:rsidR="00FA7705" w:rsidRPr="00A04446" w:rsidRDefault="00FA7705" w:rsidP="00190087">
            <w:pPr>
              <w:pStyle w:val="ListParagraph"/>
              <w:numPr>
                <w:ilvl w:val="0"/>
                <w:numId w:val="2"/>
              </w:numPr>
              <w:rPr>
                <w:sz w:val="20"/>
                <w:szCs w:val="20"/>
              </w:rPr>
            </w:pPr>
          </w:p>
        </w:tc>
        <w:tc>
          <w:tcPr>
            <w:tcW w:w="3510" w:type="dxa"/>
            <w:gridSpan w:val="2"/>
            <w:tcBorders>
              <w:bottom w:val="single" w:sz="4" w:space="0" w:color="auto"/>
            </w:tcBorders>
          </w:tcPr>
          <w:p w:rsidR="00FA7705" w:rsidRPr="00FA7705" w:rsidRDefault="00FA7705" w:rsidP="00FA7705">
            <w:pPr>
              <w:rPr>
                <w:szCs w:val="20"/>
              </w:rPr>
            </w:pPr>
            <w:r w:rsidRPr="00FA7705">
              <w:rPr>
                <w:szCs w:val="20"/>
              </w:rPr>
              <w:t xml:space="preserve">Part </w:t>
            </w:r>
            <w:r>
              <w:rPr>
                <w:szCs w:val="20"/>
              </w:rPr>
              <w:t>concrete flooring.</w:t>
            </w:r>
          </w:p>
        </w:tc>
        <w:tc>
          <w:tcPr>
            <w:tcW w:w="5276" w:type="dxa"/>
            <w:tcBorders>
              <w:bottom w:val="single" w:sz="4" w:space="0" w:color="auto"/>
            </w:tcBorders>
          </w:tcPr>
          <w:p w:rsidR="00FA7705" w:rsidRDefault="00FA7705" w:rsidP="00190087">
            <w:pPr>
              <w:rPr>
                <w:szCs w:val="20"/>
              </w:rPr>
            </w:pPr>
            <w:r>
              <w:rPr>
                <w:szCs w:val="20"/>
              </w:rPr>
              <w:t>Weathered and discoloured.</w:t>
            </w:r>
          </w:p>
          <w:p w:rsidR="00FA7705" w:rsidRPr="00FA7705" w:rsidRDefault="00FA7705" w:rsidP="00190087">
            <w:pPr>
              <w:rPr>
                <w:szCs w:val="20"/>
              </w:rPr>
            </w:pPr>
            <w:r>
              <w:rPr>
                <w:szCs w:val="20"/>
              </w:rPr>
              <w:t>Several cracks and moss build-up.</w:t>
            </w:r>
          </w:p>
        </w:tc>
        <w:tc>
          <w:tcPr>
            <w:tcW w:w="5908" w:type="dxa"/>
            <w:tcBorders>
              <w:bottom w:val="single" w:sz="4" w:space="0" w:color="auto"/>
            </w:tcBorders>
          </w:tcPr>
          <w:p w:rsidR="00FA7705" w:rsidRPr="00A04446" w:rsidRDefault="00FA7705" w:rsidP="00190087">
            <w:pPr>
              <w:rPr>
                <w:sz w:val="20"/>
                <w:szCs w:val="20"/>
              </w:rPr>
            </w:pPr>
          </w:p>
        </w:tc>
      </w:tr>
      <w:tr w:rsidR="00FA7705" w:rsidTr="00FA7705">
        <w:trPr>
          <w:trHeight w:val="227"/>
        </w:trPr>
        <w:tc>
          <w:tcPr>
            <w:tcW w:w="534" w:type="dxa"/>
            <w:tcBorders>
              <w:bottom w:val="single" w:sz="4" w:space="0" w:color="auto"/>
            </w:tcBorders>
          </w:tcPr>
          <w:p w:rsidR="00FA7705" w:rsidRPr="00A04446" w:rsidRDefault="00FA7705" w:rsidP="00190087">
            <w:pPr>
              <w:pStyle w:val="ListParagraph"/>
              <w:numPr>
                <w:ilvl w:val="0"/>
                <w:numId w:val="2"/>
              </w:numPr>
              <w:rPr>
                <w:sz w:val="20"/>
                <w:szCs w:val="20"/>
              </w:rPr>
            </w:pPr>
          </w:p>
        </w:tc>
        <w:tc>
          <w:tcPr>
            <w:tcW w:w="3510" w:type="dxa"/>
            <w:gridSpan w:val="2"/>
            <w:tcBorders>
              <w:bottom w:val="single" w:sz="4" w:space="0" w:color="auto"/>
            </w:tcBorders>
          </w:tcPr>
          <w:p w:rsidR="00FA7705" w:rsidRPr="00FA7705" w:rsidRDefault="00FA7705" w:rsidP="00190087">
            <w:pPr>
              <w:rPr>
                <w:szCs w:val="20"/>
              </w:rPr>
            </w:pPr>
            <w:r>
              <w:rPr>
                <w:szCs w:val="20"/>
              </w:rPr>
              <w:t>2 metal floor mounted access panels.</w:t>
            </w:r>
          </w:p>
        </w:tc>
        <w:tc>
          <w:tcPr>
            <w:tcW w:w="5276" w:type="dxa"/>
            <w:tcBorders>
              <w:bottom w:val="single" w:sz="4" w:space="0" w:color="auto"/>
            </w:tcBorders>
          </w:tcPr>
          <w:p w:rsidR="00FA7705" w:rsidRPr="00FA7705" w:rsidRDefault="00FA7705" w:rsidP="00190087">
            <w:pPr>
              <w:rPr>
                <w:szCs w:val="20"/>
              </w:rPr>
            </w:pPr>
            <w:r>
              <w:rPr>
                <w:szCs w:val="20"/>
              </w:rPr>
              <w:t>Both rusted.</w:t>
            </w:r>
          </w:p>
        </w:tc>
        <w:tc>
          <w:tcPr>
            <w:tcW w:w="5908" w:type="dxa"/>
            <w:tcBorders>
              <w:bottom w:val="single" w:sz="4" w:space="0" w:color="auto"/>
            </w:tcBorders>
          </w:tcPr>
          <w:p w:rsidR="00FA7705" w:rsidRPr="00A04446" w:rsidRDefault="00FA7705" w:rsidP="00190087">
            <w:pPr>
              <w:rPr>
                <w:sz w:val="20"/>
                <w:szCs w:val="20"/>
              </w:rPr>
            </w:pPr>
          </w:p>
        </w:tc>
      </w:tr>
      <w:tr w:rsidR="00FA7705" w:rsidTr="00FA7705">
        <w:trPr>
          <w:trHeight w:val="227"/>
        </w:trPr>
        <w:tc>
          <w:tcPr>
            <w:tcW w:w="534" w:type="dxa"/>
            <w:tcBorders>
              <w:bottom w:val="single" w:sz="4" w:space="0" w:color="auto"/>
            </w:tcBorders>
          </w:tcPr>
          <w:p w:rsidR="00FA7705" w:rsidRPr="00A04446" w:rsidRDefault="00FA7705" w:rsidP="00190087">
            <w:pPr>
              <w:pStyle w:val="ListParagraph"/>
              <w:numPr>
                <w:ilvl w:val="0"/>
                <w:numId w:val="2"/>
              </w:numPr>
              <w:rPr>
                <w:sz w:val="20"/>
                <w:szCs w:val="20"/>
              </w:rPr>
            </w:pPr>
          </w:p>
        </w:tc>
        <w:tc>
          <w:tcPr>
            <w:tcW w:w="3510" w:type="dxa"/>
            <w:gridSpan w:val="2"/>
            <w:tcBorders>
              <w:bottom w:val="single" w:sz="4" w:space="0" w:color="auto"/>
            </w:tcBorders>
          </w:tcPr>
          <w:p w:rsidR="00FA7705" w:rsidRPr="00FA7705" w:rsidRDefault="00FA7705" w:rsidP="00190087">
            <w:pPr>
              <w:rPr>
                <w:szCs w:val="20"/>
              </w:rPr>
            </w:pPr>
            <w:r w:rsidRPr="00FA7705">
              <w:rPr>
                <w:szCs w:val="20"/>
              </w:rPr>
              <w:t>Part lawn.</w:t>
            </w:r>
          </w:p>
        </w:tc>
        <w:tc>
          <w:tcPr>
            <w:tcW w:w="5276" w:type="dxa"/>
            <w:tcBorders>
              <w:bottom w:val="single" w:sz="4" w:space="0" w:color="auto"/>
            </w:tcBorders>
          </w:tcPr>
          <w:p w:rsidR="00FA7705" w:rsidRDefault="00FA7705" w:rsidP="00190087">
            <w:pPr>
              <w:rPr>
                <w:szCs w:val="20"/>
              </w:rPr>
            </w:pPr>
            <w:r>
              <w:rPr>
                <w:szCs w:val="20"/>
              </w:rPr>
              <w:t>Recently mowed.</w:t>
            </w:r>
          </w:p>
          <w:p w:rsidR="00FA7705" w:rsidRPr="00FA7705" w:rsidRDefault="009A0114" w:rsidP="00190087">
            <w:pPr>
              <w:rPr>
                <w:szCs w:val="20"/>
              </w:rPr>
            </w:pPr>
            <w:r>
              <w:rPr>
                <w:szCs w:val="20"/>
              </w:rPr>
              <w:t xml:space="preserve">Quite </w:t>
            </w:r>
            <w:r w:rsidR="00FA7705">
              <w:rPr>
                <w:szCs w:val="20"/>
              </w:rPr>
              <w:t>patchy with sections missing.</w:t>
            </w:r>
          </w:p>
        </w:tc>
        <w:tc>
          <w:tcPr>
            <w:tcW w:w="5908" w:type="dxa"/>
            <w:tcBorders>
              <w:bottom w:val="single" w:sz="4" w:space="0" w:color="auto"/>
            </w:tcBorders>
          </w:tcPr>
          <w:p w:rsidR="00FA7705" w:rsidRPr="00A04446" w:rsidRDefault="00FA7705" w:rsidP="00190087">
            <w:pPr>
              <w:rPr>
                <w:sz w:val="20"/>
                <w:szCs w:val="20"/>
              </w:rPr>
            </w:pPr>
          </w:p>
        </w:tc>
      </w:tr>
      <w:tr w:rsidR="00FA7705" w:rsidTr="00FA7705">
        <w:trPr>
          <w:trHeight w:val="227"/>
        </w:trPr>
        <w:tc>
          <w:tcPr>
            <w:tcW w:w="534" w:type="dxa"/>
            <w:tcBorders>
              <w:bottom w:val="single" w:sz="4" w:space="0" w:color="auto"/>
            </w:tcBorders>
          </w:tcPr>
          <w:p w:rsidR="00FA7705" w:rsidRPr="00A04446" w:rsidRDefault="00FA7705" w:rsidP="00190087">
            <w:pPr>
              <w:pStyle w:val="ListParagraph"/>
              <w:numPr>
                <w:ilvl w:val="0"/>
                <w:numId w:val="2"/>
              </w:numPr>
              <w:rPr>
                <w:sz w:val="20"/>
                <w:szCs w:val="20"/>
              </w:rPr>
            </w:pPr>
          </w:p>
        </w:tc>
        <w:tc>
          <w:tcPr>
            <w:tcW w:w="3510" w:type="dxa"/>
            <w:gridSpan w:val="2"/>
            <w:tcBorders>
              <w:bottom w:val="single" w:sz="4" w:space="0" w:color="auto"/>
            </w:tcBorders>
          </w:tcPr>
          <w:p w:rsidR="00FA7705" w:rsidRPr="00FA7705" w:rsidRDefault="00FA7705" w:rsidP="00190087">
            <w:pPr>
              <w:rPr>
                <w:szCs w:val="20"/>
              </w:rPr>
            </w:pPr>
            <w:r>
              <w:rPr>
                <w:szCs w:val="20"/>
              </w:rPr>
              <w:t>Part soil boundary.</w:t>
            </w:r>
          </w:p>
        </w:tc>
        <w:tc>
          <w:tcPr>
            <w:tcW w:w="5276" w:type="dxa"/>
            <w:tcBorders>
              <w:bottom w:val="single" w:sz="4" w:space="0" w:color="auto"/>
            </w:tcBorders>
          </w:tcPr>
          <w:p w:rsidR="00FA7705" w:rsidRDefault="00FA7705" w:rsidP="00190087">
            <w:pPr>
              <w:rPr>
                <w:szCs w:val="20"/>
              </w:rPr>
            </w:pPr>
            <w:r>
              <w:rPr>
                <w:szCs w:val="20"/>
              </w:rPr>
              <w:t>In good condition.</w:t>
            </w:r>
          </w:p>
        </w:tc>
        <w:tc>
          <w:tcPr>
            <w:tcW w:w="5908" w:type="dxa"/>
            <w:tcBorders>
              <w:bottom w:val="single" w:sz="4" w:space="0" w:color="auto"/>
            </w:tcBorders>
          </w:tcPr>
          <w:p w:rsidR="00FA7705" w:rsidRPr="00A04446" w:rsidRDefault="00FA7705" w:rsidP="00190087">
            <w:pPr>
              <w:rPr>
                <w:sz w:val="20"/>
                <w:szCs w:val="20"/>
              </w:rPr>
            </w:pPr>
          </w:p>
        </w:tc>
      </w:tr>
      <w:tr w:rsidR="00FA7705" w:rsidTr="00FA7705">
        <w:trPr>
          <w:trHeight w:val="227"/>
        </w:trPr>
        <w:tc>
          <w:tcPr>
            <w:tcW w:w="4044" w:type="dxa"/>
            <w:gridSpan w:val="3"/>
            <w:tcBorders>
              <w:right w:val="nil"/>
            </w:tcBorders>
            <w:shd w:val="clear" w:color="auto" w:fill="D9D9D9" w:themeFill="background1" w:themeFillShade="D9"/>
          </w:tcPr>
          <w:p w:rsidR="00FA7705" w:rsidRPr="00FA7705" w:rsidRDefault="00FA7705" w:rsidP="00190087">
            <w:pPr>
              <w:rPr>
                <w:b/>
                <w:szCs w:val="20"/>
              </w:rPr>
            </w:pPr>
            <w:r w:rsidRPr="00FA7705">
              <w:rPr>
                <w:b/>
                <w:szCs w:val="20"/>
              </w:rPr>
              <w:t>Walls</w:t>
            </w:r>
          </w:p>
        </w:tc>
        <w:tc>
          <w:tcPr>
            <w:tcW w:w="5276" w:type="dxa"/>
            <w:tcBorders>
              <w:left w:val="nil"/>
              <w:right w:val="nil"/>
            </w:tcBorders>
            <w:shd w:val="clear" w:color="auto" w:fill="D9D9D9" w:themeFill="background1" w:themeFillShade="D9"/>
          </w:tcPr>
          <w:p w:rsidR="00FA7705" w:rsidRPr="00FA7705" w:rsidRDefault="00FA7705" w:rsidP="00190087">
            <w:pPr>
              <w:rPr>
                <w:szCs w:val="20"/>
              </w:rPr>
            </w:pPr>
          </w:p>
        </w:tc>
        <w:tc>
          <w:tcPr>
            <w:tcW w:w="5908" w:type="dxa"/>
            <w:tcBorders>
              <w:left w:val="nil"/>
            </w:tcBorders>
            <w:shd w:val="clear" w:color="auto" w:fill="D9D9D9" w:themeFill="background1" w:themeFillShade="D9"/>
          </w:tcPr>
          <w:p w:rsidR="00FA7705" w:rsidRPr="00A04446" w:rsidRDefault="00FA7705" w:rsidP="00190087">
            <w:pPr>
              <w:rPr>
                <w:sz w:val="20"/>
                <w:szCs w:val="20"/>
              </w:rPr>
            </w:pPr>
          </w:p>
        </w:tc>
      </w:tr>
      <w:tr w:rsidR="00A516C1" w:rsidTr="00190087">
        <w:trPr>
          <w:trHeight w:val="135"/>
        </w:trPr>
        <w:tc>
          <w:tcPr>
            <w:tcW w:w="534" w:type="dxa"/>
            <w:vMerge w:val="restart"/>
          </w:tcPr>
          <w:p w:rsidR="00A516C1" w:rsidRPr="00A04446" w:rsidRDefault="00A516C1" w:rsidP="00190087">
            <w:pPr>
              <w:pStyle w:val="ListParagraph"/>
              <w:numPr>
                <w:ilvl w:val="0"/>
                <w:numId w:val="2"/>
              </w:numPr>
              <w:rPr>
                <w:sz w:val="20"/>
                <w:szCs w:val="20"/>
              </w:rPr>
            </w:pPr>
          </w:p>
        </w:tc>
        <w:tc>
          <w:tcPr>
            <w:tcW w:w="2268" w:type="dxa"/>
            <w:vMerge w:val="restart"/>
          </w:tcPr>
          <w:p w:rsidR="00A516C1" w:rsidRDefault="00A516C1" w:rsidP="00611DC0">
            <w:pPr>
              <w:rPr>
                <w:szCs w:val="20"/>
              </w:rPr>
            </w:pPr>
            <w:r w:rsidRPr="00FA7705">
              <w:rPr>
                <w:szCs w:val="20"/>
              </w:rPr>
              <w:t xml:space="preserve">Part </w:t>
            </w:r>
            <w:r>
              <w:rPr>
                <w:szCs w:val="20"/>
              </w:rPr>
              <w:t>exposed brickwork.</w:t>
            </w:r>
          </w:p>
          <w:p w:rsidR="005C0EFE" w:rsidRDefault="005C0EFE" w:rsidP="00611DC0">
            <w:pPr>
              <w:rPr>
                <w:szCs w:val="20"/>
              </w:rPr>
            </w:pPr>
            <w:r w:rsidRPr="00FA7705">
              <w:rPr>
                <w:szCs w:val="20"/>
              </w:rPr>
              <w:t xml:space="preserve">Part </w:t>
            </w:r>
            <w:r>
              <w:rPr>
                <w:szCs w:val="20"/>
              </w:rPr>
              <w:t>white painted brickwork.</w:t>
            </w:r>
          </w:p>
          <w:p w:rsidR="005C0EFE" w:rsidRPr="00FA7705" w:rsidRDefault="005C0EFE" w:rsidP="00611DC0">
            <w:pPr>
              <w:rPr>
                <w:szCs w:val="20"/>
              </w:rPr>
            </w:pPr>
            <w:r w:rsidRPr="00FA7705">
              <w:rPr>
                <w:szCs w:val="20"/>
              </w:rPr>
              <w:t xml:space="preserve">Part </w:t>
            </w:r>
            <w:r>
              <w:rPr>
                <w:szCs w:val="20"/>
              </w:rPr>
              <w:t>wooden slatted fencing</w:t>
            </w:r>
            <w:r w:rsidRPr="00FA7705">
              <w:rPr>
                <w:szCs w:val="20"/>
              </w:rPr>
              <w:t>.</w:t>
            </w:r>
          </w:p>
        </w:tc>
        <w:tc>
          <w:tcPr>
            <w:tcW w:w="1242" w:type="dxa"/>
          </w:tcPr>
          <w:p w:rsidR="00A516C1" w:rsidRPr="008F786D" w:rsidRDefault="00A516C1" w:rsidP="00190087"/>
        </w:tc>
        <w:tc>
          <w:tcPr>
            <w:tcW w:w="5276" w:type="dxa"/>
          </w:tcPr>
          <w:p w:rsidR="00A516C1" w:rsidRPr="00FA7705" w:rsidRDefault="00A3674E" w:rsidP="00190087">
            <w:pPr>
              <w:rPr>
                <w:szCs w:val="20"/>
              </w:rPr>
            </w:pPr>
            <w:r>
              <w:rPr>
                <w:szCs w:val="20"/>
              </w:rPr>
              <w:t>Exposed brickwork generally discoloured</w:t>
            </w:r>
            <w:r w:rsidDel="00A3674E">
              <w:rPr>
                <w:szCs w:val="20"/>
              </w:rPr>
              <w:t xml:space="preserve"> </w:t>
            </w:r>
          </w:p>
        </w:tc>
        <w:tc>
          <w:tcPr>
            <w:tcW w:w="5908" w:type="dxa"/>
          </w:tcPr>
          <w:p w:rsidR="00A516C1" w:rsidRPr="00A04446" w:rsidRDefault="00A516C1" w:rsidP="00190087">
            <w:pPr>
              <w:rPr>
                <w:sz w:val="20"/>
                <w:szCs w:val="20"/>
              </w:rPr>
            </w:pPr>
          </w:p>
        </w:tc>
      </w:tr>
      <w:tr w:rsidR="00A516C1" w:rsidTr="00190087">
        <w:trPr>
          <w:trHeight w:val="135"/>
        </w:trPr>
        <w:tc>
          <w:tcPr>
            <w:tcW w:w="534" w:type="dxa"/>
            <w:vMerge/>
          </w:tcPr>
          <w:p w:rsidR="00A516C1" w:rsidRPr="00A04446" w:rsidRDefault="00A516C1" w:rsidP="00190087">
            <w:pPr>
              <w:pStyle w:val="ListParagraph"/>
              <w:numPr>
                <w:ilvl w:val="0"/>
                <w:numId w:val="2"/>
              </w:numPr>
              <w:rPr>
                <w:sz w:val="20"/>
                <w:szCs w:val="20"/>
              </w:rPr>
            </w:pPr>
          </w:p>
        </w:tc>
        <w:tc>
          <w:tcPr>
            <w:tcW w:w="2268" w:type="dxa"/>
            <w:vMerge/>
          </w:tcPr>
          <w:p w:rsidR="00A516C1" w:rsidRPr="00FA7705" w:rsidRDefault="00A516C1" w:rsidP="00611DC0">
            <w:pPr>
              <w:rPr>
                <w:szCs w:val="20"/>
              </w:rPr>
            </w:pPr>
          </w:p>
        </w:tc>
        <w:tc>
          <w:tcPr>
            <w:tcW w:w="1242" w:type="dxa"/>
          </w:tcPr>
          <w:p w:rsidR="00A516C1" w:rsidRPr="008F786D" w:rsidRDefault="00A516C1" w:rsidP="00190087">
            <w:r w:rsidRPr="008F786D">
              <w:t>Left wall</w:t>
            </w:r>
          </w:p>
        </w:tc>
        <w:tc>
          <w:tcPr>
            <w:tcW w:w="5276" w:type="dxa"/>
          </w:tcPr>
          <w:p w:rsidR="00A3674E" w:rsidRPr="00FA7705" w:rsidRDefault="00A516C1" w:rsidP="00A3674E">
            <w:pPr>
              <w:rPr>
                <w:szCs w:val="20"/>
              </w:rPr>
            </w:pPr>
            <w:r>
              <w:rPr>
                <w:szCs w:val="20"/>
              </w:rPr>
              <w:t>Some</w:t>
            </w:r>
            <w:r w:rsidR="005D22CD">
              <w:rPr>
                <w:szCs w:val="20"/>
              </w:rPr>
              <w:t xml:space="preserve"> moss</w:t>
            </w:r>
            <w:r>
              <w:rPr>
                <w:szCs w:val="20"/>
              </w:rPr>
              <w:t xml:space="preserve"> build-up to walls at lower level.</w:t>
            </w:r>
          </w:p>
        </w:tc>
        <w:tc>
          <w:tcPr>
            <w:tcW w:w="5908" w:type="dxa"/>
          </w:tcPr>
          <w:p w:rsidR="00A516C1" w:rsidRPr="00A04446" w:rsidRDefault="00A516C1" w:rsidP="00190087">
            <w:pPr>
              <w:rPr>
                <w:sz w:val="20"/>
                <w:szCs w:val="20"/>
              </w:rPr>
            </w:pPr>
          </w:p>
        </w:tc>
      </w:tr>
      <w:tr w:rsidR="00A516C1" w:rsidTr="00190087">
        <w:trPr>
          <w:trHeight w:val="135"/>
        </w:trPr>
        <w:tc>
          <w:tcPr>
            <w:tcW w:w="534" w:type="dxa"/>
            <w:vMerge/>
          </w:tcPr>
          <w:p w:rsidR="00A516C1" w:rsidRPr="00A04446" w:rsidRDefault="00A516C1" w:rsidP="00190087">
            <w:pPr>
              <w:pStyle w:val="ListParagraph"/>
              <w:numPr>
                <w:ilvl w:val="0"/>
                <w:numId w:val="2"/>
              </w:numPr>
              <w:rPr>
                <w:sz w:val="20"/>
                <w:szCs w:val="20"/>
              </w:rPr>
            </w:pPr>
          </w:p>
        </w:tc>
        <w:tc>
          <w:tcPr>
            <w:tcW w:w="2268" w:type="dxa"/>
            <w:vMerge/>
          </w:tcPr>
          <w:p w:rsidR="00A516C1" w:rsidRPr="00FA7705" w:rsidRDefault="00A516C1" w:rsidP="00611DC0">
            <w:pPr>
              <w:rPr>
                <w:szCs w:val="20"/>
              </w:rPr>
            </w:pPr>
          </w:p>
        </w:tc>
        <w:tc>
          <w:tcPr>
            <w:tcW w:w="1242" w:type="dxa"/>
          </w:tcPr>
          <w:p w:rsidR="00A516C1" w:rsidRPr="008F786D" w:rsidRDefault="00A516C1" w:rsidP="00190087">
            <w:r w:rsidRPr="008F786D">
              <w:t>Facing wall</w:t>
            </w:r>
          </w:p>
        </w:tc>
        <w:tc>
          <w:tcPr>
            <w:tcW w:w="5276" w:type="dxa"/>
          </w:tcPr>
          <w:p w:rsidR="00A516C1" w:rsidRPr="00FA7705" w:rsidRDefault="00A516C1" w:rsidP="00190087">
            <w:pPr>
              <w:rPr>
                <w:szCs w:val="20"/>
              </w:rPr>
            </w:pPr>
          </w:p>
        </w:tc>
        <w:tc>
          <w:tcPr>
            <w:tcW w:w="5908" w:type="dxa"/>
          </w:tcPr>
          <w:p w:rsidR="00A516C1" w:rsidRPr="00A04446" w:rsidRDefault="00A516C1" w:rsidP="00190087">
            <w:pPr>
              <w:rPr>
                <w:sz w:val="20"/>
                <w:szCs w:val="20"/>
              </w:rPr>
            </w:pPr>
          </w:p>
        </w:tc>
      </w:tr>
      <w:tr w:rsidR="00A516C1" w:rsidTr="00190087">
        <w:trPr>
          <w:trHeight w:val="135"/>
        </w:trPr>
        <w:tc>
          <w:tcPr>
            <w:tcW w:w="534" w:type="dxa"/>
            <w:vMerge/>
          </w:tcPr>
          <w:p w:rsidR="00A516C1" w:rsidRPr="00A04446" w:rsidRDefault="00A516C1" w:rsidP="00190087">
            <w:pPr>
              <w:pStyle w:val="ListParagraph"/>
              <w:numPr>
                <w:ilvl w:val="0"/>
                <w:numId w:val="2"/>
              </w:numPr>
              <w:rPr>
                <w:sz w:val="20"/>
                <w:szCs w:val="20"/>
              </w:rPr>
            </w:pPr>
          </w:p>
        </w:tc>
        <w:tc>
          <w:tcPr>
            <w:tcW w:w="2268" w:type="dxa"/>
            <w:vMerge/>
          </w:tcPr>
          <w:p w:rsidR="00A516C1" w:rsidRPr="00FA7705" w:rsidRDefault="00A516C1" w:rsidP="00611DC0">
            <w:pPr>
              <w:rPr>
                <w:szCs w:val="20"/>
              </w:rPr>
            </w:pPr>
          </w:p>
        </w:tc>
        <w:tc>
          <w:tcPr>
            <w:tcW w:w="1242" w:type="dxa"/>
          </w:tcPr>
          <w:p w:rsidR="00A516C1" w:rsidRPr="008F786D" w:rsidRDefault="00A516C1" w:rsidP="00190087">
            <w:r w:rsidRPr="008F786D">
              <w:t>Right wall</w:t>
            </w:r>
          </w:p>
        </w:tc>
        <w:tc>
          <w:tcPr>
            <w:tcW w:w="5276" w:type="dxa"/>
          </w:tcPr>
          <w:p w:rsidR="00A516C1" w:rsidRPr="00FA7705" w:rsidRDefault="00A516C1" w:rsidP="00190087">
            <w:pPr>
              <w:rPr>
                <w:szCs w:val="20"/>
              </w:rPr>
            </w:pPr>
          </w:p>
        </w:tc>
        <w:tc>
          <w:tcPr>
            <w:tcW w:w="5908" w:type="dxa"/>
          </w:tcPr>
          <w:p w:rsidR="00A516C1" w:rsidRPr="00A04446" w:rsidRDefault="00A516C1" w:rsidP="00190087">
            <w:pPr>
              <w:rPr>
                <w:sz w:val="20"/>
                <w:szCs w:val="20"/>
              </w:rPr>
            </w:pPr>
          </w:p>
        </w:tc>
      </w:tr>
      <w:tr w:rsidR="00A516C1" w:rsidTr="00FA7705">
        <w:trPr>
          <w:trHeight w:val="135"/>
        </w:trPr>
        <w:tc>
          <w:tcPr>
            <w:tcW w:w="534" w:type="dxa"/>
            <w:vMerge/>
          </w:tcPr>
          <w:p w:rsidR="00A516C1" w:rsidRPr="00A04446" w:rsidRDefault="00A516C1" w:rsidP="00190087">
            <w:pPr>
              <w:pStyle w:val="ListParagraph"/>
              <w:numPr>
                <w:ilvl w:val="0"/>
                <w:numId w:val="2"/>
              </w:numPr>
              <w:rPr>
                <w:sz w:val="20"/>
                <w:szCs w:val="20"/>
              </w:rPr>
            </w:pPr>
          </w:p>
        </w:tc>
        <w:tc>
          <w:tcPr>
            <w:tcW w:w="2268" w:type="dxa"/>
            <w:vMerge/>
          </w:tcPr>
          <w:p w:rsidR="00A516C1" w:rsidRPr="00FA7705" w:rsidRDefault="00A516C1" w:rsidP="00611DC0">
            <w:pPr>
              <w:rPr>
                <w:szCs w:val="20"/>
              </w:rPr>
            </w:pPr>
          </w:p>
        </w:tc>
        <w:tc>
          <w:tcPr>
            <w:tcW w:w="1242" w:type="dxa"/>
          </w:tcPr>
          <w:p w:rsidR="00A516C1" w:rsidRPr="008F786D" w:rsidRDefault="00A516C1" w:rsidP="00190087">
            <w:r w:rsidRPr="008F786D">
              <w:t>Rear wall</w:t>
            </w:r>
          </w:p>
        </w:tc>
        <w:tc>
          <w:tcPr>
            <w:tcW w:w="5276" w:type="dxa"/>
            <w:tcBorders>
              <w:bottom w:val="single" w:sz="4" w:space="0" w:color="auto"/>
            </w:tcBorders>
          </w:tcPr>
          <w:p w:rsidR="00A516C1" w:rsidRPr="00FA7705" w:rsidRDefault="00A516C1" w:rsidP="00190087">
            <w:pPr>
              <w:rPr>
                <w:szCs w:val="20"/>
              </w:rPr>
            </w:pPr>
          </w:p>
        </w:tc>
        <w:tc>
          <w:tcPr>
            <w:tcW w:w="5908" w:type="dxa"/>
            <w:tcBorders>
              <w:bottom w:val="single" w:sz="4" w:space="0" w:color="auto"/>
            </w:tcBorders>
          </w:tcPr>
          <w:p w:rsidR="00A516C1" w:rsidRPr="00A04446" w:rsidRDefault="00A516C1" w:rsidP="00190087">
            <w:pPr>
              <w:rPr>
                <w:sz w:val="20"/>
                <w:szCs w:val="20"/>
              </w:rPr>
            </w:pPr>
          </w:p>
        </w:tc>
      </w:tr>
      <w:tr w:rsidR="00E261E1" w:rsidTr="00190087">
        <w:trPr>
          <w:trHeight w:val="227"/>
        </w:trPr>
        <w:tc>
          <w:tcPr>
            <w:tcW w:w="15228" w:type="dxa"/>
            <w:gridSpan w:val="5"/>
            <w:shd w:val="clear" w:color="auto" w:fill="D9D9D9" w:themeFill="background1" w:themeFillShade="D9"/>
          </w:tcPr>
          <w:p w:rsidR="00E261E1" w:rsidRPr="00FA7705" w:rsidRDefault="00E261E1" w:rsidP="00190087">
            <w:pPr>
              <w:rPr>
                <w:b/>
                <w:szCs w:val="20"/>
              </w:rPr>
            </w:pPr>
            <w:r>
              <w:rPr>
                <w:b/>
                <w:szCs w:val="20"/>
              </w:rPr>
              <w:t>Lighting</w:t>
            </w:r>
          </w:p>
        </w:tc>
      </w:tr>
      <w:tr w:rsidR="00E261E1" w:rsidTr="00190087">
        <w:trPr>
          <w:trHeight w:val="227"/>
        </w:trPr>
        <w:tc>
          <w:tcPr>
            <w:tcW w:w="534" w:type="dxa"/>
          </w:tcPr>
          <w:p w:rsidR="00E261E1" w:rsidRPr="00A04446" w:rsidRDefault="00E261E1" w:rsidP="00190087">
            <w:pPr>
              <w:pStyle w:val="ListParagraph"/>
              <w:numPr>
                <w:ilvl w:val="0"/>
                <w:numId w:val="2"/>
              </w:numPr>
              <w:rPr>
                <w:sz w:val="20"/>
                <w:szCs w:val="20"/>
              </w:rPr>
            </w:pPr>
          </w:p>
        </w:tc>
        <w:tc>
          <w:tcPr>
            <w:tcW w:w="3510" w:type="dxa"/>
            <w:gridSpan w:val="2"/>
          </w:tcPr>
          <w:p w:rsidR="00E261E1" w:rsidRPr="00FA7705" w:rsidRDefault="00E261E1" w:rsidP="00190087">
            <w:pPr>
              <w:rPr>
                <w:szCs w:val="20"/>
              </w:rPr>
            </w:pPr>
            <w:r>
              <w:rPr>
                <w:szCs w:val="20"/>
              </w:rPr>
              <w:t>1 wall mounted infrared flood light.</w:t>
            </w:r>
          </w:p>
        </w:tc>
        <w:tc>
          <w:tcPr>
            <w:tcW w:w="5276" w:type="dxa"/>
          </w:tcPr>
          <w:p w:rsidR="00E261E1" w:rsidRPr="00FA7705" w:rsidRDefault="00E261E1" w:rsidP="00190087">
            <w:pPr>
              <w:rPr>
                <w:szCs w:val="20"/>
              </w:rPr>
            </w:pPr>
            <w:r>
              <w:rPr>
                <w:szCs w:val="20"/>
              </w:rPr>
              <w:t>Not tested</w:t>
            </w:r>
          </w:p>
        </w:tc>
        <w:tc>
          <w:tcPr>
            <w:tcW w:w="5908" w:type="dxa"/>
          </w:tcPr>
          <w:p w:rsidR="00E261E1" w:rsidRPr="00A04446" w:rsidRDefault="00E261E1" w:rsidP="00190087">
            <w:pPr>
              <w:rPr>
                <w:sz w:val="20"/>
                <w:szCs w:val="20"/>
              </w:rPr>
            </w:pPr>
          </w:p>
        </w:tc>
      </w:tr>
      <w:tr w:rsidR="00FC60FC" w:rsidTr="00190087">
        <w:trPr>
          <w:trHeight w:val="227"/>
        </w:trPr>
        <w:tc>
          <w:tcPr>
            <w:tcW w:w="534" w:type="dxa"/>
          </w:tcPr>
          <w:p w:rsidR="00FC60FC" w:rsidRPr="00A04446" w:rsidRDefault="00FC60FC" w:rsidP="00190087">
            <w:pPr>
              <w:pStyle w:val="ListParagraph"/>
              <w:numPr>
                <w:ilvl w:val="0"/>
                <w:numId w:val="2"/>
              </w:numPr>
              <w:rPr>
                <w:sz w:val="20"/>
                <w:szCs w:val="20"/>
              </w:rPr>
            </w:pPr>
          </w:p>
        </w:tc>
        <w:tc>
          <w:tcPr>
            <w:tcW w:w="3510" w:type="dxa"/>
            <w:gridSpan w:val="2"/>
          </w:tcPr>
          <w:p w:rsidR="00FC60FC" w:rsidRDefault="00FC60FC" w:rsidP="00AC1916">
            <w:pPr>
              <w:rPr>
                <w:szCs w:val="20"/>
              </w:rPr>
            </w:pPr>
            <w:r>
              <w:rPr>
                <w:szCs w:val="20"/>
              </w:rPr>
              <w:t xml:space="preserve">4 </w:t>
            </w:r>
            <w:r w:rsidRPr="00AC1916">
              <w:rPr>
                <w:szCs w:val="20"/>
              </w:rPr>
              <w:t>flood</w:t>
            </w:r>
            <w:r>
              <w:rPr>
                <w:szCs w:val="20"/>
              </w:rPr>
              <w:t xml:space="preserve"> lights mounted to the soil boundary.</w:t>
            </w:r>
          </w:p>
        </w:tc>
        <w:tc>
          <w:tcPr>
            <w:tcW w:w="5276" w:type="dxa"/>
          </w:tcPr>
          <w:p w:rsidR="00FC60FC" w:rsidRDefault="005D22CD" w:rsidP="00190087">
            <w:pPr>
              <w:rPr>
                <w:szCs w:val="20"/>
              </w:rPr>
            </w:pPr>
            <w:r>
              <w:rPr>
                <w:szCs w:val="20"/>
              </w:rPr>
              <w:t>Not tested.</w:t>
            </w:r>
          </w:p>
        </w:tc>
        <w:tc>
          <w:tcPr>
            <w:tcW w:w="5908" w:type="dxa"/>
          </w:tcPr>
          <w:p w:rsidR="00FC60FC" w:rsidRPr="00A04446" w:rsidRDefault="00FC60FC" w:rsidP="00190087">
            <w:pPr>
              <w:rPr>
                <w:sz w:val="20"/>
                <w:szCs w:val="20"/>
              </w:rPr>
            </w:pPr>
          </w:p>
        </w:tc>
      </w:tr>
      <w:tr w:rsidR="004118B4" w:rsidTr="00190087">
        <w:trPr>
          <w:trHeight w:val="227"/>
        </w:trPr>
        <w:tc>
          <w:tcPr>
            <w:tcW w:w="534" w:type="dxa"/>
          </w:tcPr>
          <w:p w:rsidR="004118B4" w:rsidRPr="00A04446" w:rsidRDefault="004118B4" w:rsidP="00190087">
            <w:pPr>
              <w:pStyle w:val="ListParagraph"/>
              <w:numPr>
                <w:ilvl w:val="0"/>
                <w:numId w:val="2"/>
              </w:numPr>
              <w:rPr>
                <w:sz w:val="20"/>
                <w:szCs w:val="20"/>
              </w:rPr>
            </w:pPr>
          </w:p>
        </w:tc>
        <w:tc>
          <w:tcPr>
            <w:tcW w:w="3510" w:type="dxa"/>
            <w:gridSpan w:val="2"/>
          </w:tcPr>
          <w:p w:rsidR="004118B4" w:rsidRDefault="004118B4" w:rsidP="00190087">
            <w:pPr>
              <w:rPr>
                <w:szCs w:val="20"/>
              </w:rPr>
            </w:pPr>
            <w:r>
              <w:rPr>
                <w:szCs w:val="20"/>
              </w:rPr>
              <w:t xml:space="preserve">2 </w:t>
            </w:r>
            <w:r w:rsidRPr="00050F8B">
              <w:rPr>
                <w:szCs w:val="20"/>
              </w:rPr>
              <w:t>wall</w:t>
            </w:r>
            <w:r>
              <w:rPr>
                <w:szCs w:val="20"/>
              </w:rPr>
              <w:t xml:space="preserve"> mounted infrared lights with plastic covers.</w:t>
            </w:r>
          </w:p>
        </w:tc>
        <w:tc>
          <w:tcPr>
            <w:tcW w:w="5276" w:type="dxa"/>
          </w:tcPr>
          <w:p w:rsidR="004118B4" w:rsidRDefault="004118B4" w:rsidP="00190087">
            <w:pPr>
              <w:rPr>
                <w:szCs w:val="20"/>
              </w:rPr>
            </w:pPr>
            <w:r>
              <w:rPr>
                <w:szCs w:val="20"/>
              </w:rPr>
              <w:t>Not tested.</w:t>
            </w:r>
          </w:p>
          <w:p w:rsidR="004118B4" w:rsidRDefault="004118B4" w:rsidP="00190087">
            <w:pPr>
              <w:rPr>
                <w:szCs w:val="20"/>
              </w:rPr>
            </w:pPr>
            <w:r>
              <w:rPr>
                <w:szCs w:val="20"/>
              </w:rPr>
              <w:t>Discoloured and paint marked.</w:t>
            </w:r>
          </w:p>
        </w:tc>
        <w:tc>
          <w:tcPr>
            <w:tcW w:w="5908" w:type="dxa"/>
          </w:tcPr>
          <w:p w:rsidR="004118B4" w:rsidRPr="00A04446" w:rsidRDefault="004118B4" w:rsidP="00190087">
            <w:pPr>
              <w:rPr>
                <w:sz w:val="20"/>
                <w:szCs w:val="20"/>
              </w:rPr>
            </w:pPr>
          </w:p>
        </w:tc>
      </w:tr>
      <w:tr w:rsidR="00A516C1" w:rsidTr="00FA7705">
        <w:trPr>
          <w:trHeight w:val="227"/>
        </w:trPr>
        <w:tc>
          <w:tcPr>
            <w:tcW w:w="15228" w:type="dxa"/>
            <w:gridSpan w:val="5"/>
            <w:shd w:val="clear" w:color="auto" w:fill="D9D9D9" w:themeFill="background1" w:themeFillShade="D9"/>
          </w:tcPr>
          <w:p w:rsidR="00A516C1" w:rsidRPr="00FA7705" w:rsidRDefault="00E261E1" w:rsidP="00190087">
            <w:pPr>
              <w:rPr>
                <w:b/>
                <w:szCs w:val="20"/>
              </w:rPr>
            </w:pPr>
            <w:r>
              <w:rPr>
                <w:b/>
                <w:szCs w:val="20"/>
              </w:rPr>
              <w:t>Furniture items</w:t>
            </w: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B77C87" w:rsidRDefault="00B77C87" w:rsidP="00190087">
            <w:pPr>
              <w:rPr>
                <w:szCs w:val="20"/>
              </w:rPr>
            </w:pPr>
            <w:r>
              <w:rPr>
                <w:szCs w:val="20"/>
              </w:rPr>
              <w:t>1 black furniture set containing:</w:t>
            </w:r>
          </w:p>
          <w:p w:rsidR="00B77C87" w:rsidRDefault="00FC60FC" w:rsidP="00190087">
            <w:pPr>
              <w:rPr>
                <w:szCs w:val="20"/>
              </w:rPr>
            </w:pPr>
            <w:r>
              <w:rPr>
                <w:szCs w:val="20"/>
              </w:rPr>
              <w:t xml:space="preserve">1 </w:t>
            </w:r>
            <w:r w:rsidR="005D22CD">
              <w:rPr>
                <w:szCs w:val="20"/>
              </w:rPr>
              <w:t xml:space="preserve">x </w:t>
            </w:r>
            <w:r>
              <w:rPr>
                <w:szCs w:val="20"/>
              </w:rPr>
              <w:t>2-seater bench.</w:t>
            </w:r>
          </w:p>
          <w:p w:rsidR="00FC60FC" w:rsidRDefault="00FC60FC" w:rsidP="00190087">
            <w:pPr>
              <w:rPr>
                <w:szCs w:val="20"/>
              </w:rPr>
            </w:pPr>
            <w:r>
              <w:rPr>
                <w:szCs w:val="20"/>
              </w:rPr>
              <w:t>2 chairs.</w:t>
            </w:r>
          </w:p>
          <w:p w:rsidR="00FC60FC" w:rsidRPr="00FA7705" w:rsidRDefault="00FC60FC" w:rsidP="00190087">
            <w:pPr>
              <w:rPr>
                <w:szCs w:val="20"/>
              </w:rPr>
            </w:pPr>
            <w:r>
              <w:rPr>
                <w:szCs w:val="20"/>
              </w:rPr>
              <w:t>1 table.</w:t>
            </w:r>
          </w:p>
        </w:tc>
        <w:tc>
          <w:tcPr>
            <w:tcW w:w="5276" w:type="dxa"/>
          </w:tcPr>
          <w:p w:rsidR="00A516C1" w:rsidRPr="00FA7705" w:rsidRDefault="00A516C1" w:rsidP="00190087">
            <w:pPr>
              <w:rPr>
                <w:szCs w:val="20"/>
              </w:rPr>
            </w:pPr>
          </w:p>
        </w:tc>
        <w:tc>
          <w:tcPr>
            <w:tcW w:w="5908" w:type="dxa"/>
          </w:tcPr>
          <w:p w:rsidR="00A516C1" w:rsidRPr="00A04446" w:rsidRDefault="00A516C1" w:rsidP="00190087">
            <w:pPr>
              <w:rPr>
                <w:sz w:val="20"/>
                <w:szCs w:val="20"/>
              </w:rPr>
            </w:pPr>
          </w:p>
        </w:tc>
      </w:tr>
      <w:tr w:rsidR="001446E8" w:rsidTr="00190087">
        <w:trPr>
          <w:trHeight w:val="227"/>
        </w:trPr>
        <w:tc>
          <w:tcPr>
            <w:tcW w:w="15228" w:type="dxa"/>
            <w:gridSpan w:val="5"/>
            <w:shd w:val="clear" w:color="auto" w:fill="D9D9D9" w:themeFill="background1" w:themeFillShade="D9"/>
          </w:tcPr>
          <w:p w:rsidR="001446E8" w:rsidRPr="00FA7705" w:rsidRDefault="001446E8" w:rsidP="00190087">
            <w:pPr>
              <w:rPr>
                <w:b/>
                <w:szCs w:val="20"/>
              </w:rPr>
            </w:pPr>
            <w:r>
              <w:rPr>
                <w:b/>
                <w:szCs w:val="20"/>
              </w:rPr>
              <w:t>Shed</w:t>
            </w: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Default="00F863A6" w:rsidP="00190087">
            <w:pPr>
              <w:rPr>
                <w:szCs w:val="20"/>
              </w:rPr>
            </w:pPr>
            <w:r>
              <w:rPr>
                <w:szCs w:val="20"/>
              </w:rPr>
              <w:t>Grey painted shelf with felt roof.</w:t>
            </w:r>
          </w:p>
          <w:p w:rsidR="00F863A6" w:rsidRDefault="00F863A6" w:rsidP="00190087">
            <w:pPr>
              <w:rPr>
                <w:szCs w:val="20"/>
              </w:rPr>
            </w:pPr>
            <w:r>
              <w:rPr>
                <w:szCs w:val="20"/>
              </w:rPr>
              <w:t>2 doors.</w:t>
            </w:r>
          </w:p>
          <w:p w:rsidR="00784084" w:rsidRDefault="00F863A6" w:rsidP="00190087">
            <w:pPr>
              <w:rPr>
                <w:szCs w:val="20"/>
              </w:rPr>
            </w:pPr>
            <w:r>
              <w:rPr>
                <w:szCs w:val="20"/>
              </w:rPr>
              <w:t>Wooden interior.</w:t>
            </w:r>
          </w:p>
          <w:p w:rsidR="00784084" w:rsidRDefault="00784084" w:rsidP="00190087">
            <w:pPr>
              <w:rPr>
                <w:szCs w:val="20"/>
              </w:rPr>
            </w:pPr>
          </w:p>
          <w:p w:rsidR="005D22CD" w:rsidRDefault="005D22CD" w:rsidP="00190087">
            <w:pPr>
              <w:rPr>
                <w:szCs w:val="20"/>
              </w:rPr>
            </w:pPr>
          </w:p>
          <w:p w:rsidR="005D22CD" w:rsidRPr="00FA7705" w:rsidRDefault="005D22CD" w:rsidP="00190087">
            <w:pPr>
              <w:rPr>
                <w:szCs w:val="20"/>
              </w:rPr>
            </w:pPr>
          </w:p>
        </w:tc>
        <w:tc>
          <w:tcPr>
            <w:tcW w:w="5276" w:type="dxa"/>
          </w:tcPr>
          <w:p w:rsidR="00A516C1" w:rsidRPr="00FA7705" w:rsidRDefault="00F863A6" w:rsidP="00ED0B1C">
            <w:pPr>
              <w:rPr>
                <w:szCs w:val="20"/>
              </w:rPr>
            </w:pPr>
            <w:r>
              <w:rPr>
                <w:szCs w:val="20"/>
              </w:rPr>
              <w:t>Interior flooring discoloured and stained with lot amounts of discolouration and water.</w:t>
            </w:r>
          </w:p>
        </w:tc>
        <w:tc>
          <w:tcPr>
            <w:tcW w:w="5908" w:type="dxa"/>
          </w:tcPr>
          <w:p w:rsidR="00A516C1" w:rsidRPr="00A04446" w:rsidRDefault="00A516C1" w:rsidP="00190087">
            <w:pPr>
              <w:rPr>
                <w:sz w:val="20"/>
                <w:szCs w:val="20"/>
              </w:rPr>
            </w:pPr>
          </w:p>
        </w:tc>
      </w:tr>
      <w:tr w:rsidR="00B94E0A" w:rsidTr="00190087">
        <w:trPr>
          <w:trHeight w:val="227"/>
        </w:trPr>
        <w:tc>
          <w:tcPr>
            <w:tcW w:w="15228" w:type="dxa"/>
            <w:gridSpan w:val="5"/>
            <w:shd w:val="clear" w:color="auto" w:fill="D9D9D9" w:themeFill="background1" w:themeFillShade="D9"/>
          </w:tcPr>
          <w:p w:rsidR="00B94E0A" w:rsidRPr="00FA7705" w:rsidRDefault="00B94E0A" w:rsidP="00190087">
            <w:pPr>
              <w:rPr>
                <w:b/>
                <w:szCs w:val="20"/>
              </w:rPr>
            </w:pPr>
            <w:r>
              <w:rPr>
                <w:b/>
                <w:szCs w:val="20"/>
              </w:rPr>
              <w:lastRenderedPageBreak/>
              <w:t>Miscellaneous items</w:t>
            </w: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Pr="00FA7705" w:rsidRDefault="006F7376" w:rsidP="00190087">
            <w:pPr>
              <w:rPr>
                <w:szCs w:val="20"/>
              </w:rPr>
            </w:pPr>
            <w:r>
              <w:rPr>
                <w:szCs w:val="20"/>
              </w:rPr>
              <w:t>1 green plastic electric lawn mower with detachable basket.</w:t>
            </w:r>
          </w:p>
        </w:tc>
        <w:tc>
          <w:tcPr>
            <w:tcW w:w="5276" w:type="dxa"/>
          </w:tcPr>
          <w:p w:rsidR="00A516C1" w:rsidRDefault="00567E5A" w:rsidP="00190087">
            <w:pPr>
              <w:rPr>
                <w:szCs w:val="20"/>
              </w:rPr>
            </w:pPr>
            <w:r>
              <w:rPr>
                <w:szCs w:val="20"/>
              </w:rPr>
              <w:t>Not tested.</w:t>
            </w:r>
          </w:p>
          <w:p w:rsidR="00567E5A" w:rsidRPr="00FA7705" w:rsidRDefault="00567E5A" w:rsidP="00190087">
            <w:pPr>
              <w:rPr>
                <w:szCs w:val="20"/>
              </w:rPr>
            </w:pPr>
            <w:r>
              <w:rPr>
                <w:szCs w:val="20"/>
              </w:rPr>
              <w:t>Generally worn and discoloured.</w:t>
            </w:r>
          </w:p>
        </w:tc>
        <w:tc>
          <w:tcPr>
            <w:tcW w:w="5908" w:type="dxa"/>
          </w:tcPr>
          <w:p w:rsidR="00A516C1" w:rsidRPr="00A04446" w:rsidRDefault="00A516C1" w:rsidP="00190087">
            <w:pPr>
              <w:rPr>
                <w:sz w:val="20"/>
                <w:szCs w:val="20"/>
              </w:rPr>
            </w:pP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Pr="00FA7705" w:rsidRDefault="00567E5A" w:rsidP="00190087">
            <w:pPr>
              <w:rPr>
                <w:szCs w:val="20"/>
              </w:rPr>
            </w:pPr>
            <w:r>
              <w:rPr>
                <w:szCs w:val="20"/>
              </w:rPr>
              <w:t>4 black wall mounted drain pipes.</w:t>
            </w:r>
          </w:p>
        </w:tc>
        <w:tc>
          <w:tcPr>
            <w:tcW w:w="5276" w:type="dxa"/>
          </w:tcPr>
          <w:p w:rsidR="00A516C1" w:rsidRPr="00FA7705" w:rsidRDefault="00A516C1" w:rsidP="00190087">
            <w:pPr>
              <w:rPr>
                <w:szCs w:val="20"/>
              </w:rPr>
            </w:pPr>
          </w:p>
        </w:tc>
        <w:tc>
          <w:tcPr>
            <w:tcW w:w="5908" w:type="dxa"/>
          </w:tcPr>
          <w:p w:rsidR="00A516C1" w:rsidRPr="00A04446" w:rsidRDefault="00A516C1" w:rsidP="00190087">
            <w:pPr>
              <w:rPr>
                <w:sz w:val="20"/>
                <w:szCs w:val="20"/>
              </w:rPr>
            </w:pP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Pr="00FA7705" w:rsidRDefault="00567E5A" w:rsidP="00190087">
            <w:pPr>
              <w:rPr>
                <w:szCs w:val="20"/>
              </w:rPr>
            </w:pPr>
            <w:r>
              <w:rPr>
                <w:szCs w:val="20"/>
              </w:rPr>
              <w:t>1 wall mounted Barry Bros alarm panel.</w:t>
            </w:r>
          </w:p>
        </w:tc>
        <w:tc>
          <w:tcPr>
            <w:tcW w:w="5276" w:type="dxa"/>
          </w:tcPr>
          <w:p w:rsidR="00A516C1" w:rsidRPr="00FA7705" w:rsidRDefault="00A516C1" w:rsidP="00190087">
            <w:pPr>
              <w:rPr>
                <w:szCs w:val="20"/>
              </w:rPr>
            </w:pPr>
            <w:bookmarkStart w:id="21" w:name="_GoBack"/>
            <w:bookmarkEnd w:id="21"/>
          </w:p>
        </w:tc>
        <w:tc>
          <w:tcPr>
            <w:tcW w:w="5908" w:type="dxa"/>
          </w:tcPr>
          <w:p w:rsidR="00A516C1" w:rsidRPr="00A04446" w:rsidRDefault="00A516C1" w:rsidP="00190087">
            <w:pPr>
              <w:rPr>
                <w:sz w:val="20"/>
                <w:szCs w:val="20"/>
              </w:rPr>
            </w:pP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Pr="00FA7705" w:rsidRDefault="00567E5A" w:rsidP="00190087">
            <w:pPr>
              <w:rPr>
                <w:szCs w:val="20"/>
              </w:rPr>
            </w:pPr>
            <w:r>
              <w:rPr>
                <w:szCs w:val="20"/>
              </w:rPr>
              <w:t>1 black wall mounted extendable clothes line.</w:t>
            </w:r>
          </w:p>
        </w:tc>
        <w:tc>
          <w:tcPr>
            <w:tcW w:w="5276" w:type="dxa"/>
          </w:tcPr>
          <w:p w:rsidR="00A516C1" w:rsidRPr="00FA7705" w:rsidRDefault="00A516C1" w:rsidP="00190087">
            <w:pPr>
              <w:rPr>
                <w:szCs w:val="20"/>
              </w:rPr>
            </w:pPr>
          </w:p>
        </w:tc>
        <w:tc>
          <w:tcPr>
            <w:tcW w:w="5908" w:type="dxa"/>
          </w:tcPr>
          <w:p w:rsidR="00A516C1" w:rsidRPr="00A04446" w:rsidRDefault="00A516C1" w:rsidP="00190087">
            <w:pPr>
              <w:rPr>
                <w:sz w:val="20"/>
                <w:szCs w:val="20"/>
              </w:rPr>
            </w:pP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Pr="00FA7705" w:rsidRDefault="00E36782" w:rsidP="00190087">
            <w:pPr>
              <w:rPr>
                <w:szCs w:val="20"/>
              </w:rPr>
            </w:pPr>
            <w:r>
              <w:rPr>
                <w:szCs w:val="20"/>
              </w:rPr>
              <w:t>Large amount of ivy and shrubs.</w:t>
            </w:r>
          </w:p>
        </w:tc>
        <w:tc>
          <w:tcPr>
            <w:tcW w:w="5276" w:type="dxa"/>
          </w:tcPr>
          <w:p w:rsidR="00A516C1" w:rsidRPr="00FA7705" w:rsidRDefault="00E36782" w:rsidP="00190087">
            <w:pPr>
              <w:rPr>
                <w:szCs w:val="20"/>
              </w:rPr>
            </w:pPr>
            <w:r>
              <w:rPr>
                <w:szCs w:val="20"/>
              </w:rPr>
              <w:t>All in good seasonal order.</w:t>
            </w:r>
          </w:p>
        </w:tc>
        <w:tc>
          <w:tcPr>
            <w:tcW w:w="5908" w:type="dxa"/>
          </w:tcPr>
          <w:p w:rsidR="00A516C1" w:rsidRPr="00A04446" w:rsidRDefault="00A516C1" w:rsidP="00190087">
            <w:pPr>
              <w:rPr>
                <w:sz w:val="20"/>
                <w:szCs w:val="20"/>
              </w:rPr>
            </w:pPr>
          </w:p>
        </w:tc>
      </w:tr>
      <w:tr w:rsidR="00A516C1" w:rsidTr="00FA7705">
        <w:trPr>
          <w:trHeight w:val="227"/>
        </w:trPr>
        <w:tc>
          <w:tcPr>
            <w:tcW w:w="534" w:type="dxa"/>
          </w:tcPr>
          <w:p w:rsidR="00A516C1" w:rsidRPr="00A04446" w:rsidRDefault="00A516C1" w:rsidP="00190087">
            <w:pPr>
              <w:pStyle w:val="ListParagraph"/>
              <w:numPr>
                <w:ilvl w:val="0"/>
                <w:numId w:val="2"/>
              </w:numPr>
              <w:rPr>
                <w:sz w:val="20"/>
                <w:szCs w:val="20"/>
              </w:rPr>
            </w:pPr>
          </w:p>
        </w:tc>
        <w:tc>
          <w:tcPr>
            <w:tcW w:w="3510" w:type="dxa"/>
            <w:gridSpan w:val="2"/>
          </w:tcPr>
          <w:p w:rsidR="00A516C1" w:rsidRPr="00FA7705" w:rsidRDefault="00272A07" w:rsidP="00190087">
            <w:pPr>
              <w:rPr>
                <w:szCs w:val="20"/>
              </w:rPr>
            </w:pPr>
            <w:r>
              <w:rPr>
                <w:szCs w:val="20"/>
              </w:rPr>
              <w:t>Wooden step.</w:t>
            </w:r>
          </w:p>
        </w:tc>
        <w:tc>
          <w:tcPr>
            <w:tcW w:w="5276" w:type="dxa"/>
          </w:tcPr>
          <w:p w:rsidR="00A516C1" w:rsidRPr="00FA7705" w:rsidRDefault="00272A07" w:rsidP="00190087">
            <w:pPr>
              <w:rPr>
                <w:szCs w:val="20"/>
              </w:rPr>
            </w:pPr>
            <w:r>
              <w:rPr>
                <w:szCs w:val="20"/>
              </w:rPr>
              <w:t>Discoloured with moss build-up.</w:t>
            </w:r>
          </w:p>
        </w:tc>
        <w:tc>
          <w:tcPr>
            <w:tcW w:w="5908" w:type="dxa"/>
          </w:tcPr>
          <w:p w:rsidR="00A516C1" w:rsidRPr="00A04446" w:rsidRDefault="00A516C1" w:rsidP="00190087">
            <w:pPr>
              <w:rPr>
                <w:sz w:val="20"/>
                <w:szCs w:val="20"/>
              </w:rPr>
            </w:pPr>
          </w:p>
        </w:tc>
      </w:tr>
    </w:tbl>
    <w:p w:rsidR="006A6790" w:rsidRDefault="006A6790"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p w:rsidR="00063032" w:rsidRDefault="00063032" w:rsidP="006D2CE0"/>
    <w:tbl>
      <w:tblPr>
        <w:tblW w:w="0" w:type="auto"/>
        <w:tblLayout w:type="fixed"/>
        <w:tblLook w:val="0000" w:firstRow="0" w:lastRow="0" w:firstColumn="0" w:lastColumn="0" w:noHBand="0" w:noVBand="0"/>
      </w:tblPr>
      <w:tblGrid>
        <w:gridCol w:w="3903"/>
        <w:gridCol w:w="3903"/>
        <w:gridCol w:w="3904"/>
        <w:gridCol w:w="3904"/>
      </w:tblGrid>
      <w:tr w:rsidR="00063032" w:rsidTr="00063032">
        <w:tc>
          <w:tcPr>
            <w:tcW w:w="3903" w:type="dxa"/>
          </w:tcPr>
          <w:p w:rsidR="00063032" w:rsidRDefault="00063032" w:rsidP="00063032">
            <w:pPr>
              <w:spacing w:before="60" w:after="60"/>
              <w:jc w:val="center"/>
            </w:pPr>
            <w:r>
              <w:rPr>
                <w:noProof/>
                <w:lang w:eastAsia="en-GB"/>
              </w:rPr>
              <w:lastRenderedPageBreak/>
              <w:drawing>
                <wp:inline distT="0" distB="0" distL="0" distR="0">
                  <wp:extent cx="2341245" cy="175577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341245" cy="1755775"/>
                          </a:xfrm>
                          <a:prstGeom prst="rect">
                            <a:avLst/>
                          </a:prstGeom>
                        </pic:spPr>
                      </pic:pic>
                    </a:graphicData>
                  </a:graphic>
                </wp:inline>
              </w:drawing>
            </w:r>
          </w:p>
        </w:tc>
        <w:tc>
          <w:tcPr>
            <w:tcW w:w="3903" w:type="dxa"/>
          </w:tcPr>
          <w:p w:rsidR="00063032" w:rsidRDefault="00063032" w:rsidP="00063032">
            <w:pPr>
              <w:spacing w:before="60" w:after="60"/>
              <w:jc w:val="center"/>
            </w:pPr>
            <w:r>
              <w:rPr>
                <w:noProof/>
                <w:lang w:eastAsia="en-GB"/>
              </w:rPr>
              <w:drawing>
                <wp:inline distT="0" distB="0" distL="0" distR="0">
                  <wp:extent cx="2341245" cy="175577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341245" cy="1755775"/>
                          </a:xfrm>
                          <a:prstGeom prst="rect">
                            <a:avLst/>
                          </a:prstGeom>
                        </pic:spPr>
                      </pic:pic>
                    </a:graphicData>
                  </a:graphic>
                </wp:inline>
              </w:drawing>
            </w:r>
          </w:p>
        </w:tc>
        <w:tc>
          <w:tcPr>
            <w:tcW w:w="3904" w:type="dxa"/>
          </w:tcPr>
          <w:p w:rsidR="00063032" w:rsidRDefault="00063032" w:rsidP="00063032">
            <w:pPr>
              <w:spacing w:before="60" w:after="60"/>
              <w:jc w:val="center"/>
            </w:pPr>
            <w:r>
              <w:rPr>
                <w:noProof/>
                <w:lang w:eastAsia="en-GB"/>
              </w:rPr>
              <w:drawing>
                <wp:inline distT="0" distB="0" distL="0" distR="0">
                  <wp:extent cx="2341880" cy="175641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341880" cy="1756410"/>
                          </a:xfrm>
                          <a:prstGeom prst="rect">
                            <a:avLst/>
                          </a:prstGeom>
                        </pic:spPr>
                      </pic:pic>
                    </a:graphicData>
                  </a:graphic>
                </wp:inline>
              </w:drawing>
            </w:r>
          </w:p>
        </w:tc>
        <w:tc>
          <w:tcPr>
            <w:tcW w:w="3904" w:type="dxa"/>
          </w:tcPr>
          <w:p w:rsidR="00063032" w:rsidRDefault="00063032" w:rsidP="00063032">
            <w:pPr>
              <w:spacing w:before="60" w:after="60"/>
              <w:jc w:val="center"/>
            </w:pPr>
            <w:r>
              <w:rPr>
                <w:noProof/>
                <w:lang w:eastAsia="en-GB"/>
              </w:rPr>
              <w:drawing>
                <wp:inline distT="0" distB="0" distL="0" distR="0">
                  <wp:extent cx="2341880" cy="175641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341880" cy="1756410"/>
                          </a:xfrm>
                          <a:prstGeom prst="rect">
                            <a:avLst/>
                          </a:prstGeom>
                        </pic:spPr>
                      </pic:pic>
                    </a:graphicData>
                  </a:graphic>
                </wp:inline>
              </w:drawing>
            </w:r>
          </w:p>
        </w:tc>
      </w:tr>
      <w:tr w:rsidR="00063032" w:rsidTr="00063032">
        <w:tc>
          <w:tcPr>
            <w:tcW w:w="3903" w:type="dxa"/>
          </w:tcPr>
          <w:p w:rsidR="00063032" w:rsidRDefault="00063032" w:rsidP="00063032">
            <w:pPr>
              <w:spacing w:before="60" w:after="60"/>
              <w:jc w:val="center"/>
            </w:pPr>
          </w:p>
        </w:tc>
        <w:tc>
          <w:tcPr>
            <w:tcW w:w="3903"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r>
      <w:tr w:rsidR="00063032" w:rsidTr="00063032">
        <w:tc>
          <w:tcPr>
            <w:tcW w:w="3903" w:type="dxa"/>
          </w:tcPr>
          <w:p w:rsidR="00063032" w:rsidRDefault="00063032" w:rsidP="00063032">
            <w:pPr>
              <w:spacing w:before="60" w:after="60"/>
              <w:jc w:val="center"/>
            </w:pPr>
            <w:r>
              <w:rPr>
                <w:noProof/>
                <w:lang w:eastAsia="en-GB"/>
              </w:rPr>
              <w:drawing>
                <wp:inline distT="0" distB="0" distL="0" distR="0">
                  <wp:extent cx="2341245" cy="175577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341245" cy="1755775"/>
                          </a:xfrm>
                          <a:prstGeom prst="rect">
                            <a:avLst/>
                          </a:prstGeom>
                        </pic:spPr>
                      </pic:pic>
                    </a:graphicData>
                  </a:graphic>
                </wp:inline>
              </w:drawing>
            </w:r>
          </w:p>
        </w:tc>
        <w:tc>
          <w:tcPr>
            <w:tcW w:w="3903" w:type="dxa"/>
          </w:tcPr>
          <w:p w:rsidR="00063032" w:rsidRDefault="00063032" w:rsidP="00063032">
            <w:pPr>
              <w:spacing w:before="60" w:after="60"/>
              <w:jc w:val="center"/>
            </w:pPr>
            <w:r>
              <w:rPr>
                <w:noProof/>
                <w:lang w:eastAsia="en-GB"/>
              </w:rPr>
              <w:drawing>
                <wp:inline distT="0" distB="0" distL="0" distR="0">
                  <wp:extent cx="2341245" cy="1755775"/>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41245" cy="1755775"/>
                          </a:xfrm>
                          <a:prstGeom prst="rect">
                            <a:avLst/>
                          </a:prstGeom>
                        </pic:spPr>
                      </pic:pic>
                    </a:graphicData>
                  </a:graphic>
                </wp:inline>
              </w:drawing>
            </w:r>
          </w:p>
        </w:tc>
        <w:tc>
          <w:tcPr>
            <w:tcW w:w="3904" w:type="dxa"/>
          </w:tcPr>
          <w:p w:rsidR="00063032" w:rsidRDefault="00063032" w:rsidP="00063032">
            <w:pPr>
              <w:spacing w:before="60" w:after="60"/>
              <w:jc w:val="center"/>
            </w:pPr>
            <w:r>
              <w:rPr>
                <w:noProof/>
                <w:lang w:eastAsia="en-GB"/>
              </w:rPr>
              <w:drawing>
                <wp:inline distT="0" distB="0" distL="0" distR="0">
                  <wp:extent cx="2341880" cy="175641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41880" cy="1756410"/>
                          </a:xfrm>
                          <a:prstGeom prst="rect">
                            <a:avLst/>
                          </a:prstGeom>
                        </pic:spPr>
                      </pic:pic>
                    </a:graphicData>
                  </a:graphic>
                </wp:inline>
              </w:drawing>
            </w:r>
          </w:p>
        </w:tc>
        <w:tc>
          <w:tcPr>
            <w:tcW w:w="3904" w:type="dxa"/>
          </w:tcPr>
          <w:p w:rsidR="00063032" w:rsidRDefault="00063032" w:rsidP="00063032">
            <w:pPr>
              <w:spacing w:before="60" w:after="60"/>
              <w:jc w:val="center"/>
            </w:pPr>
            <w:r>
              <w:rPr>
                <w:noProof/>
                <w:lang w:eastAsia="en-GB"/>
              </w:rPr>
              <w:drawing>
                <wp:inline distT="0" distB="0" distL="0" distR="0">
                  <wp:extent cx="2341880" cy="175641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341880" cy="1756410"/>
                          </a:xfrm>
                          <a:prstGeom prst="rect">
                            <a:avLst/>
                          </a:prstGeom>
                        </pic:spPr>
                      </pic:pic>
                    </a:graphicData>
                  </a:graphic>
                </wp:inline>
              </w:drawing>
            </w:r>
          </w:p>
        </w:tc>
      </w:tr>
      <w:tr w:rsidR="00063032" w:rsidTr="00063032">
        <w:tc>
          <w:tcPr>
            <w:tcW w:w="3903" w:type="dxa"/>
          </w:tcPr>
          <w:p w:rsidR="00063032" w:rsidRDefault="00063032" w:rsidP="00063032">
            <w:pPr>
              <w:spacing w:before="60" w:after="60"/>
              <w:jc w:val="center"/>
            </w:pPr>
          </w:p>
        </w:tc>
        <w:tc>
          <w:tcPr>
            <w:tcW w:w="3903"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r>
      <w:tr w:rsidR="00063032" w:rsidTr="00063032">
        <w:tc>
          <w:tcPr>
            <w:tcW w:w="3903" w:type="dxa"/>
          </w:tcPr>
          <w:p w:rsidR="00063032" w:rsidRDefault="00063032" w:rsidP="00063032">
            <w:pPr>
              <w:spacing w:before="60" w:after="60"/>
              <w:jc w:val="center"/>
            </w:pPr>
            <w:r>
              <w:rPr>
                <w:noProof/>
                <w:lang w:eastAsia="en-GB"/>
              </w:rPr>
              <w:drawing>
                <wp:inline distT="0" distB="0" distL="0" distR="0">
                  <wp:extent cx="2341245" cy="175577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41245" cy="1755775"/>
                          </a:xfrm>
                          <a:prstGeom prst="rect">
                            <a:avLst/>
                          </a:prstGeom>
                        </pic:spPr>
                      </pic:pic>
                    </a:graphicData>
                  </a:graphic>
                </wp:inline>
              </w:drawing>
            </w:r>
          </w:p>
        </w:tc>
        <w:tc>
          <w:tcPr>
            <w:tcW w:w="3903" w:type="dxa"/>
          </w:tcPr>
          <w:p w:rsidR="00063032" w:rsidRDefault="00063032" w:rsidP="00063032">
            <w:pPr>
              <w:spacing w:before="60" w:after="60"/>
              <w:jc w:val="center"/>
            </w:pPr>
            <w:r>
              <w:rPr>
                <w:noProof/>
                <w:lang w:eastAsia="en-GB"/>
              </w:rPr>
              <w:drawing>
                <wp:inline distT="0" distB="0" distL="0" distR="0">
                  <wp:extent cx="2341245" cy="1755775"/>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341245" cy="1755775"/>
                          </a:xfrm>
                          <a:prstGeom prst="rect">
                            <a:avLst/>
                          </a:prstGeom>
                        </pic:spPr>
                      </pic:pic>
                    </a:graphicData>
                  </a:graphic>
                </wp:inline>
              </w:drawing>
            </w:r>
          </w:p>
        </w:tc>
        <w:tc>
          <w:tcPr>
            <w:tcW w:w="3904"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r>
      <w:tr w:rsidR="00063032" w:rsidTr="00063032">
        <w:tc>
          <w:tcPr>
            <w:tcW w:w="3903" w:type="dxa"/>
          </w:tcPr>
          <w:p w:rsidR="00063032" w:rsidRDefault="00063032" w:rsidP="00063032">
            <w:pPr>
              <w:spacing w:before="60" w:after="60"/>
              <w:jc w:val="center"/>
            </w:pPr>
          </w:p>
        </w:tc>
        <w:tc>
          <w:tcPr>
            <w:tcW w:w="3903"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c>
          <w:tcPr>
            <w:tcW w:w="3904" w:type="dxa"/>
          </w:tcPr>
          <w:p w:rsidR="00063032" w:rsidRDefault="00063032" w:rsidP="00063032">
            <w:pPr>
              <w:spacing w:before="60" w:after="60"/>
              <w:jc w:val="center"/>
            </w:pPr>
          </w:p>
        </w:tc>
      </w:tr>
    </w:tbl>
    <w:p w:rsidR="00ED10BF" w:rsidRDefault="006A6790" w:rsidP="006D2CE0">
      <w:proofErr w:type="gramStart"/>
      <w:r>
        <w:lastRenderedPageBreak/>
        <w:t>Notes.</w:t>
      </w:r>
      <w:proofErr w:type="gramEnd"/>
    </w:p>
    <w:p w:rsidR="006A6790" w:rsidRDefault="00915021" w:rsidP="006D2CE0">
      <w:r>
        <w:br w:type="page"/>
      </w:r>
    </w:p>
    <w:p w:rsidR="00660EE5" w:rsidRPr="006D2CE0" w:rsidRDefault="006A6790" w:rsidP="006D2CE0">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D30BA8" w:rsidTr="00D30BA8">
        <w:tc>
          <w:tcPr>
            <w:tcW w:w="15614" w:type="dxa"/>
            <w:hideMark/>
          </w:tcPr>
          <w:p w:rsidR="00D30BA8" w:rsidRDefault="00D30BA8">
            <w:pPr>
              <w:jc w:val="center"/>
              <w:rPr>
                <w:b/>
                <w:sz w:val="24"/>
                <w:szCs w:val="24"/>
              </w:rPr>
            </w:pPr>
            <w:r>
              <w:rPr>
                <w:b/>
                <w:sz w:val="24"/>
                <w:szCs w:val="24"/>
              </w:rPr>
              <w:lastRenderedPageBreak/>
              <w:t xml:space="preserve">DISCLAIMER </w:t>
            </w:r>
          </w:p>
        </w:tc>
      </w:tr>
      <w:tr w:rsidR="00D30BA8" w:rsidTr="00D30BA8">
        <w:tc>
          <w:tcPr>
            <w:tcW w:w="15614" w:type="dxa"/>
          </w:tcPr>
          <w:p w:rsidR="00D30BA8" w:rsidRDefault="00D30BA8">
            <w:pPr>
              <w:rPr>
                <w:b/>
              </w:rPr>
            </w:pPr>
            <w:r>
              <w:rPr>
                <w:b/>
              </w:rPr>
              <w:t xml:space="preserve">1. This report is a fair and accurate report, which describes the property’s contents, conditions and cleanliness for rental purposes only. This document is no guarantee of, or report on, the adequacy of, or safety of any such equipment of contents, merely a record that such items exist in the property as at the date of the inventory report and check-in or check -out and the superficial condition of same. </w:t>
            </w:r>
          </w:p>
          <w:p w:rsidR="00D30BA8" w:rsidRDefault="00D30BA8">
            <w:pPr>
              <w:rPr>
                <w:b/>
              </w:rPr>
            </w:pPr>
          </w:p>
        </w:tc>
      </w:tr>
      <w:tr w:rsidR="00D30BA8" w:rsidTr="00D30BA8">
        <w:tc>
          <w:tcPr>
            <w:tcW w:w="15614" w:type="dxa"/>
          </w:tcPr>
          <w:p w:rsidR="00D30BA8" w:rsidRDefault="00D30BA8">
            <w:pPr>
              <w:rPr>
                <w:b/>
              </w:rPr>
            </w:pPr>
            <w:r>
              <w:rPr>
                <w:b/>
              </w:rPr>
              <w:t xml:space="preserve">2. The report only extends to parts of the property that are readily accessible. All other parts of the premises, for example attics, garages, basements, lofts and cupboards full of items, are specifically excluded. The compiler cannot undertake to search in inaccessible places, through overcrowded drawers or cupboards, nor will the compiler undertake to move heavy furniture or bulky items. </w:t>
            </w:r>
          </w:p>
          <w:p w:rsidR="00D30BA8" w:rsidRDefault="00D30BA8">
            <w:pPr>
              <w:rPr>
                <w:b/>
              </w:rPr>
            </w:pPr>
          </w:p>
        </w:tc>
      </w:tr>
      <w:tr w:rsidR="00D30BA8" w:rsidTr="00D30BA8">
        <w:tc>
          <w:tcPr>
            <w:tcW w:w="15614" w:type="dxa"/>
          </w:tcPr>
          <w:p w:rsidR="00D30BA8" w:rsidRDefault="00D30BA8">
            <w:pPr>
              <w:rPr>
                <w:b/>
              </w:rPr>
            </w:pPr>
            <w:r>
              <w:rPr>
                <w:b/>
              </w:rPr>
              <w:t xml:space="preserve">3. Properties with large amounts of small items possibly included but not limited to, kitchen items such as cutlery, crockery, glass etc., prints or painting, small ornaments and linen items will not be individually itemized or described and instead be recorded as an ‘assortment’ </w:t>
            </w:r>
          </w:p>
          <w:p w:rsidR="00D30BA8" w:rsidRDefault="00D30BA8">
            <w:pPr>
              <w:rPr>
                <w:b/>
              </w:rPr>
            </w:pPr>
          </w:p>
        </w:tc>
      </w:tr>
      <w:tr w:rsidR="00D30BA8" w:rsidTr="00D30BA8">
        <w:tc>
          <w:tcPr>
            <w:tcW w:w="15614" w:type="dxa"/>
          </w:tcPr>
          <w:p w:rsidR="00D30BA8" w:rsidRDefault="00D30BA8">
            <w:pPr>
              <w:rPr>
                <w:b/>
              </w:rPr>
            </w:pPr>
            <w:r>
              <w:rPr>
                <w:b/>
              </w:rPr>
              <w:t xml:space="preserve">4. It should be noted that Inside Out Inventories clerks are NOT trained in textiles, timbers, antiques, decoration or design forms. This report has been prepared for identification purposes only and in no way constitutes a valuation or statement of authenticity. </w:t>
            </w:r>
          </w:p>
          <w:p w:rsidR="00D30BA8" w:rsidRDefault="00D30BA8">
            <w:pPr>
              <w:rPr>
                <w:b/>
              </w:rPr>
            </w:pPr>
          </w:p>
        </w:tc>
      </w:tr>
      <w:tr w:rsidR="00D30BA8" w:rsidTr="00D30BA8">
        <w:tc>
          <w:tcPr>
            <w:tcW w:w="15614" w:type="dxa"/>
          </w:tcPr>
          <w:p w:rsidR="00D30BA8" w:rsidRDefault="00D30BA8">
            <w:pPr>
              <w:rPr>
                <w:b/>
              </w:rPr>
            </w:pPr>
            <w:r>
              <w:rPr>
                <w:b/>
              </w:rPr>
              <w:t xml:space="preserve">5. Unless the report is carried out in daylight hours, the garden and exterior of the premises have NOT been inspected. </w:t>
            </w:r>
          </w:p>
          <w:p w:rsidR="00D30BA8" w:rsidRDefault="00D30BA8">
            <w:pPr>
              <w:rPr>
                <w:b/>
              </w:rPr>
            </w:pPr>
          </w:p>
        </w:tc>
      </w:tr>
      <w:tr w:rsidR="00D30BA8" w:rsidTr="00D30BA8">
        <w:tc>
          <w:tcPr>
            <w:tcW w:w="15614" w:type="dxa"/>
          </w:tcPr>
          <w:p w:rsidR="00D30BA8" w:rsidRDefault="00D30BA8">
            <w:pPr>
              <w:rPr>
                <w:b/>
              </w:rPr>
            </w:pPr>
            <w:r>
              <w:rPr>
                <w:b/>
              </w:rPr>
              <w:t xml:space="preserve">6. Unless otherwise stated the inspection of the property and compilation of this report was conducted at the date stated on the front cover and all photographs included were taken during the inspection </w:t>
            </w:r>
          </w:p>
          <w:p w:rsidR="00D30BA8" w:rsidRDefault="00D30BA8">
            <w:pPr>
              <w:rPr>
                <w:b/>
              </w:rPr>
            </w:pPr>
          </w:p>
        </w:tc>
      </w:tr>
      <w:tr w:rsidR="00D30BA8" w:rsidTr="00D30BA8">
        <w:tc>
          <w:tcPr>
            <w:tcW w:w="15614" w:type="dxa"/>
          </w:tcPr>
          <w:p w:rsidR="00D30BA8" w:rsidRDefault="00D30BA8">
            <w:pPr>
              <w:rPr>
                <w:b/>
              </w:rPr>
            </w:pPr>
            <w:r>
              <w:rPr>
                <w:b/>
              </w:rPr>
              <w:t xml:space="preserve">7. This report has been compiled on the accepted principle that, in the absence of marginal comments, items are visibly free of defects, soiling, damage or missing parts. Where no comment is recorded on condition of an area or item, the area or items is accepted to be free from any noticeable and or visible soiling and damage and not further notes are required for its description. </w:t>
            </w:r>
          </w:p>
          <w:p w:rsidR="00D30BA8" w:rsidRDefault="00D30BA8">
            <w:pPr>
              <w:rPr>
                <w:b/>
              </w:rPr>
            </w:pPr>
          </w:p>
        </w:tc>
      </w:tr>
      <w:tr w:rsidR="00D30BA8" w:rsidTr="00D30BA8">
        <w:tc>
          <w:tcPr>
            <w:tcW w:w="15614" w:type="dxa"/>
          </w:tcPr>
          <w:p w:rsidR="00D30BA8" w:rsidRDefault="00D30BA8">
            <w:pPr>
              <w:rPr>
                <w:b/>
              </w:rPr>
            </w:pPr>
            <w:r>
              <w:rPr>
                <w:b/>
              </w:rPr>
              <w:t>8. Inside Out Inventories accept that the contractual terms listed within a tenancy agreement may overrule the opinion of the inventory clerk.</w:t>
            </w:r>
          </w:p>
          <w:p w:rsidR="00D30BA8" w:rsidRDefault="00D30BA8">
            <w:pPr>
              <w:rPr>
                <w:b/>
              </w:rPr>
            </w:pPr>
          </w:p>
        </w:tc>
      </w:tr>
      <w:tr w:rsidR="00D30BA8" w:rsidTr="00D30BA8">
        <w:tc>
          <w:tcPr>
            <w:tcW w:w="15614" w:type="dxa"/>
          </w:tcPr>
          <w:p w:rsidR="00D30BA8" w:rsidRDefault="00D30BA8">
            <w:pPr>
              <w:rPr>
                <w:b/>
              </w:rPr>
            </w:pPr>
            <w:r>
              <w:rPr>
                <w:b/>
              </w:rPr>
              <w:t xml:space="preserve">9. Please note items in boxes, plastic bags &amp; other such containers are not recorded, as they are assumed to be awaiting removal. </w:t>
            </w:r>
          </w:p>
          <w:p w:rsidR="00D30BA8" w:rsidRDefault="00D30BA8">
            <w:pPr>
              <w:rPr>
                <w:b/>
              </w:rPr>
            </w:pPr>
          </w:p>
        </w:tc>
      </w:tr>
      <w:tr w:rsidR="00D30BA8" w:rsidTr="00D30BA8">
        <w:tc>
          <w:tcPr>
            <w:tcW w:w="15614" w:type="dxa"/>
          </w:tcPr>
          <w:p w:rsidR="00D30BA8" w:rsidRDefault="00D30BA8">
            <w:pPr>
              <w:rPr>
                <w:b/>
              </w:rPr>
            </w:pPr>
            <w:r>
              <w:rPr>
                <w:b/>
              </w:rPr>
              <w:t xml:space="preserve">10. Electrical appliances, machinery, boilers, gas appliances, radiators, water supply and other similar items are not tested unless individually mentioned. Lighting is solely tested to indicate whether light bulbs are working at time of inspection however, this is not an indicator that such items are functioning correctly or comply with the relevant safety regulations. Electrical items may only be tested for safety by a qualified electrician. </w:t>
            </w:r>
          </w:p>
          <w:p w:rsidR="00D30BA8" w:rsidRDefault="00D30BA8">
            <w:pPr>
              <w:rPr>
                <w:b/>
              </w:rPr>
            </w:pPr>
          </w:p>
        </w:tc>
      </w:tr>
      <w:tr w:rsidR="00D30BA8" w:rsidTr="00D30BA8">
        <w:tc>
          <w:tcPr>
            <w:tcW w:w="15614" w:type="dxa"/>
          </w:tcPr>
          <w:p w:rsidR="00D30BA8" w:rsidRDefault="00D30BA8">
            <w:pPr>
              <w:rPr>
                <w:b/>
              </w:rPr>
            </w:pPr>
            <w:r>
              <w:rPr>
                <w:b/>
              </w:rPr>
              <w:t>11. Inside Out Inventories accepts no responsibility as a result of any failure of the windows within a property or parts thereof to operate properly at all. Windows and parts thereof will not be tested for operation or function, unless individually mentioned and comments thereof are solely based on the superficial appearance of the windows, frames, fittings and sills.</w:t>
            </w:r>
          </w:p>
          <w:p w:rsidR="00D30BA8" w:rsidRDefault="00D30BA8">
            <w:pPr>
              <w:rPr>
                <w:b/>
              </w:rPr>
            </w:pPr>
          </w:p>
        </w:tc>
      </w:tr>
      <w:tr w:rsidR="00D30BA8" w:rsidTr="00D30BA8">
        <w:tc>
          <w:tcPr>
            <w:tcW w:w="15614" w:type="dxa"/>
          </w:tcPr>
          <w:p w:rsidR="00D30BA8" w:rsidRDefault="00D30BA8">
            <w:pPr>
              <w:rPr>
                <w:b/>
              </w:rPr>
            </w:pPr>
            <w:r>
              <w:rPr>
                <w:b/>
              </w:rPr>
              <w:t xml:space="preserve">12. Towels, bed linen and other similar items will only been inspected if laundered. </w:t>
            </w:r>
          </w:p>
          <w:p w:rsidR="00D30BA8" w:rsidRDefault="00D30BA8">
            <w:pPr>
              <w:rPr>
                <w:b/>
              </w:rPr>
            </w:pPr>
          </w:p>
        </w:tc>
      </w:tr>
      <w:tr w:rsidR="00D30BA8" w:rsidTr="00D30BA8">
        <w:tc>
          <w:tcPr>
            <w:tcW w:w="15614" w:type="dxa"/>
          </w:tcPr>
          <w:p w:rsidR="00D30BA8" w:rsidRDefault="00D30BA8">
            <w:pPr>
              <w:rPr>
                <w:b/>
              </w:rPr>
            </w:pPr>
            <w:r>
              <w:rPr>
                <w:b/>
              </w:rPr>
              <w:lastRenderedPageBreak/>
              <w:t xml:space="preserve">13. Burglar alarms and smoke detectors are not tested. </w:t>
            </w:r>
          </w:p>
          <w:p w:rsidR="00D30BA8" w:rsidRDefault="00D30BA8">
            <w:pPr>
              <w:rPr>
                <w:b/>
              </w:rPr>
            </w:pPr>
          </w:p>
        </w:tc>
      </w:tr>
      <w:tr w:rsidR="00D30BA8" w:rsidTr="00D30BA8">
        <w:tc>
          <w:tcPr>
            <w:tcW w:w="15614" w:type="dxa"/>
          </w:tcPr>
          <w:p w:rsidR="00D30BA8" w:rsidRDefault="00D30BA8">
            <w:pPr>
              <w:rPr>
                <w:b/>
              </w:rPr>
            </w:pPr>
            <w:r>
              <w:rPr>
                <w:b/>
              </w:rPr>
              <w:t xml:space="preserve">14. Meter readings may only be taken if these are located and readily accessible and, in any event, these should be checked by the relevant utility company. </w:t>
            </w:r>
          </w:p>
          <w:p w:rsidR="00D30BA8" w:rsidRDefault="00D30BA8">
            <w:pPr>
              <w:rPr>
                <w:b/>
              </w:rPr>
            </w:pPr>
          </w:p>
        </w:tc>
      </w:tr>
      <w:tr w:rsidR="00D30BA8" w:rsidTr="00D30BA8">
        <w:tc>
          <w:tcPr>
            <w:tcW w:w="15614" w:type="dxa"/>
          </w:tcPr>
          <w:p w:rsidR="00D30BA8" w:rsidRDefault="00D30BA8">
            <w:pPr>
              <w:rPr>
                <w:b/>
              </w:rPr>
            </w:pPr>
            <w:r>
              <w:rPr>
                <w:b/>
              </w:rPr>
              <w:t xml:space="preserve">15. Property left in lofts, cellars and locked rooms, which have not been inventoried, are the sole responsibility of the Landlord. </w:t>
            </w:r>
          </w:p>
          <w:p w:rsidR="00D30BA8" w:rsidRDefault="00D30BA8">
            <w:pPr>
              <w:rPr>
                <w:b/>
              </w:rPr>
            </w:pPr>
          </w:p>
        </w:tc>
      </w:tr>
      <w:tr w:rsidR="00D30BA8" w:rsidTr="00D30BA8">
        <w:tc>
          <w:tcPr>
            <w:tcW w:w="15614" w:type="dxa"/>
          </w:tcPr>
          <w:p w:rsidR="00D30BA8" w:rsidRDefault="00D30BA8">
            <w:pPr>
              <w:rPr>
                <w:b/>
              </w:rPr>
            </w:pPr>
            <w:r>
              <w:rPr>
                <w:b/>
              </w:rPr>
              <w:t>16. Where the inventory notes “Fire Safety label seen” this should not be interpreted to mean that the item complies with the “Furniture and Furnishings” (Fire</w:t>
            </w:r>
            <w:proofErr w:type="gramStart"/>
            <w:r>
              <w:rPr>
                <w:b/>
              </w:rPr>
              <w:t>)(</w:t>
            </w:r>
            <w:proofErr w:type="gramEnd"/>
            <w:r>
              <w:rPr>
                <w:b/>
              </w:rPr>
              <w:t xml:space="preserve">Safety)(Amendments) 1993. It is a record that the item had a label as described or similar to that detailed, in the “Guide to the Furniture and Furnishings” (Fire)(Safety) Regulations as published by Department of Trade and Industry, January 1997, (or subsequent edition), attached at the time the inventory was compiled. It is not a statement that the item can be considered to comply with the Regulations. </w:t>
            </w:r>
          </w:p>
          <w:p w:rsidR="00D30BA8" w:rsidRDefault="00D30BA8">
            <w:pPr>
              <w:rPr>
                <w:b/>
              </w:rPr>
            </w:pPr>
          </w:p>
        </w:tc>
      </w:tr>
      <w:tr w:rsidR="00D30BA8" w:rsidTr="00D30BA8">
        <w:tc>
          <w:tcPr>
            <w:tcW w:w="15614" w:type="dxa"/>
          </w:tcPr>
          <w:p w:rsidR="00D30BA8" w:rsidRDefault="00D30BA8">
            <w:pPr>
              <w:rPr>
                <w:b/>
              </w:rPr>
            </w:pPr>
            <w:r>
              <w:rPr>
                <w:b/>
              </w:rPr>
              <w:t xml:space="preserve">17. All items of furniture and contents of the property must be returned to the same areas as stated on the inventory report to ensure an accurate check out inspection. Items not returned to original places may be marked as not found and charged for. Any items stored during the tenancy should be unpacked and returned to original places, as noted on the inventory report. </w:t>
            </w:r>
          </w:p>
          <w:p w:rsidR="00D30BA8" w:rsidRDefault="00D30BA8">
            <w:pPr>
              <w:rPr>
                <w:b/>
              </w:rPr>
            </w:pPr>
          </w:p>
        </w:tc>
      </w:tr>
      <w:tr w:rsidR="00D30BA8" w:rsidTr="00D30BA8">
        <w:tc>
          <w:tcPr>
            <w:tcW w:w="15614" w:type="dxa"/>
          </w:tcPr>
          <w:p w:rsidR="00D30BA8" w:rsidRDefault="00D30BA8">
            <w:pPr>
              <w:rPr>
                <w:b/>
              </w:rPr>
            </w:pPr>
            <w:r>
              <w:rPr>
                <w:b/>
              </w:rPr>
              <w:t xml:space="preserve">18. Inside Out Inventories will not accept responsibility for items listed as ‘not found’ on check out reports, should this be as a result of items moved and or not returned to original positions and or respective rooms by the tenant as laid out on the original inventory and or check in reports provided by the instructing principal. </w:t>
            </w:r>
          </w:p>
          <w:p w:rsidR="00D30BA8" w:rsidRDefault="00D30BA8">
            <w:pPr>
              <w:rPr>
                <w:b/>
              </w:rPr>
            </w:pPr>
          </w:p>
        </w:tc>
      </w:tr>
      <w:tr w:rsidR="00D30BA8" w:rsidTr="00D30BA8">
        <w:tc>
          <w:tcPr>
            <w:tcW w:w="15614" w:type="dxa"/>
          </w:tcPr>
          <w:p w:rsidR="00D30BA8" w:rsidRDefault="00D30BA8">
            <w:pPr>
              <w:rPr>
                <w:b/>
              </w:rPr>
            </w:pPr>
            <w:r>
              <w:rPr>
                <w:b/>
              </w:rPr>
              <w:t>19. The inspection and report has been conducted and compiled on the requirement of the instructing principal within the restricts imposed by the environment possibly including but not limited to cleaning in progress, building works in progress, inaccessible areas or content, items requiring cleaning, unavailable keys and or access and poor lighting.</w:t>
            </w:r>
          </w:p>
          <w:p w:rsidR="00D30BA8" w:rsidRDefault="00D30BA8">
            <w:pPr>
              <w:rPr>
                <w:b/>
              </w:rPr>
            </w:pPr>
          </w:p>
        </w:tc>
      </w:tr>
      <w:tr w:rsidR="00D30BA8" w:rsidTr="00D30BA8">
        <w:tc>
          <w:tcPr>
            <w:tcW w:w="15614" w:type="dxa"/>
          </w:tcPr>
          <w:p w:rsidR="00D30BA8" w:rsidRDefault="00D30BA8">
            <w:pPr>
              <w:rPr>
                <w:b/>
              </w:rPr>
            </w:pPr>
            <w:r>
              <w:rPr>
                <w:b/>
              </w:rPr>
              <w:t xml:space="preserve">20. Inside Out Inventories does not accept responsibility for any omissions within any inspection conducted and report compiled with the tenants in situ or resident at time of inspection of the property. </w:t>
            </w:r>
          </w:p>
          <w:p w:rsidR="00D30BA8" w:rsidRDefault="00D30BA8">
            <w:pPr>
              <w:rPr>
                <w:b/>
              </w:rPr>
            </w:pPr>
          </w:p>
        </w:tc>
      </w:tr>
      <w:tr w:rsidR="00D30BA8" w:rsidTr="00D30BA8">
        <w:tc>
          <w:tcPr>
            <w:tcW w:w="15614" w:type="dxa"/>
          </w:tcPr>
          <w:p w:rsidR="00D30BA8" w:rsidRDefault="00D30BA8">
            <w:pPr>
              <w:rPr>
                <w:b/>
              </w:rPr>
            </w:pPr>
            <w:r>
              <w:rPr>
                <w:b/>
              </w:rPr>
              <w:t xml:space="preserve">21. This report and comments within will remain the property of Inside Out Inventories and cannot be used or duplicated without their written permission. </w:t>
            </w:r>
          </w:p>
          <w:p w:rsidR="00D30BA8" w:rsidRDefault="00D30BA8">
            <w:pPr>
              <w:rPr>
                <w:b/>
              </w:rPr>
            </w:pPr>
          </w:p>
        </w:tc>
      </w:tr>
      <w:tr w:rsidR="00D30BA8" w:rsidTr="00D30BA8">
        <w:tc>
          <w:tcPr>
            <w:tcW w:w="15614" w:type="dxa"/>
          </w:tcPr>
          <w:p w:rsidR="00D30BA8" w:rsidRDefault="00D30BA8">
            <w:pPr>
              <w:rPr>
                <w:b/>
              </w:rPr>
            </w:pPr>
            <w:r>
              <w:rPr>
                <w:b/>
              </w:rPr>
              <w:t>22. Inside Out Inventories does not accept the responsibility for any actions associated with the task of delivery, agreement or signed declaration or lack thereof of any and all parties associated with this report and its validity.</w:t>
            </w:r>
          </w:p>
          <w:p w:rsidR="00D30BA8" w:rsidRDefault="00D30BA8">
            <w:pPr>
              <w:rPr>
                <w:b/>
              </w:rPr>
            </w:pPr>
          </w:p>
        </w:tc>
      </w:tr>
      <w:tr w:rsidR="00D30BA8" w:rsidTr="00D30BA8">
        <w:tc>
          <w:tcPr>
            <w:tcW w:w="15614" w:type="dxa"/>
          </w:tcPr>
          <w:p w:rsidR="00D30BA8" w:rsidRDefault="00D30BA8">
            <w:pPr>
              <w:rPr>
                <w:rFonts w:ascii="Calibri" w:hAnsi="Calibri" w:cs="Arial"/>
                <w:b/>
              </w:rPr>
            </w:pPr>
            <w:r>
              <w:rPr>
                <w:b/>
              </w:rPr>
              <w:t xml:space="preserve">23. It is the responsibility of the landlord and the tenant, or the respective agent, to agree between themselves the accuracy of this </w:t>
            </w:r>
            <w:r>
              <w:rPr>
                <w:rFonts w:ascii="Calibri" w:hAnsi="Calibri"/>
                <w:b/>
              </w:rPr>
              <w:t xml:space="preserve">report. </w:t>
            </w:r>
            <w:r>
              <w:rPr>
                <w:rFonts w:ascii="Calibri" w:hAnsi="Calibri" w:cs="Arial"/>
                <w:b/>
              </w:rPr>
              <w:t>No warranty of accuracy is given concerning the contents of the information contained in this report. To the extent permitted by law, no liability (including liability to any person by reason of negligence) will be accepted by the report author, its subsidiaries, employees or agents for any direct or indirect loss or damage caused by omissions from or inaccuracies in this document.</w:t>
            </w:r>
          </w:p>
          <w:p w:rsidR="00D30BA8" w:rsidRDefault="00D30BA8">
            <w:pPr>
              <w:rPr>
                <w:rFonts w:ascii="Calibri" w:hAnsi="Calibri"/>
                <w:b/>
              </w:rPr>
            </w:pPr>
          </w:p>
        </w:tc>
      </w:tr>
    </w:tbl>
    <w:p w:rsidR="00622C42" w:rsidRDefault="00622C42" w:rsidP="00DA17C9">
      <w:pPr>
        <w:rPr>
          <w:b/>
          <w:sz w:val="32"/>
          <w:szCs w:val="32"/>
        </w:rPr>
      </w:pPr>
    </w:p>
    <w:p w:rsidR="00491F5D" w:rsidRDefault="00491F5D" w:rsidP="00DA17C9">
      <w:pPr>
        <w:rPr>
          <w:b/>
          <w:sz w:val="32"/>
          <w:szCs w:val="32"/>
        </w:rPr>
      </w:pPr>
    </w:p>
    <w:p w:rsidR="00491F5D" w:rsidRDefault="00491F5D" w:rsidP="00DA17C9">
      <w:pPr>
        <w:rPr>
          <w:b/>
          <w:sz w:val="32"/>
          <w:szCs w:val="32"/>
        </w:rPr>
      </w:pPr>
    </w:p>
    <w:tbl>
      <w:tblPr>
        <w:tblStyle w:val="TableGrid"/>
        <w:tblW w:w="5000" w:type="pct"/>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491F5D" w:rsidRPr="00491F5D" w:rsidTr="00491F5D">
        <w:tc>
          <w:tcPr>
            <w:tcW w:w="5000" w:type="pct"/>
          </w:tcPr>
          <w:p w:rsidR="00491F5D" w:rsidRPr="00491F5D" w:rsidRDefault="00491F5D" w:rsidP="00241F21">
            <w:pPr>
              <w:pStyle w:val="Heading1"/>
              <w:outlineLvl w:val="0"/>
            </w:pPr>
            <w:bookmarkStart w:id="22" w:name="_Toc403044631"/>
            <w:r w:rsidRPr="00491F5D">
              <w:t>Check-In Declaration – sign &amp; print all names</w:t>
            </w:r>
            <w:bookmarkEnd w:id="22"/>
          </w:p>
        </w:tc>
      </w:tr>
      <w:tr w:rsidR="00491F5D" w:rsidRPr="00491F5D" w:rsidTr="00491F5D">
        <w:tc>
          <w:tcPr>
            <w:tcW w:w="5000" w:type="pct"/>
          </w:tcPr>
          <w:p w:rsidR="00491F5D" w:rsidRPr="001E6B66" w:rsidRDefault="00491F5D" w:rsidP="004558FB">
            <w:pPr>
              <w:pStyle w:val="fixedtext"/>
              <w:rPr>
                <w:rFonts w:ascii="Arial" w:hAnsi="Arial" w:cs="Arial"/>
                <w:w w:val="119"/>
                <w:sz w:val="20"/>
                <w:szCs w:val="20"/>
              </w:rPr>
            </w:pPr>
            <w:r w:rsidRPr="001E6B66">
              <w:rPr>
                <w:rFonts w:ascii="Arial" w:hAnsi="Arial" w:cs="Arial"/>
                <w:w w:val="119"/>
                <w:sz w:val="20"/>
                <w:szCs w:val="20"/>
              </w:rPr>
              <w:t>I/we the tenant/s hereby acknowledge receipt of this inventory and accept the contents and condition of the property to be as set out in this inventory. I/we further hereby accept, acknowledge and understand that I/we have seven</w:t>
            </w:r>
            <w:r w:rsidR="001E6B66">
              <w:rPr>
                <w:rFonts w:ascii="Arial" w:hAnsi="Arial" w:cs="Arial"/>
                <w:w w:val="119"/>
                <w:sz w:val="20"/>
                <w:szCs w:val="20"/>
              </w:rPr>
              <w:t xml:space="preserve"> (7)</w:t>
            </w:r>
            <w:r w:rsidRPr="001E6B66">
              <w:rPr>
                <w:rFonts w:ascii="Arial" w:hAnsi="Arial" w:cs="Arial"/>
                <w:w w:val="119"/>
                <w:sz w:val="20"/>
                <w:szCs w:val="20"/>
              </w:rPr>
              <w:t xml:space="preserve"> days in which to make a closer and more thorough inspection of the property and to confirm in writing any comments or amendments to this inventory in the “check-in comments” section and to return this to the landlord or their agent. </w:t>
            </w:r>
          </w:p>
        </w:tc>
      </w:tr>
      <w:tr w:rsidR="00491F5D" w:rsidRPr="00491F5D" w:rsidTr="00491F5D">
        <w:tc>
          <w:tcPr>
            <w:tcW w:w="5000" w:type="pct"/>
          </w:tcPr>
          <w:p w:rsidR="00491F5D" w:rsidRPr="001E6B66" w:rsidRDefault="00491F5D" w:rsidP="004558FB">
            <w:pPr>
              <w:pStyle w:val="fixedtext"/>
              <w:rPr>
                <w:rFonts w:ascii="Arial" w:hAnsi="Arial" w:cs="Arial"/>
                <w:w w:val="119"/>
                <w:sz w:val="20"/>
                <w:szCs w:val="20"/>
              </w:rPr>
            </w:pPr>
            <w:r w:rsidRPr="001E6B66">
              <w:rPr>
                <w:rFonts w:ascii="Arial" w:hAnsi="Arial" w:cs="Arial"/>
                <w:w w:val="119"/>
                <w:sz w:val="20"/>
                <w:szCs w:val="20"/>
              </w:rPr>
              <w:t>I/we the tenant/s further accept, acknowledge and agree that unless I/we make any such written amendments or comments and return this document to the landlord or their agent within seven days of the date of my receipt of this document, this document will be the definitive basis of comparison of the contents and condition of the property at the time of the end of tenancy howsoever occasioned. I/we further accept, acknowledge and agree that this check-in declaration applies to tenant in the singular or tenants in the plural as applicable to the tenancy agreement to which this inventory relates.</w:t>
            </w:r>
          </w:p>
        </w:tc>
      </w:tr>
      <w:tr w:rsidR="00491F5D" w:rsidRPr="00491F5D" w:rsidTr="00491F5D">
        <w:tc>
          <w:tcPr>
            <w:tcW w:w="5000" w:type="pct"/>
          </w:tcPr>
          <w:p w:rsidR="00491F5D" w:rsidRPr="00491F5D" w:rsidRDefault="00491F5D" w:rsidP="004558FB">
            <w:pPr>
              <w:rPr>
                <w:rFonts w:ascii="Arial" w:hAnsi="Arial" w:cs="Arial"/>
                <w:sz w:val="18"/>
                <w:szCs w:val="18"/>
              </w:rPr>
            </w:pPr>
          </w:p>
        </w:tc>
      </w:tr>
      <w:tr w:rsidR="00491F5D" w:rsidTr="00491F5D">
        <w:tc>
          <w:tcPr>
            <w:tcW w:w="5000" w:type="pct"/>
          </w:tcPr>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4961"/>
            </w:tblGrid>
            <w:tr w:rsidR="00491F5D" w:rsidRPr="00491F5D" w:rsidTr="004558FB">
              <w:tc>
                <w:tcPr>
                  <w:tcW w:w="3118" w:type="dxa"/>
                </w:tcPr>
                <w:p w:rsidR="00491F5D" w:rsidRPr="00491F5D" w:rsidRDefault="00491F5D" w:rsidP="004558FB">
                  <w:pPr>
                    <w:rPr>
                      <w:rFonts w:ascii="Arial" w:hAnsi="Arial" w:cs="Arial"/>
                      <w:b/>
                      <w:sz w:val="18"/>
                      <w:szCs w:val="18"/>
                    </w:rPr>
                  </w:pPr>
                  <w:r w:rsidRPr="00491F5D">
                    <w:rPr>
                      <w:rFonts w:ascii="Arial" w:hAnsi="Arial" w:cs="Arial"/>
                      <w:b/>
                      <w:sz w:val="18"/>
                      <w:szCs w:val="18"/>
                    </w:rPr>
                    <w:t>Tenant/s</w:t>
                  </w:r>
                </w:p>
              </w:tc>
              <w:tc>
                <w:tcPr>
                  <w:tcW w:w="4961" w:type="dxa"/>
                </w:tcPr>
                <w:p w:rsidR="00491F5D" w:rsidRPr="00491F5D" w:rsidRDefault="00491F5D" w:rsidP="004558FB">
                  <w:pPr>
                    <w:rPr>
                      <w:rFonts w:ascii="Arial" w:hAnsi="Arial" w:cs="Arial"/>
                    </w:rPr>
                  </w:pPr>
                </w:p>
                <w:p w:rsidR="00491F5D" w:rsidRPr="00491F5D" w:rsidRDefault="00491F5D" w:rsidP="004558FB">
                  <w:pPr>
                    <w:rPr>
                      <w:rFonts w:ascii="Arial" w:hAnsi="Arial" w:cs="Arial"/>
                    </w:rPr>
                  </w:pPr>
                </w:p>
              </w:tc>
            </w:tr>
            <w:tr w:rsidR="00491F5D" w:rsidRPr="00491F5D" w:rsidTr="004558FB">
              <w:tc>
                <w:tcPr>
                  <w:tcW w:w="3118" w:type="dxa"/>
                </w:tcPr>
                <w:p w:rsidR="00491F5D" w:rsidRPr="00491F5D" w:rsidRDefault="00491F5D" w:rsidP="004558FB">
                  <w:pPr>
                    <w:rPr>
                      <w:rFonts w:ascii="Arial" w:hAnsi="Arial" w:cs="Arial"/>
                      <w:b/>
                      <w:sz w:val="18"/>
                      <w:szCs w:val="18"/>
                    </w:rPr>
                  </w:pPr>
                  <w:r w:rsidRPr="00491F5D">
                    <w:rPr>
                      <w:rFonts w:ascii="Arial" w:hAnsi="Arial" w:cs="Arial"/>
                      <w:b/>
                      <w:sz w:val="18"/>
                      <w:szCs w:val="18"/>
                    </w:rPr>
                    <w:t>Landlord/Landlord’s Agent</w:t>
                  </w:r>
                </w:p>
              </w:tc>
              <w:tc>
                <w:tcPr>
                  <w:tcW w:w="4961" w:type="dxa"/>
                </w:tcPr>
                <w:p w:rsidR="00491F5D" w:rsidRPr="00491F5D" w:rsidRDefault="00491F5D" w:rsidP="004558FB">
                  <w:pPr>
                    <w:rPr>
                      <w:rFonts w:ascii="Arial" w:hAnsi="Arial" w:cs="Arial"/>
                    </w:rPr>
                  </w:pPr>
                </w:p>
                <w:p w:rsidR="00491F5D" w:rsidRPr="00491F5D" w:rsidRDefault="00491F5D" w:rsidP="004558FB">
                  <w:pPr>
                    <w:rPr>
                      <w:rFonts w:ascii="Arial" w:hAnsi="Arial" w:cs="Arial"/>
                    </w:rPr>
                  </w:pPr>
                </w:p>
              </w:tc>
            </w:tr>
            <w:tr w:rsidR="00491F5D" w:rsidRPr="00491F5D" w:rsidTr="004558FB">
              <w:tc>
                <w:tcPr>
                  <w:tcW w:w="3118" w:type="dxa"/>
                </w:tcPr>
                <w:p w:rsidR="00491F5D" w:rsidRPr="00491F5D" w:rsidRDefault="00491F5D" w:rsidP="004558FB">
                  <w:pPr>
                    <w:rPr>
                      <w:rFonts w:ascii="Arial" w:hAnsi="Arial" w:cs="Arial"/>
                      <w:b/>
                      <w:sz w:val="18"/>
                      <w:szCs w:val="18"/>
                    </w:rPr>
                  </w:pPr>
                  <w:r w:rsidRPr="00491F5D">
                    <w:rPr>
                      <w:rFonts w:ascii="Arial" w:hAnsi="Arial" w:cs="Arial"/>
                      <w:b/>
                      <w:sz w:val="18"/>
                      <w:szCs w:val="18"/>
                    </w:rPr>
                    <w:t>Keys at Check-In</w:t>
                  </w:r>
                </w:p>
              </w:tc>
              <w:tc>
                <w:tcPr>
                  <w:tcW w:w="4961" w:type="dxa"/>
                </w:tcPr>
                <w:p w:rsidR="00491F5D" w:rsidRPr="00491F5D" w:rsidRDefault="00491F5D" w:rsidP="004558FB">
                  <w:pPr>
                    <w:rPr>
                      <w:rFonts w:ascii="Arial" w:hAnsi="Arial" w:cs="Arial"/>
                    </w:rPr>
                  </w:pPr>
                </w:p>
                <w:p w:rsidR="00491F5D" w:rsidRPr="00491F5D" w:rsidRDefault="00491F5D" w:rsidP="004558FB">
                  <w:pPr>
                    <w:rPr>
                      <w:rFonts w:ascii="Arial" w:hAnsi="Arial" w:cs="Arial"/>
                    </w:rPr>
                  </w:pPr>
                </w:p>
              </w:tc>
            </w:tr>
          </w:tbl>
          <w:p w:rsidR="00491F5D" w:rsidRDefault="00491F5D"/>
        </w:tc>
      </w:tr>
    </w:tbl>
    <w:p w:rsidR="00491F5D" w:rsidRPr="00BF7C1F" w:rsidRDefault="00491F5D" w:rsidP="00491F5D">
      <w:pPr>
        <w:rPr>
          <w:b/>
          <w:sz w:val="32"/>
          <w:szCs w:val="32"/>
        </w:rPr>
      </w:pPr>
    </w:p>
    <w:sectPr w:rsidR="00491F5D" w:rsidRPr="00BF7C1F" w:rsidSect="00E338EB">
      <w:headerReference w:type="default" r:id="rId132"/>
      <w:footerReference w:type="default" r:id="rId133"/>
      <w:pgSz w:w="16838" w:h="11906" w:orient="landscape"/>
      <w:pgMar w:top="720" w:right="720" w:bottom="720" w:left="720" w:header="17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52C" w:rsidRDefault="0067252C" w:rsidP="00144B94">
      <w:pPr>
        <w:spacing w:after="0" w:line="240" w:lineRule="auto"/>
      </w:pPr>
      <w:r>
        <w:separator/>
      </w:r>
    </w:p>
  </w:endnote>
  <w:endnote w:type="continuationSeparator" w:id="0">
    <w:p w:rsidR="0067252C" w:rsidRDefault="0067252C" w:rsidP="0014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68" w:rsidRDefault="00297F68" w:rsidP="00D30BA8">
    <w:pPr>
      <w:pStyle w:val="Footer"/>
      <w:tabs>
        <w:tab w:val="left" w:pos="670"/>
        <w:tab w:val="right" w:pos="15398"/>
      </w:tabs>
    </w:pPr>
    <w:r>
      <w:tab/>
    </w:r>
    <w:sdt>
      <w:sdtPr>
        <w:id w:val="-1343617596"/>
        <w:date w:fullDate="2014-11-05T00:00:00Z">
          <w:dateFormat w:val="dd/MM/yyyy"/>
          <w:lid w:val="en-GB"/>
          <w:storeMappedDataAs w:val="dateTime"/>
          <w:calendar w:val="gregorian"/>
        </w:date>
      </w:sdtPr>
      <w:sdtContent>
        <w:r>
          <w:t>05/11/2014</w:t>
        </w:r>
      </w:sdtContent>
    </w:sdt>
    <w:r>
      <w:tab/>
    </w:r>
    <w:r>
      <w:tab/>
    </w:r>
    <w:r>
      <w:tab/>
      <w:t xml:space="preserve">Tenants initials                            </w:t>
    </w:r>
    <w:sdt>
      <w:sdtPr>
        <w:id w:val="-16242194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46AF9">
          <w:rPr>
            <w:noProof/>
          </w:rPr>
          <w:t>71</w:t>
        </w:r>
        <w:r>
          <w:rPr>
            <w:noProof/>
          </w:rPr>
          <w:fldChar w:fldCharType="end"/>
        </w:r>
      </w:sdtContent>
    </w:sdt>
  </w:p>
  <w:p w:rsidR="00297F68" w:rsidRDefault="00297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52C" w:rsidRDefault="0067252C" w:rsidP="00144B94">
      <w:pPr>
        <w:spacing w:after="0" w:line="240" w:lineRule="auto"/>
      </w:pPr>
      <w:r>
        <w:separator/>
      </w:r>
    </w:p>
  </w:footnote>
  <w:footnote w:type="continuationSeparator" w:id="0">
    <w:p w:rsidR="0067252C" w:rsidRDefault="0067252C" w:rsidP="00144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68" w:rsidRDefault="00297F68">
    <w:pPr>
      <w:pStyle w:val="Header"/>
    </w:pPr>
    <w:r>
      <w:tab/>
    </w:r>
    <w:r>
      <w:tab/>
    </w:r>
    <w:r>
      <w:tab/>
    </w:r>
    <w:r>
      <w:tab/>
    </w:r>
    <w:r>
      <w:tab/>
    </w:r>
    <w:r>
      <w:tab/>
    </w:r>
    <w:r>
      <w:rPr>
        <w:noProof/>
        <w:lang w:eastAsia="en-GB"/>
      </w:rPr>
      <w:drawing>
        <wp:inline distT="0" distB="0" distL="0" distR="0">
          <wp:extent cx="1251516" cy="5429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1.jpg"/>
                  <pic:cNvPicPr/>
                </pic:nvPicPr>
                <pic:blipFill>
                  <a:blip r:embed="rId1">
                    <a:extLst>
                      <a:ext uri="{28A0092B-C50C-407E-A947-70E740481C1C}">
                        <a14:useLocalDpi xmlns:a14="http://schemas.microsoft.com/office/drawing/2010/main" val="0"/>
                      </a:ext>
                    </a:extLst>
                  </a:blip>
                  <a:stretch>
                    <a:fillRect/>
                  </a:stretch>
                </pic:blipFill>
                <pic:spPr>
                  <a:xfrm>
                    <a:off x="0" y="0"/>
                    <a:ext cx="1251516" cy="5429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63BB"/>
    <w:multiLevelType w:val="hybridMultilevel"/>
    <w:tmpl w:val="499A0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9513F5"/>
    <w:multiLevelType w:val="hybridMultilevel"/>
    <w:tmpl w:val="9A100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FC1ED0"/>
    <w:multiLevelType w:val="hybridMultilevel"/>
    <w:tmpl w:val="AA5C0D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5DD61A74"/>
    <w:multiLevelType w:val="hybridMultilevel"/>
    <w:tmpl w:val="32AA30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0B76707"/>
    <w:multiLevelType w:val="hybridMultilevel"/>
    <w:tmpl w:val="59603196"/>
    <w:lvl w:ilvl="0" w:tplc="C3948DE8">
      <w:start w:val="1"/>
      <w:numFmt w:val="decimal"/>
      <w:lvlText w:val="%1."/>
      <w:lvlJc w:val="left"/>
      <w:pPr>
        <w:ind w:left="360" w:hanging="360"/>
      </w:pPr>
      <w:rPr>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ocumentProtection w:edit="comment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B94"/>
    <w:rsid w:val="000030C6"/>
    <w:rsid w:val="00003570"/>
    <w:rsid w:val="00011251"/>
    <w:rsid w:val="00011D03"/>
    <w:rsid w:val="000121CE"/>
    <w:rsid w:val="0001271D"/>
    <w:rsid w:val="000142EA"/>
    <w:rsid w:val="00015D3D"/>
    <w:rsid w:val="00020987"/>
    <w:rsid w:val="00020DA4"/>
    <w:rsid w:val="00021B11"/>
    <w:rsid w:val="0002212E"/>
    <w:rsid w:val="000224B3"/>
    <w:rsid w:val="0002254E"/>
    <w:rsid w:val="00022AC8"/>
    <w:rsid w:val="000230A9"/>
    <w:rsid w:val="0002384B"/>
    <w:rsid w:val="0002439C"/>
    <w:rsid w:val="000244C0"/>
    <w:rsid w:val="00025D87"/>
    <w:rsid w:val="000300EB"/>
    <w:rsid w:val="0003012B"/>
    <w:rsid w:val="00031AA2"/>
    <w:rsid w:val="00032A6E"/>
    <w:rsid w:val="00036A5B"/>
    <w:rsid w:val="00041105"/>
    <w:rsid w:val="00046772"/>
    <w:rsid w:val="00050F8B"/>
    <w:rsid w:val="00051F2B"/>
    <w:rsid w:val="000541EC"/>
    <w:rsid w:val="00054586"/>
    <w:rsid w:val="00061D83"/>
    <w:rsid w:val="00063032"/>
    <w:rsid w:val="0006312A"/>
    <w:rsid w:val="0006553B"/>
    <w:rsid w:val="000668B8"/>
    <w:rsid w:val="000669F8"/>
    <w:rsid w:val="000677FD"/>
    <w:rsid w:val="000720D9"/>
    <w:rsid w:val="000738A9"/>
    <w:rsid w:val="000750A2"/>
    <w:rsid w:val="000768BB"/>
    <w:rsid w:val="000806A4"/>
    <w:rsid w:val="000825F9"/>
    <w:rsid w:val="00082844"/>
    <w:rsid w:val="000828E6"/>
    <w:rsid w:val="0008340D"/>
    <w:rsid w:val="000845E0"/>
    <w:rsid w:val="00085B97"/>
    <w:rsid w:val="00085F60"/>
    <w:rsid w:val="00086974"/>
    <w:rsid w:val="00086C74"/>
    <w:rsid w:val="00086CB1"/>
    <w:rsid w:val="000913B3"/>
    <w:rsid w:val="00093CC6"/>
    <w:rsid w:val="000A5E5C"/>
    <w:rsid w:val="000A6813"/>
    <w:rsid w:val="000B1783"/>
    <w:rsid w:val="000B27B4"/>
    <w:rsid w:val="000C119B"/>
    <w:rsid w:val="000C504D"/>
    <w:rsid w:val="000C516A"/>
    <w:rsid w:val="000D2248"/>
    <w:rsid w:val="000D2605"/>
    <w:rsid w:val="000D6E28"/>
    <w:rsid w:val="000E62DB"/>
    <w:rsid w:val="000F13AE"/>
    <w:rsid w:val="000F367D"/>
    <w:rsid w:val="001000CA"/>
    <w:rsid w:val="001027D5"/>
    <w:rsid w:val="00102C27"/>
    <w:rsid w:val="001038A8"/>
    <w:rsid w:val="00110C37"/>
    <w:rsid w:val="0011154A"/>
    <w:rsid w:val="00111F1D"/>
    <w:rsid w:val="00112130"/>
    <w:rsid w:val="0011295B"/>
    <w:rsid w:val="001137DA"/>
    <w:rsid w:val="00113B24"/>
    <w:rsid w:val="001162C6"/>
    <w:rsid w:val="0012029F"/>
    <w:rsid w:val="00120A6E"/>
    <w:rsid w:val="00120A78"/>
    <w:rsid w:val="00121AAC"/>
    <w:rsid w:val="00125831"/>
    <w:rsid w:val="00126E8D"/>
    <w:rsid w:val="00127862"/>
    <w:rsid w:val="0013158F"/>
    <w:rsid w:val="00142E85"/>
    <w:rsid w:val="00143A26"/>
    <w:rsid w:val="001446E8"/>
    <w:rsid w:val="00144B94"/>
    <w:rsid w:val="001470FF"/>
    <w:rsid w:val="00151D72"/>
    <w:rsid w:val="00155684"/>
    <w:rsid w:val="0015706E"/>
    <w:rsid w:val="0016159A"/>
    <w:rsid w:val="00161823"/>
    <w:rsid w:val="00163B55"/>
    <w:rsid w:val="00165D5D"/>
    <w:rsid w:val="00166B4B"/>
    <w:rsid w:val="00171668"/>
    <w:rsid w:val="00173973"/>
    <w:rsid w:val="00174D9B"/>
    <w:rsid w:val="0017627E"/>
    <w:rsid w:val="0017743A"/>
    <w:rsid w:val="001857BE"/>
    <w:rsid w:val="00190087"/>
    <w:rsid w:val="001903EC"/>
    <w:rsid w:val="001904A2"/>
    <w:rsid w:val="0019090F"/>
    <w:rsid w:val="00192814"/>
    <w:rsid w:val="0019498E"/>
    <w:rsid w:val="00196028"/>
    <w:rsid w:val="001A5AA3"/>
    <w:rsid w:val="001B26E4"/>
    <w:rsid w:val="001B379D"/>
    <w:rsid w:val="001B4225"/>
    <w:rsid w:val="001B4D8A"/>
    <w:rsid w:val="001C1B27"/>
    <w:rsid w:val="001C51E6"/>
    <w:rsid w:val="001C79B7"/>
    <w:rsid w:val="001D513A"/>
    <w:rsid w:val="001D6F37"/>
    <w:rsid w:val="001E6113"/>
    <w:rsid w:val="001E6AAE"/>
    <w:rsid w:val="001E6B66"/>
    <w:rsid w:val="001F1639"/>
    <w:rsid w:val="001F1EA4"/>
    <w:rsid w:val="001F1FD9"/>
    <w:rsid w:val="001F3BD5"/>
    <w:rsid w:val="001F7904"/>
    <w:rsid w:val="00202B5C"/>
    <w:rsid w:val="00211180"/>
    <w:rsid w:val="00213986"/>
    <w:rsid w:val="00216D55"/>
    <w:rsid w:val="00220362"/>
    <w:rsid w:val="00224DE3"/>
    <w:rsid w:val="00225497"/>
    <w:rsid w:val="002259B8"/>
    <w:rsid w:val="00241E7F"/>
    <w:rsid w:val="00241F21"/>
    <w:rsid w:val="00251AF9"/>
    <w:rsid w:val="00253837"/>
    <w:rsid w:val="00257463"/>
    <w:rsid w:val="00261131"/>
    <w:rsid w:val="002612BB"/>
    <w:rsid w:val="002622E4"/>
    <w:rsid w:val="00263D87"/>
    <w:rsid w:val="002673C2"/>
    <w:rsid w:val="002718E1"/>
    <w:rsid w:val="00272393"/>
    <w:rsid w:val="00272A07"/>
    <w:rsid w:val="00274572"/>
    <w:rsid w:val="00274858"/>
    <w:rsid w:val="00274966"/>
    <w:rsid w:val="002770F9"/>
    <w:rsid w:val="00277D21"/>
    <w:rsid w:val="00281A61"/>
    <w:rsid w:val="002837D3"/>
    <w:rsid w:val="00286F0C"/>
    <w:rsid w:val="002909B6"/>
    <w:rsid w:val="00290DFA"/>
    <w:rsid w:val="0029163C"/>
    <w:rsid w:val="0029279B"/>
    <w:rsid w:val="00295693"/>
    <w:rsid w:val="00296D3D"/>
    <w:rsid w:val="00297F68"/>
    <w:rsid w:val="002A611D"/>
    <w:rsid w:val="002A6171"/>
    <w:rsid w:val="002B01F5"/>
    <w:rsid w:val="002B20B1"/>
    <w:rsid w:val="002B5BCE"/>
    <w:rsid w:val="002B6664"/>
    <w:rsid w:val="002C0A70"/>
    <w:rsid w:val="002C184A"/>
    <w:rsid w:val="002C1FA7"/>
    <w:rsid w:val="002C46F0"/>
    <w:rsid w:val="002C4A7E"/>
    <w:rsid w:val="002C53A3"/>
    <w:rsid w:val="002C578C"/>
    <w:rsid w:val="002C5DFE"/>
    <w:rsid w:val="002D4252"/>
    <w:rsid w:val="002D4508"/>
    <w:rsid w:val="002D5E74"/>
    <w:rsid w:val="002D6D7D"/>
    <w:rsid w:val="002E1308"/>
    <w:rsid w:val="002E5217"/>
    <w:rsid w:val="002E60FC"/>
    <w:rsid w:val="002E7608"/>
    <w:rsid w:val="002E7A2B"/>
    <w:rsid w:val="002F1716"/>
    <w:rsid w:val="002F1D0E"/>
    <w:rsid w:val="002F41F3"/>
    <w:rsid w:val="002F4484"/>
    <w:rsid w:val="002F4642"/>
    <w:rsid w:val="002F4DC7"/>
    <w:rsid w:val="00301DFB"/>
    <w:rsid w:val="0030209F"/>
    <w:rsid w:val="003027B4"/>
    <w:rsid w:val="00312CAB"/>
    <w:rsid w:val="00315368"/>
    <w:rsid w:val="0031569E"/>
    <w:rsid w:val="00317273"/>
    <w:rsid w:val="00320082"/>
    <w:rsid w:val="00320B7F"/>
    <w:rsid w:val="00322814"/>
    <w:rsid w:val="00326330"/>
    <w:rsid w:val="00326972"/>
    <w:rsid w:val="00326F9A"/>
    <w:rsid w:val="003307FE"/>
    <w:rsid w:val="0033166E"/>
    <w:rsid w:val="003320FD"/>
    <w:rsid w:val="00332509"/>
    <w:rsid w:val="003346B2"/>
    <w:rsid w:val="00336051"/>
    <w:rsid w:val="003367F7"/>
    <w:rsid w:val="00336BD7"/>
    <w:rsid w:val="00340069"/>
    <w:rsid w:val="0034190E"/>
    <w:rsid w:val="003445E5"/>
    <w:rsid w:val="00345028"/>
    <w:rsid w:val="00350573"/>
    <w:rsid w:val="00350BF8"/>
    <w:rsid w:val="003528A4"/>
    <w:rsid w:val="00352E2E"/>
    <w:rsid w:val="003534AD"/>
    <w:rsid w:val="00356462"/>
    <w:rsid w:val="0035654A"/>
    <w:rsid w:val="00360749"/>
    <w:rsid w:val="00363042"/>
    <w:rsid w:val="003649FF"/>
    <w:rsid w:val="00364C6E"/>
    <w:rsid w:val="00366FEB"/>
    <w:rsid w:val="00367373"/>
    <w:rsid w:val="00367845"/>
    <w:rsid w:val="0037019C"/>
    <w:rsid w:val="003733D6"/>
    <w:rsid w:val="0038039A"/>
    <w:rsid w:val="003815C5"/>
    <w:rsid w:val="003863F2"/>
    <w:rsid w:val="00391305"/>
    <w:rsid w:val="003950DF"/>
    <w:rsid w:val="003955B0"/>
    <w:rsid w:val="00395D67"/>
    <w:rsid w:val="00397488"/>
    <w:rsid w:val="003A110D"/>
    <w:rsid w:val="003A44E5"/>
    <w:rsid w:val="003A4EA8"/>
    <w:rsid w:val="003A53CE"/>
    <w:rsid w:val="003A566B"/>
    <w:rsid w:val="003A7292"/>
    <w:rsid w:val="003B0D5B"/>
    <w:rsid w:val="003B39A6"/>
    <w:rsid w:val="003B4368"/>
    <w:rsid w:val="003B51C6"/>
    <w:rsid w:val="003B62D9"/>
    <w:rsid w:val="003B7253"/>
    <w:rsid w:val="003B7C18"/>
    <w:rsid w:val="003B7E0C"/>
    <w:rsid w:val="003C110A"/>
    <w:rsid w:val="003C4D45"/>
    <w:rsid w:val="003C6DE7"/>
    <w:rsid w:val="003D1CFF"/>
    <w:rsid w:val="003D1E72"/>
    <w:rsid w:val="003D3D8F"/>
    <w:rsid w:val="003E2D9E"/>
    <w:rsid w:val="003E381F"/>
    <w:rsid w:val="003F1ABE"/>
    <w:rsid w:val="003F26F8"/>
    <w:rsid w:val="003F38E7"/>
    <w:rsid w:val="003F73AF"/>
    <w:rsid w:val="00400894"/>
    <w:rsid w:val="0040143B"/>
    <w:rsid w:val="00401974"/>
    <w:rsid w:val="0040440F"/>
    <w:rsid w:val="0040730E"/>
    <w:rsid w:val="00407A1D"/>
    <w:rsid w:val="004106A0"/>
    <w:rsid w:val="004113AA"/>
    <w:rsid w:val="004118B4"/>
    <w:rsid w:val="00411DA3"/>
    <w:rsid w:val="00421085"/>
    <w:rsid w:val="004222AC"/>
    <w:rsid w:val="00422AF3"/>
    <w:rsid w:val="0042389F"/>
    <w:rsid w:val="00423C26"/>
    <w:rsid w:val="004253FF"/>
    <w:rsid w:val="004328FE"/>
    <w:rsid w:val="00440766"/>
    <w:rsid w:val="00442077"/>
    <w:rsid w:val="004420BC"/>
    <w:rsid w:val="00442530"/>
    <w:rsid w:val="004432E4"/>
    <w:rsid w:val="00443922"/>
    <w:rsid w:val="004445C0"/>
    <w:rsid w:val="004453A8"/>
    <w:rsid w:val="004454EB"/>
    <w:rsid w:val="004508F9"/>
    <w:rsid w:val="004558FB"/>
    <w:rsid w:val="00455927"/>
    <w:rsid w:val="004606DD"/>
    <w:rsid w:val="0046177C"/>
    <w:rsid w:val="00462DCB"/>
    <w:rsid w:val="00462E31"/>
    <w:rsid w:val="00463257"/>
    <w:rsid w:val="00463942"/>
    <w:rsid w:val="004642C2"/>
    <w:rsid w:val="00465EC3"/>
    <w:rsid w:val="00473DDB"/>
    <w:rsid w:val="00474721"/>
    <w:rsid w:val="00475500"/>
    <w:rsid w:val="004755BA"/>
    <w:rsid w:val="00475FFB"/>
    <w:rsid w:val="004774D4"/>
    <w:rsid w:val="0048009D"/>
    <w:rsid w:val="00481092"/>
    <w:rsid w:val="004815A5"/>
    <w:rsid w:val="00481C0F"/>
    <w:rsid w:val="00485120"/>
    <w:rsid w:val="004877FB"/>
    <w:rsid w:val="00490F00"/>
    <w:rsid w:val="004918D5"/>
    <w:rsid w:val="00491F5D"/>
    <w:rsid w:val="004923B0"/>
    <w:rsid w:val="00495DD5"/>
    <w:rsid w:val="0049617D"/>
    <w:rsid w:val="00496705"/>
    <w:rsid w:val="004A06B0"/>
    <w:rsid w:val="004A2B1B"/>
    <w:rsid w:val="004A5493"/>
    <w:rsid w:val="004A6056"/>
    <w:rsid w:val="004A75B3"/>
    <w:rsid w:val="004B0F4C"/>
    <w:rsid w:val="004B165D"/>
    <w:rsid w:val="004B2128"/>
    <w:rsid w:val="004B32B4"/>
    <w:rsid w:val="004B7BAE"/>
    <w:rsid w:val="004C03F5"/>
    <w:rsid w:val="004C4FAA"/>
    <w:rsid w:val="004D11B8"/>
    <w:rsid w:val="004D2B48"/>
    <w:rsid w:val="004D35A0"/>
    <w:rsid w:val="004D3A1D"/>
    <w:rsid w:val="004D7802"/>
    <w:rsid w:val="004E4EA9"/>
    <w:rsid w:val="004F1A07"/>
    <w:rsid w:val="004F3689"/>
    <w:rsid w:val="004F38DA"/>
    <w:rsid w:val="004F3CDA"/>
    <w:rsid w:val="004F755E"/>
    <w:rsid w:val="00501951"/>
    <w:rsid w:val="005033D1"/>
    <w:rsid w:val="00503849"/>
    <w:rsid w:val="0050659F"/>
    <w:rsid w:val="0050716E"/>
    <w:rsid w:val="005076B9"/>
    <w:rsid w:val="00510116"/>
    <w:rsid w:val="00516E65"/>
    <w:rsid w:val="005222EE"/>
    <w:rsid w:val="00522AB4"/>
    <w:rsid w:val="005233F8"/>
    <w:rsid w:val="00530344"/>
    <w:rsid w:val="00531538"/>
    <w:rsid w:val="0053599B"/>
    <w:rsid w:val="00540A23"/>
    <w:rsid w:val="00543E53"/>
    <w:rsid w:val="00543FD1"/>
    <w:rsid w:val="005447E2"/>
    <w:rsid w:val="005516E8"/>
    <w:rsid w:val="005527A3"/>
    <w:rsid w:val="0055634B"/>
    <w:rsid w:val="005627C1"/>
    <w:rsid w:val="005632B1"/>
    <w:rsid w:val="00563F39"/>
    <w:rsid w:val="00567E5A"/>
    <w:rsid w:val="00570136"/>
    <w:rsid w:val="0057111F"/>
    <w:rsid w:val="005712AC"/>
    <w:rsid w:val="00573681"/>
    <w:rsid w:val="00574BDA"/>
    <w:rsid w:val="005751A3"/>
    <w:rsid w:val="00583834"/>
    <w:rsid w:val="00584C12"/>
    <w:rsid w:val="005851FB"/>
    <w:rsid w:val="00586F95"/>
    <w:rsid w:val="005903FD"/>
    <w:rsid w:val="00592766"/>
    <w:rsid w:val="00594128"/>
    <w:rsid w:val="0059751A"/>
    <w:rsid w:val="005A1E20"/>
    <w:rsid w:val="005A4413"/>
    <w:rsid w:val="005B1FC0"/>
    <w:rsid w:val="005B2FF1"/>
    <w:rsid w:val="005B4005"/>
    <w:rsid w:val="005B53D7"/>
    <w:rsid w:val="005C0EFE"/>
    <w:rsid w:val="005C19A5"/>
    <w:rsid w:val="005C3AF5"/>
    <w:rsid w:val="005C70A7"/>
    <w:rsid w:val="005D19FF"/>
    <w:rsid w:val="005D22CD"/>
    <w:rsid w:val="005D2360"/>
    <w:rsid w:val="005D37CD"/>
    <w:rsid w:val="005D7B40"/>
    <w:rsid w:val="005E0D83"/>
    <w:rsid w:val="005E3A4B"/>
    <w:rsid w:val="005E4D05"/>
    <w:rsid w:val="005E4D38"/>
    <w:rsid w:val="0060020F"/>
    <w:rsid w:val="00604CDD"/>
    <w:rsid w:val="006050A1"/>
    <w:rsid w:val="0060753D"/>
    <w:rsid w:val="00607FEF"/>
    <w:rsid w:val="00611222"/>
    <w:rsid w:val="00611DC0"/>
    <w:rsid w:val="00612E70"/>
    <w:rsid w:val="00613EBD"/>
    <w:rsid w:val="0061742B"/>
    <w:rsid w:val="00620720"/>
    <w:rsid w:val="006222CE"/>
    <w:rsid w:val="00622C42"/>
    <w:rsid w:val="00623818"/>
    <w:rsid w:val="00624151"/>
    <w:rsid w:val="00625E45"/>
    <w:rsid w:val="00630850"/>
    <w:rsid w:val="00631DB8"/>
    <w:rsid w:val="00632CEF"/>
    <w:rsid w:val="00635B21"/>
    <w:rsid w:val="00635FA2"/>
    <w:rsid w:val="006446A6"/>
    <w:rsid w:val="00652FFA"/>
    <w:rsid w:val="00653B36"/>
    <w:rsid w:val="006558A9"/>
    <w:rsid w:val="0065593B"/>
    <w:rsid w:val="00656871"/>
    <w:rsid w:val="006609B5"/>
    <w:rsid w:val="00660EE5"/>
    <w:rsid w:val="00661D31"/>
    <w:rsid w:val="00663514"/>
    <w:rsid w:val="00666B8D"/>
    <w:rsid w:val="00667B40"/>
    <w:rsid w:val="00671B70"/>
    <w:rsid w:val="0067252C"/>
    <w:rsid w:val="00675B2D"/>
    <w:rsid w:val="006778AC"/>
    <w:rsid w:val="00677A59"/>
    <w:rsid w:val="00682A53"/>
    <w:rsid w:val="00684FB6"/>
    <w:rsid w:val="006853A6"/>
    <w:rsid w:val="00685991"/>
    <w:rsid w:val="0069107E"/>
    <w:rsid w:val="00693B4A"/>
    <w:rsid w:val="006A1DE5"/>
    <w:rsid w:val="006A6790"/>
    <w:rsid w:val="006B13E0"/>
    <w:rsid w:val="006B18F5"/>
    <w:rsid w:val="006C35BF"/>
    <w:rsid w:val="006C527A"/>
    <w:rsid w:val="006C5A50"/>
    <w:rsid w:val="006C6480"/>
    <w:rsid w:val="006C75A5"/>
    <w:rsid w:val="006D023C"/>
    <w:rsid w:val="006D2CE0"/>
    <w:rsid w:val="006D2FC1"/>
    <w:rsid w:val="006D37F5"/>
    <w:rsid w:val="006D5801"/>
    <w:rsid w:val="006D6F8A"/>
    <w:rsid w:val="006D7D42"/>
    <w:rsid w:val="006E1354"/>
    <w:rsid w:val="006E1F47"/>
    <w:rsid w:val="006E6DF0"/>
    <w:rsid w:val="006E6F9A"/>
    <w:rsid w:val="006E71DE"/>
    <w:rsid w:val="006F1AD4"/>
    <w:rsid w:val="006F3FC6"/>
    <w:rsid w:val="006F4C22"/>
    <w:rsid w:val="006F7376"/>
    <w:rsid w:val="006F7407"/>
    <w:rsid w:val="00705C18"/>
    <w:rsid w:val="00705D77"/>
    <w:rsid w:val="007073A0"/>
    <w:rsid w:val="007074DD"/>
    <w:rsid w:val="0071191B"/>
    <w:rsid w:val="00713C1B"/>
    <w:rsid w:val="007141C8"/>
    <w:rsid w:val="00714A96"/>
    <w:rsid w:val="007164FF"/>
    <w:rsid w:val="00716B1D"/>
    <w:rsid w:val="007201D4"/>
    <w:rsid w:val="00720DF0"/>
    <w:rsid w:val="00721240"/>
    <w:rsid w:val="00722248"/>
    <w:rsid w:val="00722D01"/>
    <w:rsid w:val="00722FE3"/>
    <w:rsid w:val="007232CD"/>
    <w:rsid w:val="00723BCD"/>
    <w:rsid w:val="00726E34"/>
    <w:rsid w:val="00730A1C"/>
    <w:rsid w:val="00732224"/>
    <w:rsid w:val="0073261F"/>
    <w:rsid w:val="007339B2"/>
    <w:rsid w:val="007341F0"/>
    <w:rsid w:val="00736CC0"/>
    <w:rsid w:val="00737383"/>
    <w:rsid w:val="00744E05"/>
    <w:rsid w:val="00745103"/>
    <w:rsid w:val="007475E6"/>
    <w:rsid w:val="00751B8A"/>
    <w:rsid w:val="00752D8F"/>
    <w:rsid w:val="007532A2"/>
    <w:rsid w:val="00753613"/>
    <w:rsid w:val="00756277"/>
    <w:rsid w:val="00756C21"/>
    <w:rsid w:val="0075797D"/>
    <w:rsid w:val="00762781"/>
    <w:rsid w:val="007644AD"/>
    <w:rsid w:val="007647C9"/>
    <w:rsid w:val="00772B41"/>
    <w:rsid w:val="00772F8A"/>
    <w:rsid w:val="00773CB4"/>
    <w:rsid w:val="0077449F"/>
    <w:rsid w:val="00775659"/>
    <w:rsid w:val="00777E74"/>
    <w:rsid w:val="00781337"/>
    <w:rsid w:val="00781451"/>
    <w:rsid w:val="00781DB0"/>
    <w:rsid w:val="00782650"/>
    <w:rsid w:val="00782F47"/>
    <w:rsid w:val="00784084"/>
    <w:rsid w:val="00786A3E"/>
    <w:rsid w:val="00790306"/>
    <w:rsid w:val="00793938"/>
    <w:rsid w:val="00797DC8"/>
    <w:rsid w:val="007A3450"/>
    <w:rsid w:val="007A3F11"/>
    <w:rsid w:val="007A5038"/>
    <w:rsid w:val="007A52FA"/>
    <w:rsid w:val="007A69AF"/>
    <w:rsid w:val="007A73E5"/>
    <w:rsid w:val="007B3EF9"/>
    <w:rsid w:val="007B4258"/>
    <w:rsid w:val="007B6F08"/>
    <w:rsid w:val="007C15D3"/>
    <w:rsid w:val="007C2062"/>
    <w:rsid w:val="007C2474"/>
    <w:rsid w:val="007C7D10"/>
    <w:rsid w:val="007D5C76"/>
    <w:rsid w:val="007E41FF"/>
    <w:rsid w:val="007E561A"/>
    <w:rsid w:val="007E654E"/>
    <w:rsid w:val="007E682F"/>
    <w:rsid w:val="007E6DC2"/>
    <w:rsid w:val="007E79E0"/>
    <w:rsid w:val="007F1CB5"/>
    <w:rsid w:val="00801BC8"/>
    <w:rsid w:val="008022A9"/>
    <w:rsid w:val="00805B4A"/>
    <w:rsid w:val="008102B0"/>
    <w:rsid w:val="00811D97"/>
    <w:rsid w:val="00812500"/>
    <w:rsid w:val="0081399E"/>
    <w:rsid w:val="00813F8F"/>
    <w:rsid w:val="00816B7D"/>
    <w:rsid w:val="00821536"/>
    <w:rsid w:val="00822612"/>
    <w:rsid w:val="00825F53"/>
    <w:rsid w:val="008279A1"/>
    <w:rsid w:val="008308EB"/>
    <w:rsid w:val="00830DF8"/>
    <w:rsid w:val="008337C1"/>
    <w:rsid w:val="008407D3"/>
    <w:rsid w:val="00840FF8"/>
    <w:rsid w:val="0084734E"/>
    <w:rsid w:val="00850B33"/>
    <w:rsid w:val="00852310"/>
    <w:rsid w:val="00852B51"/>
    <w:rsid w:val="00853E84"/>
    <w:rsid w:val="00854872"/>
    <w:rsid w:val="00856305"/>
    <w:rsid w:val="00856F06"/>
    <w:rsid w:val="00861041"/>
    <w:rsid w:val="00863399"/>
    <w:rsid w:val="00864641"/>
    <w:rsid w:val="0086551F"/>
    <w:rsid w:val="00872AF4"/>
    <w:rsid w:val="00874C87"/>
    <w:rsid w:val="00886E63"/>
    <w:rsid w:val="008901B7"/>
    <w:rsid w:val="00890FDB"/>
    <w:rsid w:val="00893D61"/>
    <w:rsid w:val="00896010"/>
    <w:rsid w:val="00896BFA"/>
    <w:rsid w:val="008A0995"/>
    <w:rsid w:val="008A39F0"/>
    <w:rsid w:val="008A4505"/>
    <w:rsid w:val="008B0C21"/>
    <w:rsid w:val="008B3642"/>
    <w:rsid w:val="008B3FFD"/>
    <w:rsid w:val="008B4E17"/>
    <w:rsid w:val="008B600C"/>
    <w:rsid w:val="008C1CE9"/>
    <w:rsid w:val="008C342C"/>
    <w:rsid w:val="008C4EC8"/>
    <w:rsid w:val="008C5690"/>
    <w:rsid w:val="008D3510"/>
    <w:rsid w:val="008D7D13"/>
    <w:rsid w:val="008E03CE"/>
    <w:rsid w:val="008E1F97"/>
    <w:rsid w:val="008F039A"/>
    <w:rsid w:val="008F0BC6"/>
    <w:rsid w:val="008F0FCD"/>
    <w:rsid w:val="008F1FA2"/>
    <w:rsid w:val="008F387D"/>
    <w:rsid w:val="008F5DE8"/>
    <w:rsid w:val="008F786D"/>
    <w:rsid w:val="009010E1"/>
    <w:rsid w:val="00901928"/>
    <w:rsid w:val="00901A4B"/>
    <w:rsid w:val="00901AE3"/>
    <w:rsid w:val="0091249B"/>
    <w:rsid w:val="00915021"/>
    <w:rsid w:val="00916791"/>
    <w:rsid w:val="00923554"/>
    <w:rsid w:val="009244EC"/>
    <w:rsid w:val="00924E63"/>
    <w:rsid w:val="00926D4C"/>
    <w:rsid w:val="009273EF"/>
    <w:rsid w:val="009308FD"/>
    <w:rsid w:val="00930F5D"/>
    <w:rsid w:val="00934DD0"/>
    <w:rsid w:val="009350DA"/>
    <w:rsid w:val="00936F5B"/>
    <w:rsid w:val="00937928"/>
    <w:rsid w:val="00942EBB"/>
    <w:rsid w:val="00957F45"/>
    <w:rsid w:val="00962A2A"/>
    <w:rsid w:val="00962D02"/>
    <w:rsid w:val="0096476C"/>
    <w:rsid w:val="00964E66"/>
    <w:rsid w:val="009677D8"/>
    <w:rsid w:val="00970059"/>
    <w:rsid w:val="009712FE"/>
    <w:rsid w:val="00972704"/>
    <w:rsid w:val="009731D6"/>
    <w:rsid w:val="009738ED"/>
    <w:rsid w:val="0098166F"/>
    <w:rsid w:val="00986323"/>
    <w:rsid w:val="00992537"/>
    <w:rsid w:val="00993A4A"/>
    <w:rsid w:val="00994028"/>
    <w:rsid w:val="009968D1"/>
    <w:rsid w:val="00996DFE"/>
    <w:rsid w:val="0099794D"/>
    <w:rsid w:val="009A0114"/>
    <w:rsid w:val="009A282D"/>
    <w:rsid w:val="009A29D1"/>
    <w:rsid w:val="009A44B4"/>
    <w:rsid w:val="009B07A3"/>
    <w:rsid w:val="009B0D25"/>
    <w:rsid w:val="009B338B"/>
    <w:rsid w:val="009B7BBF"/>
    <w:rsid w:val="009C0DD5"/>
    <w:rsid w:val="009C0DE3"/>
    <w:rsid w:val="009C1176"/>
    <w:rsid w:val="009C1503"/>
    <w:rsid w:val="009C2D51"/>
    <w:rsid w:val="009C44AB"/>
    <w:rsid w:val="009C7FF2"/>
    <w:rsid w:val="009D06CE"/>
    <w:rsid w:val="009D0EE3"/>
    <w:rsid w:val="009D318E"/>
    <w:rsid w:val="009D427E"/>
    <w:rsid w:val="009D442B"/>
    <w:rsid w:val="009D4460"/>
    <w:rsid w:val="009D4D81"/>
    <w:rsid w:val="009D5B99"/>
    <w:rsid w:val="009E0409"/>
    <w:rsid w:val="009E2912"/>
    <w:rsid w:val="009E2929"/>
    <w:rsid w:val="009E59B5"/>
    <w:rsid w:val="009E6C06"/>
    <w:rsid w:val="009F0A7C"/>
    <w:rsid w:val="009F4287"/>
    <w:rsid w:val="00A0129E"/>
    <w:rsid w:val="00A03B21"/>
    <w:rsid w:val="00A0415A"/>
    <w:rsid w:val="00A068B4"/>
    <w:rsid w:val="00A071C7"/>
    <w:rsid w:val="00A1658C"/>
    <w:rsid w:val="00A17EBD"/>
    <w:rsid w:val="00A21DB0"/>
    <w:rsid w:val="00A22CFD"/>
    <w:rsid w:val="00A247AE"/>
    <w:rsid w:val="00A2657C"/>
    <w:rsid w:val="00A27C3A"/>
    <w:rsid w:val="00A30BF8"/>
    <w:rsid w:val="00A32A90"/>
    <w:rsid w:val="00A33D4F"/>
    <w:rsid w:val="00A3674E"/>
    <w:rsid w:val="00A36EF6"/>
    <w:rsid w:val="00A37504"/>
    <w:rsid w:val="00A403C5"/>
    <w:rsid w:val="00A40691"/>
    <w:rsid w:val="00A410B4"/>
    <w:rsid w:val="00A44A2D"/>
    <w:rsid w:val="00A44C9E"/>
    <w:rsid w:val="00A45F01"/>
    <w:rsid w:val="00A507A7"/>
    <w:rsid w:val="00A51521"/>
    <w:rsid w:val="00A516C1"/>
    <w:rsid w:val="00A53B98"/>
    <w:rsid w:val="00A54412"/>
    <w:rsid w:val="00A56CE5"/>
    <w:rsid w:val="00A57675"/>
    <w:rsid w:val="00A61803"/>
    <w:rsid w:val="00A6320E"/>
    <w:rsid w:val="00A64FAD"/>
    <w:rsid w:val="00A66AAE"/>
    <w:rsid w:val="00A71929"/>
    <w:rsid w:val="00A73201"/>
    <w:rsid w:val="00A73DAF"/>
    <w:rsid w:val="00A749DE"/>
    <w:rsid w:val="00A75BFA"/>
    <w:rsid w:val="00A75CB5"/>
    <w:rsid w:val="00A7664D"/>
    <w:rsid w:val="00A76868"/>
    <w:rsid w:val="00A80C09"/>
    <w:rsid w:val="00A914A5"/>
    <w:rsid w:val="00A93107"/>
    <w:rsid w:val="00A93A3E"/>
    <w:rsid w:val="00A94306"/>
    <w:rsid w:val="00AA03E9"/>
    <w:rsid w:val="00AA0D9C"/>
    <w:rsid w:val="00AA2621"/>
    <w:rsid w:val="00AA2B63"/>
    <w:rsid w:val="00AA3CAA"/>
    <w:rsid w:val="00AA4040"/>
    <w:rsid w:val="00AA46AB"/>
    <w:rsid w:val="00AA6A35"/>
    <w:rsid w:val="00AA6BC8"/>
    <w:rsid w:val="00AA785F"/>
    <w:rsid w:val="00AB0A3D"/>
    <w:rsid w:val="00AB1C15"/>
    <w:rsid w:val="00AB1EBE"/>
    <w:rsid w:val="00AB38BE"/>
    <w:rsid w:val="00AB4511"/>
    <w:rsid w:val="00AB66F6"/>
    <w:rsid w:val="00AB7E98"/>
    <w:rsid w:val="00AC1916"/>
    <w:rsid w:val="00AC2D76"/>
    <w:rsid w:val="00AC70E5"/>
    <w:rsid w:val="00AC7EB4"/>
    <w:rsid w:val="00AD2181"/>
    <w:rsid w:val="00AD6865"/>
    <w:rsid w:val="00AD756A"/>
    <w:rsid w:val="00AE0C02"/>
    <w:rsid w:val="00AE3EB0"/>
    <w:rsid w:val="00AE41AC"/>
    <w:rsid w:val="00AE42CC"/>
    <w:rsid w:val="00AE4871"/>
    <w:rsid w:val="00AE638C"/>
    <w:rsid w:val="00AE65F7"/>
    <w:rsid w:val="00AF3237"/>
    <w:rsid w:val="00AF6B6F"/>
    <w:rsid w:val="00B0324A"/>
    <w:rsid w:val="00B03907"/>
    <w:rsid w:val="00B04F21"/>
    <w:rsid w:val="00B07059"/>
    <w:rsid w:val="00B100E1"/>
    <w:rsid w:val="00B115AD"/>
    <w:rsid w:val="00B12EDC"/>
    <w:rsid w:val="00B1405D"/>
    <w:rsid w:val="00B14EDA"/>
    <w:rsid w:val="00B14F76"/>
    <w:rsid w:val="00B15BF3"/>
    <w:rsid w:val="00B2064E"/>
    <w:rsid w:val="00B232C4"/>
    <w:rsid w:val="00B24E97"/>
    <w:rsid w:val="00B26E76"/>
    <w:rsid w:val="00B27CAB"/>
    <w:rsid w:val="00B33568"/>
    <w:rsid w:val="00B35818"/>
    <w:rsid w:val="00B4030D"/>
    <w:rsid w:val="00B43D06"/>
    <w:rsid w:val="00B45E74"/>
    <w:rsid w:val="00B46AF9"/>
    <w:rsid w:val="00B5085F"/>
    <w:rsid w:val="00B52C24"/>
    <w:rsid w:val="00B52DCB"/>
    <w:rsid w:val="00B53369"/>
    <w:rsid w:val="00B54DC8"/>
    <w:rsid w:val="00B57AF3"/>
    <w:rsid w:val="00B60315"/>
    <w:rsid w:val="00B63522"/>
    <w:rsid w:val="00B64BA0"/>
    <w:rsid w:val="00B67A20"/>
    <w:rsid w:val="00B7148A"/>
    <w:rsid w:val="00B72BC2"/>
    <w:rsid w:val="00B77C87"/>
    <w:rsid w:val="00B77F5F"/>
    <w:rsid w:val="00B77FF6"/>
    <w:rsid w:val="00B81769"/>
    <w:rsid w:val="00B823E3"/>
    <w:rsid w:val="00B84021"/>
    <w:rsid w:val="00B858AB"/>
    <w:rsid w:val="00B87AC8"/>
    <w:rsid w:val="00B91D80"/>
    <w:rsid w:val="00B92114"/>
    <w:rsid w:val="00B9236B"/>
    <w:rsid w:val="00B94E0A"/>
    <w:rsid w:val="00BA0292"/>
    <w:rsid w:val="00BA049E"/>
    <w:rsid w:val="00BA06B1"/>
    <w:rsid w:val="00BA29BC"/>
    <w:rsid w:val="00BA2F0C"/>
    <w:rsid w:val="00BA4F9B"/>
    <w:rsid w:val="00BA6968"/>
    <w:rsid w:val="00BA7105"/>
    <w:rsid w:val="00BA79F7"/>
    <w:rsid w:val="00BB12EC"/>
    <w:rsid w:val="00BB1620"/>
    <w:rsid w:val="00BB32CE"/>
    <w:rsid w:val="00BC04DD"/>
    <w:rsid w:val="00BC1758"/>
    <w:rsid w:val="00BC2516"/>
    <w:rsid w:val="00BC3957"/>
    <w:rsid w:val="00BC65E0"/>
    <w:rsid w:val="00BD1168"/>
    <w:rsid w:val="00BD4073"/>
    <w:rsid w:val="00BD592B"/>
    <w:rsid w:val="00BD73CD"/>
    <w:rsid w:val="00BE1604"/>
    <w:rsid w:val="00BE4D7A"/>
    <w:rsid w:val="00BE5138"/>
    <w:rsid w:val="00BE7635"/>
    <w:rsid w:val="00BF0BE8"/>
    <w:rsid w:val="00BF0CD7"/>
    <w:rsid w:val="00BF2AEA"/>
    <w:rsid w:val="00BF2DBC"/>
    <w:rsid w:val="00BF488F"/>
    <w:rsid w:val="00BF5205"/>
    <w:rsid w:val="00BF6506"/>
    <w:rsid w:val="00BF7C1F"/>
    <w:rsid w:val="00C03719"/>
    <w:rsid w:val="00C03A6D"/>
    <w:rsid w:val="00C04C33"/>
    <w:rsid w:val="00C066CD"/>
    <w:rsid w:val="00C06942"/>
    <w:rsid w:val="00C0735A"/>
    <w:rsid w:val="00C123DC"/>
    <w:rsid w:val="00C150A0"/>
    <w:rsid w:val="00C15464"/>
    <w:rsid w:val="00C177DB"/>
    <w:rsid w:val="00C21AAA"/>
    <w:rsid w:val="00C22386"/>
    <w:rsid w:val="00C22815"/>
    <w:rsid w:val="00C22A71"/>
    <w:rsid w:val="00C22ED9"/>
    <w:rsid w:val="00C24F2C"/>
    <w:rsid w:val="00C30DBF"/>
    <w:rsid w:val="00C31803"/>
    <w:rsid w:val="00C35F80"/>
    <w:rsid w:val="00C431D1"/>
    <w:rsid w:val="00C44571"/>
    <w:rsid w:val="00C500AF"/>
    <w:rsid w:val="00C51169"/>
    <w:rsid w:val="00C54113"/>
    <w:rsid w:val="00C60B2E"/>
    <w:rsid w:val="00C61AC4"/>
    <w:rsid w:val="00C63DC5"/>
    <w:rsid w:val="00C712FE"/>
    <w:rsid w:val="00C715B3"/>
    <w:rsid w:val="00C72934"/>
    <w:rsid w:val="00C75283"/>
    <w:rsid w:val="00C76B54"/>
    <w:rsid w:val="00C76CAE"/>
    <w:rsid w:val="00C77AB3"/>
    <w:rsid w:val="00C837D5"/>
    <w:rsid w:val="00C83867"/>
    <w:rsid w:val="00C869E4"/>
    <w:rsid w:val="00C90A08"/>
    <w:rsid w:val="00C947A7"/>
    <w:rsid w:val="00C973EF"/>
    <w:rsid w:val="00C97806"/>
    <w:rsid w:val="00C97CE6"/>
    <w:rsid w:val="00CA08C2"/>
    <w:rsid w:val="00CA36A4"/>
    <w:rsid w:val="00CA380C"/>
    <w:rsid w:val="00CB27B0"/>
    <w:rsid w:val="00CB32A2"/>
    <w:rsid w:val="00CB39E0"/>
    <w:rsid w:val="00CC08D1"/>
    <w:rsid w:val="00CC09AA"/>
    <w:rsid w:val="00CC2FEC"/>
    <w:rsid w:val="00CC44A8"/>
    <w:rsid w:val="00CC69C6"/>
    <w:rsid w:val="00CD2387"/>
    <w:rsid w:val="00CD2C73"/>
    <w:rsid w:val="00CD5FB5"/>
    <w:rsid w:val="00CE28B5"/>
    <w:rsid w:val="00CE4C37"/>
    <w:rsid w:val="00CE5A10"/>
    <w:rsid w:val="00CE6E47"/>
    <w:rsid w:val="00CE7DD7"/>
    <w:rsid w:val="00CF0456"/>
    <w:rsid w:val="00CF4180"/>
    <w:rsid w:val="00CF4D3A"/>
    <w:rsid w:val="00CF4DD7"/>
    <w:rsid w:val="00CF750B"/>
    <w:rsid w:val="00D003EC"/>
    <w:rsid w:val="00D107EC"/>
    <w:rsid w:val="00D10931"/>
    <w:rsid w:val="00D109AB"/>
    <w:rsid w:val="00D1107F"/>
    <w:rsid w:val="00D12C27"/>
    <w:rsid w:val="00D14830"/>
    <w:rsid w:val="00D24316"/>
    <w:rsid w:val="00D2435C"/>
    <w:rsid w:val="00D26563"/>
    <w:rsid w:val="00D30BA8"/>
    <w:rsid w:val="00D30E0A"/>
    <w:rsid w:val="00D35416"/>
    <w:rsid w:val="00D36CEA"/>
    <w:rsid w:val="00D37CD6"/>
    <w:rsid w:val="00D42781"/>
    <w:rsid w:val="00D427BB"/>
    <w:rsid w:val="00D43484"/>
    <w:rsid w:val="00D43DCC"/>
    <w:rsid w:val="00D47000"/>
    <w:rsid w:val="00D474DE"/>
    <w:rsid w:val="00D519CE"/>
    <w:rsid w:val="00D5522D"/>
    <w:rsid w:val="00D655ED"/>
    <w:rsid w:val="00D66B8B"/>
    <w:rsid w:val="00D6700D"/>
    <w:rsid w:val="00D676D0"/>
    <w:rsid w:val="00D72C46"/>
    <w:rsid w:val="00D74E93"/>
    <w:rsid w:val="00D8233C"/>
    <w:rsid w:val="00D8256D"/>
    <w:rsid w:val="00D836A7"/>
    <w:rsid w:val="00D85B8D"/>
    <w:rsid w:val="00D868CA"/>
    <w:rsid w:val="00D874D6"/>
    <w:rsid w:val="00D877E5"/>
    <w:rsid w:val="00D91B6F"/>
    <w:rsid w:val="00D95574"/>
    <w:rsid w:val="00D971F3"/>
    <w:rsid w:val="00DA17C9"/>
    <w:rsid w:val="00DB7A54"/>
    <w:rsid w:val="00DB7EB3"/>
    <w:rsid w:val="00DC74F9"/>
    <w:rsid w:val="00DC7E75"/>
    <w:rsid w:val="00DD0891"/>
    <w:rsid w:val="00DD241A"/>
    <w:rsid w:val="00DD4CC5"/>
    <w:rsid w:val="00DD4E36"/>
    <w:rsid w:val="00DD68F3"/>
    <w:rsid w:val="00DD7101"/>
    <w:rsid w:val="00DE39F9"/>
    <w:rsid w:val="00DE486D"/>
    <w:rsid w:val="00DE499C"/>
    <w:rsid w:val="00DF2463"/>
    <w:rsid w:val="00DF7C9E"/>
    <w:rsid w:val="00E0430A"/>
    <w:rsid w:val="00E043A1"/>
    <w:rsid w:val="00E04E6C"/>
    <w:rsid w:val="00E0646F"/>
    <w:rsid w:val="00E11882"/>
    <w:rsid w:val="00E12FBC"/>
    <w:rsid w:val="00E148F8"/>
    <w:rsid w:val="00E1537B"/>
    <w:rsid w:val="00E261E1"/>
    <w:rsid w:val="00E266D9"/>
    <w:rsid w:val="00E26B3B"/>
    <w:rsid w:val="00E27B99"/>
    <w:rsid w:val="00E314DA"/>
    <w:rsid w:val="00E338EB"/>
    <w:rsid w:val="00E36782"/>
    <w:rsid w:val="00E3773B"/>
    <w:rsid w:val="00E40C63"/>
    <w:rsid w:val="00E42BC0"/>
    <w:rsid w:val="00E45205"/>
    <w:rsid w:val="00E46850"/>
    <w:rsid w:val="00E46F1C"/>
    <w:rsid w:val="00E46FE7"/>
    <w:rsid w:val="00E530AE"/>
    <w:rsid w:val="00E53172"/>
    <w:rsid w:val="00E55EE6"/>
    <w:rsid w:val="00E5708B"/>
    <w:rsid w:val="00E57406"/>
    <w:rsid w:val="00E64C28"/>
    <w:rsid w:val="00E705A7"/>
    <w:rsid w:val="00E713BE"/>
    <w:rsid w:val="00E75CDC"/>
    <w:rsid w:val="00E8046F"/>
    <w:rsid w:val="00E82BAF"/>
    <w:rsid w:val="00E82F0E"/>
    <w:rsid w:val="00E83F42"/>
    <w:rsid w:val="00E83F64"/>
    <w:rsid w:val="00E84414"/>
    <w:rsid w:val="00E869E3"/>
    <w:rsid w:val="00E87722"/>
    <w:rsid w:val="00E8780B"/>
    <w:rsid w:val="00E9065E"/>
    <w:rsid w:val="00E95BD0"/>
    <w:rsid w:val="00E96652"/>
    <w:rsid w:val="00EA1445"/>
    <w:rsid w:val="00EA197B"/>
    <w:rsid w:val="00EA1ECC"/>
    <w:rsid w:val="00EA21CF"/>
    <w:rsid w:val="00EA38FD"/>
    <w:rsid w:val="00EA3F18"/>
    <w:rsid w:val="00EA5723"/>
    <w:rsid w:val="00EA5D3E"/>
    <w:rsid w:val="00EA7543"/>
    <w:rsid w:val="00EB1FCA"/>
    <w:rsid w:val="00EB5AEF"/>
    <w:rsid w:val="00EB6284"/>
    <w:rsid w:val="00EC40CC"/>
    <w:rsid w:val="00EC66D1"/>
    <w:rsid w:val="00ED0B1C"/>
    <w:rsid w:val="00ED0FCC"/>
    <w:rsid w:val="00ED10BF"/>
    <w:rsid w:val="00ED26C0"/>
    <w:rsid w:val="00ED2CDC"/>
    <w:rsid w:val="00ED6892"/>
    <w:rsid w:val="00EE147C"/>
    <w:rsid w:val="00EE1DA4"/>
    <w:rsid w:val="00EE3122"/>
    <w:rsid w:val="00EE347C"/>
    <w:rsid w:val="00EE6FFF"/>
    <w:rsid w:val="00EF77F4"/>
    <w:rsid w:val="00EF7A66"/>
    <w:rsid w:val="00F0385E"/>
    <w:rsid w:val="00F04330"/>
    <w:rsid w:val="00F05726"/>
    <w:rsid w:val="00F07516"/>
    <w:rsid w:val="00F07550"/>
    <w:rsid w:val="00F133B3"/>
    <w:rsid w:val="00F16405"/>
    <w:rsid w:val="00F175A8"/>
    <w:rsid w:val="00F20A3A"/>
    <w:rsid w:val="00F222B2"/>
    <w:rsid w:val="00F251B6"/>
    <w:rsid w:val="00F251B8"/>
    <w:rsid w:val="00F265C3"/>
    <w:rsid w:val="00F265FF"/>
    <w:rsid w:val="00F30683"/>
    <w:rsid w:val="00F3303F"/>
    <w:rsid w:val="00F37920"/>
    <w:rsid w:val="00F4086A"/>
    <w:rsid w:val="00F44655"/>
    <w:rsid w:val="00F44CC1"/>
    <w:rsid w:val="00F525C6"/>
    <w:rsid w:val="00F528D1"/>
    <w:rsid w:val="00F534DB"/>
    <w:rsid w:val="00F54367"/>
    <w:rsid w:val="00F54875"/>
    <w:rsid w:val="00F552E0"/>
    <w:rsid w:val="00F60AF7"/>
    <w:rsid w:val="00F6152C"/>
    <w:rsid w:val="00F61680"/>
    <w:rsid w:val="00F67C4D"/>
    <w:rsid w:val="00F67EDC"/>
    <w:rsid w:val="00F72311"/>
    <w:rsid w:val="00F72782"/>
    <w:rsid w:val="00F730B8"/>
    <w:rsid w:val="00F74056"/>
    <w:rsid w:val="00F75C3D"/>
    <w:rsid w:val="00F76288"/>
    <w:rsid w:val="00F766BD"/>
    <w:rsid w:val="00F80079"/>
    <w:rsid w:val="00F80CE4"/>
    <w:rsid w:val="00F8289D"/>
    <w:rsid w:val="00F83968"/>
    <w:rsid w:val="00F83A2D"/>
    <w:rsid w:val="00F84B43"/>
    <w:rsid w:val="00F863A6"/>
    <w:rsid w:val="00F9433F"/>
    <w:rsid w:val="00F95322"/>
    <w:rsid w:val="00F97675"/>
    <w:rsid w:val="00FA4911"/>
    <w:rsid w:val="00FA4BF2"/>
    <w:rsid w:val="00FA7705"/>
    <w:rsid w:val="00FB0544"/>
    <w:rsid w:val="00FB273A"/>
    <w:rsid w:val="00FB660F"/>
    <w:rsid w:val="00FB6A69"/>
    <w:rsid w:val="00FB6B0E"/>
    <w:rsid w:val="00FB75B4"/>
    <w:rsid w:val="00FB776D"/>
    <w:rsid w:val="00FC2694"/>
    <w:rsid w:val="00FC4516"/>
    <w:rsid w:val="00FC5152"/>
    <w:rsid w:val="00FC601C"/>
    <w:rsid w:val="00FC60FC"/>
    <w:rsid w:val="00FC6748"/>
    <w:rsid w:val="00FC6D09"/>
    <w:rsid w:val="00FC6D95"/>
    <w:rsid w:val="00FD0014"/>
    <w:rsid w:val="00FD0E48"/>
    <w:rsid w:val="00FD3E4C"/>
    <w:rsid w:val="00FD4E46"/>
    <w:rsid w:val="00FD617A"/>
    <w:rsid w:val="00FE1B3D"/>
    <w:rsid w:val="00FE2DD5"/>
    <w:rsid w:val="00FE5C09"/>
    <w:rsid w:val="00FF591D"/>
    <w:rsid w:val="00FF6F21"/>
    <w:rsid w:val="00FF72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510"/>
  </w:style>
  <w:style w:type="paragraph" w:styleId="Heading1">
    <w:name w:val="heading 1"/>
    <w:basedOn w:val="Normal"/>
    <w:next w:val="Normal"/>
    <w:link w:val="Heading1Char"/>
    <w:uiPriority w:val="9"/>
    <w:qFormat/>
    <w:rsid w:val="00495DD5"/>
    <w:pPr>
      <w:keepNext/>
      <w:keepLines/>
      <w:spacing w:before="120" w:after="120" w:line="240" w:lineRule="auto"/>
      <w:jc w:val="center"/>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B94"/>
  </w:style>
  <w:style w:type="paragraph" w:styleId="Footer">
    <w:name w:val="footer"/>
    <w:basedOn w:val="Normal"/>
    <w:link w:val="FooterChar"/>
    <w:uiPriority w:val="99"/>
    <w:unhideWhenUsed/>
    <w:rsid w:val="0014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94"/>
  </w:style>
  <w:style w:type="paragraph" w:styleId="BalloonText">
    <w:name w:val="Balloon Text"/>
    <w:basedOn w:val="Normal"/>
    <w:link w:val="BalloonTextChar"/>
    <w:uiPriority w:val="99"/>
    <w:semiHidden/>
    <w:unhideWhenUsed/>
    <w:rsid w:val="00144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B94"/>
    <w:rPr>
      <w:rFonts w:ascii="Tahoma" w:hAnsi="Tahoma" w:cs="Tahoma"/>
      <w:sz w:val="16"/>
      <w:szCs w:val="16"/>
    </w:rPr>
  </w:style>
  <w:style w:type="table" w:styleId="TableGrid">
    <w:name w:val="Table Grid"/>
    <w:basedOn w:val="TableNormal"/>
    <w:uiPriority w:val="39"/>
    <w:rsid w:val="00BF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591D"/>
    <w:pPr>
      <w:ind w:left="720"/>
      <w:contextualSpacing/>
    </w:pPr>
  </w:style>
  <w:style w:type="paragraph" w:customStyle="1" w:styleId="yiv380823126msonormal">
    <w:name w:val="yiv380823126msonormal"/>
    <w:basedOn w:val="Normal"/>
    <w:rsid w:val="00FC6D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C6D95"/>
  </w:style>
  <w:style w:type="table" w:customStyle="1" w:styleId="TableGrid1">
    <w:name w:val="Table Grid1"/>
    <w:basedOn w:val="TableNormal"/>
    <w:next w:val="TableGrid"/>
    <w:uiPriority w:val="39"/>
    <w:rsid w:val="00EB6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6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2C27"/>
    <w:rPr>
      <w:color w:val="808080"/>
    </w:rPr>
  </w:style>
  <w:style w:type="paragraph" w:styleId="NoSpacing">
    <w:name w:val="No Spacing"/>
    <w:uiPriority w:val="1"/>
    <w:qFormat/>
    <w:rsid w:val="00A53B98"/>
    <w:pPr>
      <w:spacing w:after="0" w:line="240" w:lineRule="auto"/>
    </w:pPr>
  </w:style>
  <w:style w:type="character" w:styleId="Hyperlink">
    <w:name w:val="Hyperlink"/>
    <w:basedOn w:val="DefaultParagraphFont"/>
    <w:uiPriority w:val="99"/>
    <w:unhideWhenUsed/>
    <w:rsid w:val="00F525C6"/>
    <w:rPr>
      <w:color w:val="0563C1" w:themeColor="hyperlink"/>
      <w:u w:val="single"/>
    </w:rPr>
  </w:style>
  <w:style w:type="paragraph" w:customStyle="1" w:styleId="Head3">
    <w:name w:val="Head 3"/>
    <w:basedOn w:val="Header"/>
    <w:link w:val="Head3Char"/>
    <w:rsid w:val="00491F5D"/>
    <w:pPr>
      <w:tabs>
        <w:tab w:val="clear" w:pos="4513"/>
        <w:tab w:val="clear" w:pos="9026"/>
        <w:tab w:val="center" w:pos="4320"/>
        <w:tab w:val="right" w:pos="8640"/>
      </w:tabs>
      <w:spacing w:before="60" w:after="120"/>
    </w:pPr>
    <w:rPr>
      <w:rFonts w:ascii="Verdana" w:eastAsia="Times New Roman" w:hAnsi="Verdana" w:cs="Times New Roman"/>
      <w:b/>
      <w:w w:val="133"/>
      <w:sz w:val="20"/>
      <w:szCs w:val="24"/>
      <w:lang w:val="en-US"/>
    </w:rPr>
  </w:style>
  <w:style w:type="paragraph" w:customStyle="1" w:styleId="fixedtext">
    <w:name w:val="fixed text"/>
    <w:basedOn w:val="Normal"/>
    <w:link w:val="fixedtextChar"/>
    <w:rsid w:val="00491F5D"/>
    <w:pPr>
      <w:spacing w:before="60" w:after="60" w:line="240" w:lineRule="auto"/>
      <w:jc w:val="both"/>
    </w:pPr>
    <w:rPr>
      <w:rFonts w:ascii="Verdana" w:eastAsia="Times New Roman" w:hAnsi="Verdana" w:cs="Times New Roman"/>
      <w:sz w:val="16"/>
      <w:szCs w:val="24"/>
      <w:lang w:val="en-US"/>
    </w:rPr>
  </w:style>
  <w:style w:type="character" w:customStyle="1" w:styleId="fixedtextChar">
    <w:name w:val="fixed text Char"/>
    <w:link w:val="fixedtext"/>
    <w:rsid w:val="00491F5D"/>
    <w:rPr>
      <w:rFonts w:ascii="Verdana" w:eastAsia="Times New Roman" w:hAnsi="Verdana" w:cs="Times New Roman"/>
      <w:sz w:val="16"/>
      <w:szCs w:val="24"/>
      <w:lang w:val="en-US"/>
    </w:rPr>
  </w:style>
  <w:style w:type="character" w:customStyle="1" w:styleId="Head3Char">
    <w:name w:val="Head 3 Char"/>
    <w:link w:val="Head3"/>
    <w:rsid w:val="00491F5D"/>
    <w:rPr>
      <w:rFonts w:ascii="Verdana" w:eastAsia="Times New Roman" w:hAnsi="Verdana" w:cs="Times New Roman"/>
      <w:b/>
      <w:w w:val="133"/>
      <w:sz w:val="20"/>
      <w:szCs w:val="24"/>
      <w:lang w:val="en-US"/>
    </w:rPr>
  </w:style>
  <w:style w:type="character" w:customStyle="1" w:styleId="Heading1Char">
    <w:name w:val="Heading 1 Char"/>
    <w:basedOn w:val="DefaultParagraphFont"/>
    <w:link w:val="Heading1"/>
    <w:uiPriority w:val="9"/>
    <w:rsid w:val="00495DD5"/>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495DD5"/>
    <w:pPr>
      <w:spacing w:line="276" w:lineRule="auto"/>
      <w:outlineLvl w:val="9"/>
    </w:pPr>
    <w:rPr>
      <w:lang w:val="en-US" w:eastAsia="ja-JP"/>
    </w:rPr>
  </w:style>
  <w:style w:type="paragraph" w:styleId="TOC1">
    <w:name w:val="toc 1"/>
    <w:basedOn w:val="Normal"/>
    <w:next w:val="Normal"/>
    <w:autoRedefine/>
    <w:uiPriority w:val="39"/>
    <w:unhideWhenUsed/>
    <w:rsid w:val="00241F21"/>
    <w:pPr>
      <w:spacing w:after="100"/>
    </w:pPr>
  </w:style>
  <w:style w:type="paragraph" w:customStyle="1" w:styleId="Style1">
    <w:name w:val="Style1"/>
    <w:basedOn w:val="Heading1"/>
    <w:link w:val="Style1Char"/>
    <w:qFormat/>
    <w:rsid w:val="006D5801"/>
  </w:style>
  <w:style w:type="character" w:customStyle="1" w:styleId="Style1Char">
    <w:name w:val="Style1 Char"/>
    <w:basedOn w:val="Heading1Char"/>
    <w:link w:val="Style1"/>
    <w:rsid w:val="006D5801"/>
    <w:rPr>
      <w:rFonts w:ascii="Arial" w:eastAsiaTheme="majorEastAsia" w:hAnsi="Arial"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510"/>
  </w:style>
  <w:style w:type="paragraph" w:styleId="Heading1">
    <w:name w:val="heading 1"/>
    <w:basedOn w:val="Normal"/>
    <w:next w:val="Normal"/>
    <w:link w:val="Heading1Char"/>
    <w:uiPriority w:val="9"/>
    <w:qFormat/>
    <w:rsid w:val="00495DD5"/>
    <w:pPr>
      <w:keepNext/>
      <w:keepLines/>
      <w:spacing w:before="120" w:after="120" w:line="240" w:lineRule="auto"/>
      <w:jc w:val="center"/>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B94"/>
  </w:style>
  <w:style w:type="paragraph" w:styleId="Footer">
    <w:name w:val="footer"/>
    <w:basedOn w:val="Normal"/>
    <w:link w:val="FooterChar"/>
    <w:uiPriority w:val="99"/>
    <w:unhideWhenUsed/>
    <w:rsid w:val="0014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94"/>
  </w:style>
  <w:style w:type="paragraph" w:styleId="BalloonText">
    <w:name w:val="Balloon Text"/>
    <w:basedOn w:val="Normal"/>
    <w:link w:val="BalloonTextChar"/>
    <w:uiPriority w:val="99"/>
    <w:semiHidden/>
    <w:unhideWhenUsed/>
    <w:rsid w:val="00144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B94"/>
    <w:rPr>
      <w:rFonts w:ascii="Tahoma" w:hAnsi="Tahoma" w:cs="Tahoma"/>
      <w:sz w:val="16"/>
      <w:szCs w:val="16"/>
    </w:rPr>
  </w:style>
  <w:style w:type="table" w:styleId="TableGrid">
    <w:name w:val="Table Grid"/>
    <w:basedOn w:val="TableNormal"/>
    <w:uiPriority w:val="39"/>
    <w:rsid w:val="00BF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591D"/>
    <w:pPr>
      <w:ind w:left="720"/>
      <w:contextualSpacing/>
    </w:pPr>
  </w:style>
  <w:style w:type="paragraph" w:customStyle="1" w:styleId="yiv380823126msonormal">
    <w:name w:val="yiv380823126msonormal"/>
    <w:basedOn w:val="Normal"/>
    <w:rsid w:val="00FC6D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C6D95"/>
  </w:style>
  <w:style w:type="table" w:customStyle="1" w:styleId="TableGrid1">
    <w:name w:val="Table Grid1"/>
    <w:basedOn w:val="TableNormal"/>
    <w:next w:val="TableGrid"/>
    <w:uiPriority w:val="39"/>
    <w:rsid w:val="00EB6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6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2C27"/>
    <w:rPr>
      <w:color w:val="808080"/>
    </w:rPr>
  </w:style>
  <w:style w:type="paragraph" w:styleId="NoSpacing">
    <w:name w:val="No Spacing"/>
    <w:uiPriority w:val="1"/>
    <w:qFormat/>
    <w:rsid w:val="00A53B98"/>
    <w:pPr>
      <w:spacing w:after="0" w:line="240" w:lineRule="auto"/>
    </w:pPr>
  </w:style>
  <w:style w:type="character" w:styleId="Hyperlink">
    <w:name w:val="Hyperlink"/>
    <w:basedOn w:val="DefaultParagraphFont"/>
    <w:uiPriority w:val="99"/>
    <w:unhideWhenUsed/>
    <w:rsid w:val="00F525C6"/>
    <w:rPr>
      <w:color w:val="0563C1" w:themeColor="hyperlink"/>
      <w:u w:val="single"/>
    </w:rPr>
  </w:style>
  <w:style w:type="paragraph" w:customStyle="1" w:styleId="Head3">
    <w:name w:val="Head 3"/>
    <w:basedOn w:val="Header"/>
    <w:link w:val="Head3Char"/>
    <w:rsid w:val="00491F5D"/>
    <w:pPr>
      <w:tabs>
        <w:tab w:val="clear" w:pos="4513"/>
        <w:tab w:val="clear" w:pos="9026"/>
        <w:tab w:val="center" w:pos="4320"/>
        <w:tab w:val="right" w:pos="8640"/>
      </w:tabs>
      <w:spacing w:before="60" w:after="120"/>
    </w:pPr>
    <w:rPr>
      <w:rFonts w:ascii="Verdana" w:eastAsia="Times New Roman" w:hAnsi="Verdana" w:cs="Times New Roman"/>
      <w:b/>
      <w:w w:val="133"/>
      <w:sz w:val="20"/>
      <w:szCs w:val="24"/>
      <w:lang w:val="en-US"/>
    </w:rPr>
  </w:style>
  <w:style w:type="paragraph" w:customStyle="1" w:styleId="fixedtext">
    <w:name w:val="fixed text"/>
    <w:basedOn w:val="Normal"/>
    <w:link w:val="fixedtextChar"/>
    <w:rsid w:val="00491F5D"/>
    <w:pPr>
      <w:spacing w:before="60" w:after="60" w:line="240" w:lineRule="auto"/>
      <w:jc w:val="both"/>
    </w:pPr>
    <w:rPr>
      <w:rFonts w:ascii="Verdana" w:eastAsia="Times New Roman" w:hAnsi="Verdana" w:cs="Times New Roman"/>
      <w:sz w:val="16"/>
      <w:szCs w:val="24"/>
      <w:lang w:val="en-US"/>
    </w:rPr>
  </w:style>
  <w:style w:type="character" w:customStyle="1" w:styleId="fixedtextChar">
    <w:name w:val="fixed text Char"/>
    <w:link w:val="fixedtext"/>
    <w:rsid w:val="00491F5D"/>
    <w:rPr>
      <w:rFonts w:ascii="Verdana" w:eastAsia="Times New Roman" w:hAnsi="Verdana" w:cs="Times New Roman"/>
      <w:sz w:val="16"/>
      <w:szCs w:val="24"/>
      <w:lang w:val="en-US"/>
    </w:rPr>
  </w:style>
  <w:style w:type="character" w:customStyle="1" w:styleId="Head3Char">
    <w:name w:val="Head 3 Char"/>
    <w:link w:val="Head3"/>
    <w:rsid w:val="00491F5D"/>
    <w:rPr>
      <w:rFonts w:ascii="Verdana" w:eastAsia="Times New Roman" w:hAnsi="Verdana" w:cs="Times New Roman"/>
      <w:b/>
      <w:w w:val="133"/>
      <w:sz w:val="20"/>
      <w:szCs w:val="24"/>
      <w:lang w:val="en-US"/>
    </w:rPr>
  </w:style>
  <w:style w:type="character" w:customStyle="1" w:styleId="Heading1Char">
    <w:name w:val="Heading 1 Char"/>
    <w:basedOn w:val="DefaultParagraphFont"/>
    <w:link w:val="Heading1"/>
    <w:uiPriority w:val="9"/>
    <w:rsid w:val="00495DD5"/>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495DD5"/>
    <w:pPr>
      <w:spacing w:line="276" w:lineRule="auto"/>
      <w:outlineLvl w:val="9"/>
    </w:pPr>
    <w:rPr>
      <w:lang w:val="en-US" w:eastAsia="ja-JP"/>
    </w:rPr>
  </w:style>
  <w:style w:type="paragraph" w:styleId="TOC1">
    <w:name w:val="toc 1"/>
    <w:basedOn w:val="Normal"/>
    <w:next w:val="Normal"/>
    <w:autoRedefine/>
    <w:uiPriority w:val="39"/>
    <w:unhideWhenUsed/>
    <w:rsid w:val="00241F21"/>
    <w:pPr>
      <w:spacing w:after="100"/>
    </w:pPr>
  </w:style>
  <w:style w:type="paragraph" w:customStyle="1" w:styleId="Style1">
    <w:name w:val="Style1"/>
    <w:basedOn w:val="Heading1"/>
    <w:link w:val="Style1Char"/>
    <w:qFormat/>
    <w:rsid w:val="006D5801"/>
  </w:style>
  <w:style w:type="character" w:customStyle="1" w:styleId="Style1Char">
    <w:name w:val="Style1 Char"/>
    <w:basedOn w:val="Heading1Char"/>
    <w:link w:val="Style1"/>
    <w:rsid w:val="006D5801"/>
    <w:rPr>
      <w:rFonts w:ascii="Arial" w:eastAsiaTheme="majorEastAsia" w:hAnsi="Arial"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764326">
      <w:bodyDiv w:val="1"/>
      <w:marLeft w:val="0"/>
      <w:marRight w:val="0"/>
      <w:marTop w:val="0"/>
      <w:marBottom w:val="0"/>
      <w:divBdr>
        <w:top w:val="none" w:sz="0" w:space="0" w:color="auto"/>
        <w:left w:val="none" w:sz="0" w:space="0" w:color="auto"/>
        <w:bottom w:val="none" w:sz="0" w:space="0" w:color="auto"/>
        <w:right w:val="none" w:sz="0" w:space="0" w:color="auto"/>
      </w:divBdr>
    </w:div>
    <w:div w:id="1386181638">
      <w:bodyDiv w:val="1"/>
      <w:marLeft w:val="0"/>
      <w:marRight w:val="0"/>
      <w:marTop w:val="0"/>
      <w:marBottom w:val="0"/>
      <w:divBdr>
        <w:top w:val="none" w:sz="0" w:space="0" w:color="auto"/>
        <w:left w:val="none" w:sz="0" w:space="0" w:color="auto"/>
        <w:bottom w:val="none" w:sz="0" w:space="0" w:color="auto"/>
        <w:right w:val="none" w:sz="0" w:space="0" w:color="auto"/>
      </w:divBdr>
    </w:div>
    <w:div w:id="1872457072">
      <w:bodyDiv w:val="1"/>
      <w:marLeft w:val="0"/>
      <w:marRight w:val="0"/>
      <w:marTop w:val="0"/>
      <w:marBottom w:val="0"/>
      <w:divBdr>
        <w:top w:val="none" w:sz="0" w:space="0" w:color="auto"/>
        <w:left w:val="none" w:sz="0" w:space="0" w:color="auto"/>
        <w:bottom w:val="none" w:sz="0" w:space="0" w:color="auto"/>
        <w:right w:val="none" w:sz="0" w:space="0" w:color="auto"/>
      </w:divBdr>
    </w:div>
    <w:div w:id="192776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8.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image" Target="media/image103.jpg"/><Relationship Id="rId133" Type="http://schemas.openxmlformats.org/officeDocument/2006/relationships/footer" Target="footer1.xml"/><Relationship Id="rId16" Type="http://schemas.openxmlformats.org/officeDocument/2006/relationships/image" Target="media/image7.jpg"/><Relationship Id="rId107" Type="http://schemas.openxmlformats.org/officeDocument/2006/relationships/image" Target="media/image98.jpg"/><Relationship Id="rId11" Type="http://schemas.openxmlformats.org/officeDocument/2006/relationships/hyperlink" Target="mailto:info@insideoutinventories.co.uk" TargetMode="External"/><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image" Target="media/image114.jpg"/><Relationship Id="rId128" Type="http://schemas.openxmlformats.org/officeDocument/2006/relationships/image" Target="media/image119.jpg"/><Relationship Id="rId5" Type="http://schemas.openxmlformats.org/officeDocument/2006/relationships/settings" Target="settings.xml"/><Relationship Id="rId90" Type="http://schemas.openxmlformats.org/officeDocument/2006/relationships/image" Target="media/image81.jpg"/><Relationship Id="rId95" Type="http://schemas.openxmlformats.org/officeDocument/2006/relationships/image" Target="media/image86.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jpg"/><Relationship Id="rId113" Type="http://schemas.openxmlformats.org/officeDocument/2006/relationships/image" Target="media/image104.jpg"/><Relationship Id="rId118" Type="http://schemas.openxmlformats.org/officeDocument/2006/relationships/image" Target="media/image109.jpg"/><Relationship Id="rId126" Type="http://schemas.openxmlformats.org/officeDocument/2006/relationships/image" Target="media/image117.jp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94.jpg"/><Relationship Id="rId108" Type="http://schemas.openxmlformats.org/officeDocument/2006/relationships/image" Target="media/image99.jpg"/><Relationship Id="rId116" Type="http://schemas.openxmlformats.org/officeDocument/2006/relationships/image" Target="media/image107.jpg"/><Relationship Id="rId124" Type="http://schemas.openxmlformats.org/officeDocument/2006/relationships/image" Target="media/image115.jpg"/><Relationship Id="rId129" Type="http://schemas.openxmlformats.org/officeDocument/2006/relationships/image" Target="media/image120.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jpg"/><Relationship Id="rId91" Type="http://schemas.openxmlformats.org/officeDocument/2006/relationships/image" Target="media/image82.jpg"/><Relationship Id="rId96" Type="http://schemas.openxmlformats.org/officeDocument/2006/relationships/image" Target="media/image87.jpg"/><Relationship Id="rId111" Type="http://schemas.openxmlformats.org/officeDocument/2006/relationships/image" Target="media/image102.jp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7.jpg"/><Relationship Id="rId114" Type="http://schemas.openxmlformats.org/officeDocument/2006/relationships/image" Target="media/image105.jpg"/><Relationship Id="rId119" Type="http://schemas.openxmlformats.org/officeDocument/2006/relationships/image" Target="media/image110.jpg"/><Relationship Id="rId127" Type="http://schemas.openxmlformats.org/officeDocument/2006/relationships/image" Target="media/image118.jpg"/><Relationship Id="rId10" Type="http://schemas.openxmlformats.org/officeDocument/2006/relationships/image" Target="media/image2.jpe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13.jpg"/><Relationship Id="rId130" Type="http://schemas.openxmlformats.org/officeDocument/2006/relationships/image" Target="media/image121.jpg"/><Relationship Id="rId135"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10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image" Target="media/image122.jpg"/><Relationship Id="rId136" Type="http://schemas.openxmlformats.org/officeDocument/2006/relationships/theme" Target="theme/theme1.xml"/><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Documents\Picture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D479CBDBC145E081205EEEC58236D3"/>
        <w:category>
          <w:name w:val="General"/>
          <w:gallery w:val="placeholder"/>
        </w:category>
        <w:types>
          <w:type w:val="bbPlcHdr"/>
        </w:types>
        <w:behaviors>
          <w:behavior w:val="content"/>
        </w:behaviors>
        <w:guid w:val="{CF906903-F6FA-44ED-9794-80FD649A3E96}"/>
      </w:docPartPr>
      <w:docPartBody>
        <w:p w:rsidR="00F52DDB" w:rsidRDefault="00167BEB" w:rsidP="00167BEB">
          <w:pPr>
            <w:pStyle w:val="15D479CBDBC145E081205EEEC58236D31"/>
          </w:pPr>
          <w:r w:rsidRPr="00A44C9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2"/>
  </w:compat>
  <w:rsids>
    <w:rsidRoot w:val="00B0104E"/>
    <w:rsid w:val="00002B43"/>
    <w:rsid w:val="00167BEB"/>
    <w:rsid w:val="001A57E0"/>
    <w:rsid w:val="0020049B"/>
    <w:rsid w:val="0024088F"/>
    <w:rsid w:val="002F14DC"/>
    <w:rsid w:val="0036734E"/>
    <w:rsid w:val="0039621E"/>
    <w:rsid w:val="00445011"/>
    <w:rsid w:val="004B6174"/>
    <w:rsid w:val="00523C53"/>
    <w:rsid w:val="005941C1"/>
    <w:rsid w:val="005A2509"/>
    <w:rsid w:val="005B013B"/>
    <w:rsid w:val="00762853"/>
    <w:rsid w:val="0078608E"/>
    <w:rsid w:val="007E453D"/>
    <w:rsid w:val="00851642"/>
    <w:rsid w:val="008976DD"/>
    <w:rsid w:val="009351C3"/>
    <w:rsid w:val="00996CDE"/>
    <w:rsid w:val="009F3CB3"/>
    <w:rsid w:val="00AE6ED3"/>
    <w:rsid w:val="00AF06AE"/>
    <w:rsid w:val="00B00A5F"/>
    <w:rsid w:val="00B0104E"/>
    <w:rsid w:val="00BB535C"/>
    <w:rsid w:val="00C10953"/>
    <w:rsid w:val="00DB0EB5"/>
    <w:rsid w:val="00F52D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ED3"/>
    <w:rPr>
      <w:color w:val="808080"/>
    </w:rPr>
  </w:style>
  <w:style w:type="paragraph" w:customStyle="1" w:styleId="15D479CBDBC145E081205EEEC58236D3">
    <w:name w:val="15D479CBDBC145E081205EEEC58236D3"/>
    <w:rsid w:val="005941C1"/>
  </w:style>
  <w:style w:type="paragraph" w:customStyle="1" w:styleId="9CCB0003BCBA4D7C8F3515658F265E8E">
    <w:name w:val="9CCB0003BCBA4D7C8F3515658F265E8E"/>
    <w:rsid w:val="00F52DDB"/>
  </w:style>
  <w:style w:type="paragraph" w:customStyle="1" w:styleId="027E759BD2A74A67822B1A8967206BF1">
    <w:name w:val="027E759BD2A74A67822B1A8967206BF1"/>
    <w:rsid w:val="00F52DDB"/>
  </w:style>
  <w:style w:type="paragraph" w:customStyle="1" w:styleId="CF4A7F95A10D4D3FB142C7A425FB7D6F">
    <w:name w:val="CF4A7F95A10D4D3FB142C7A425FB7D6F"/>
    <w:rsid w:val="00F52DDB"/>
  </w:style>
  <w:style w:type="paragraph" w:customStyle="1" w:styleId="07B44AD6AEC9485EABA6633C6F32CD4B">
    <w:name w:val="07B44AD6AEC9485EABA6633C6F32CD4B"/>
    <w:rsid w:val="00F52DDB"/>
  </w:style>
  <w:style w:type="paragraph" w:customStyle="1" w:styleId="F78D147D416445649D4980F9330D11F8">
    <w:name w:val="F78D147D416445649D4980F9330D11F8"/>
    <w:rsid w:val="005A2509"/>
  </w:style>
  <w:style w:type="paragraph" w:customStyle="1" w:styleId="9CD8A488B6174BA2BE509C60B795B459">
    <w:name w:val="9CD8A488B6174BA2BE509C60B795B459"/>
    <w:rsid w:val="005A2509"/>
  </w:style>
  <w:style w:type="paragraph" w:customStyle="1" w:styleId="999DE424811446828279EE7666A04776">
    <w:name w:val="999DE424811446828279EE7666A04776"/>
    <w:rsid w:val="005A2509"/>
  </w:style>
  <w:style w:type="paragraph" w:customStyle="1" w:styleId="6ACC7F1193A648578D736F4D6459D987">
    <w:name w:val="6ACC7F1193A648578D736F4D6459D987"/>
    <w:rsid w:val="0024088F"/>
  </w:style>
  <w:style w:type="paragraph" w:customStyle="1" w:styleId="0927DD6AC5124E4BB2B881319831E8A3">
    <w:name w:val="0927DD6AC5124E4BB2B881319831E8A3"/>
    <w:rsid w:val="0024088F"/>
  </w:style>
  <w:style w:type="paragraph" w:customStyle="1" w:styleId="603FE5270534436BB6555C0EFEFCA9AF">
    <w:name w:val="603FE5270534436BB6555C0EFEFCA9AF"/>
    <w:rsid w:val="0024088F"/>
  </w:style>
  <w:style w:type="paragraph" w:customStyle="1" w:styleId="0F10AF9A8BB04077809E434731FE392E">
    <w:name w:val="0F10AF9A8BB04077809E434731FE392E"/>
    <w:rsid w:val="0024088F"/>
  </w:style>
  <w:style w:type="paragraph" w:customStyle="1" w:styleId="CADAD022CC9E4F9793C1F715C6FB9E62">
    <w:name w:val="CADAD022CC9E4F9793C1F715C6FB9E62"/>
    <w:rsid w:val="0024088F"/>
  </w:style>
  <w:style w:type="paragraph" w:customStyle="1" w:styleId="D0024CC9D19640B7A10B90E1BE758E26">
    <w:name w:val="D0024CC9D19640B7A10B90E1BE758E26"/>
    <w:rsid w:val="0024088F"/>
  </w:style>
  <w:style w:type="paragraph" w:customStyle="1" w:styleId="B575C7B15E9A4081BA09AFDB01A7D213">
    <w:name w:val="B575C7B15E9A4081BA09AFDB01A7D213"/>
    <w:rsid w:val="0024088F"/>
  </w:style>
  <w:style w:type="paragraph" w:customStyle="1" w:styleId="07019E1E7C514F3A80EB33075036860D">
    <w:name w:val="07019E1E7C514F3A80EB33075036860D"/>
    <w:rsid w:val="0024088F"/>
  </w:style>
  <w:style w:type="paragraph" w:customStyle="1" w:styleId="ACAA81BE11A5406EB1B96469EFB56D40">
    <w:name w:val="ACAA81BE11A5406EB1B96469EFB56D40"/>
    <w:rsid w:val="0036734E"/>
  </w:style>
  <w:style w:type="paragraph" w:customStyle="1" w:styleId="15D479CBDBC145E081205EEEC58236D31">
    <w:name w:val="15D479CBDBC145E081205EEEC58236D31"/>
    <w:rsid w:val="00167BEB"/>
    <w:pPr>
      <w:spacing w:after="160" w:line="259" w:lineRule="auto"/>
    </w:pPr>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BC677-7202-4667-99F4-D535D669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Pictures</Template>
  <TotalTime>5</TotalTime>
  <Pages>71</Pages>
  <Words>7439</Words>
  <Characters>42407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 Cook</cp:lastModifiedBy>
  <cp:revision>8</cp:revision>
  <cp:lastPrinted>2014-11-19T14:32:00Z</cp:lastPrinted>
  <dcterms:created xsi:type="dcterms:W3CDTF">2014-11-12T11:18:00Z</dcterms:created>
  <dcterms:modified xsi:type="dcterms:W3CDTF">2014-11-19T14:32:00Z</dcterms:modified>
</cp:coreProperties>
</file>